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FF9B65" w14:textId="5FC4A1C6" w:rsidR="003E2448" w:rsidRDefault="003E2448" w:rsidP="003E2448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</w:t>
      </w:r>
      <w:r>
        <w:rPr>
          <w:b/>
          <w:sz w:val="24"/>
        </w:rPr>
        <w:t>366</w:t>
      </w:r>
      <w:r>
        <w:rPr>
          <w:b/>
          <w:sz w:val="24"/>
        </w:rPr>
        <w:t>/24</w:t>
      </w:r>
    </w:p>
    <w:p w14:paraId="13F93F3F" w14:textId="77777777" w:rsidR="003E2448" w:rsidRDefault="003E2448" w:rsidP="003E24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5BFC0749" w14:textId="77777777" w:rsidR="003E2448" w:rsidRDefault="003E2448" w:rsidP="003E2448">
      <w:pPr>
        <w:jc w:val="center"/>
        <w:rPr>
          <w:b/>
          <w:sz w:val="28"/>
          <w:szCs w:val="28"/>
        </w:rPr>
      </w:pPr>
    </w:p>
    <w:p w14:paraId="6EB06C95" w14:textId="77777777" w:rsidR="003E2448" w:rsidRDefault="003E2448" w:rsidP="003E2448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01429402" w14:textId="77777777" w:rsidR="003E2448" w:rsidRDefault="003E2448" w:rsidP="003E2448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7234B836" w14:textId="77777777" w:rsidR="003E2448" w:rsidRDefault="003E2448" w:rsidP="003E2448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6B8BE541" w14:textId="77777777" w:rsidR="003E2448" w:rsidRDefault="003E2448" w:rsidP="003E2448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70E6DABB" w14:textId="2094B62E" w:rsidR="003E2448" w:rsidRDefault="003E2448" w:rsidP="003E2448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45375C">
        <w:rPr>
          <w:b/>
        </w:rPr>
        <w:t xml:space="preserve">Dostawa </w:t>
      </w:r>
      <w:r>
        <w:rPr>
          <w:b/>
        </w:rPr>
        <w:t>16</w:t>
      </w:r>
      <w:r w:rsidRPr="0045375C">
        <w:rPr>
          <w:b/>
        </w:rPr>
        <w:t xml:space="preserve"> szt. laptopów</w:t>
      </w:r>
      <w:r>
        <w:rPr>
          <w:b/>
        </w:rPr>
        <w:t xml:space="preserve"> </w:t>
      </w:r>
      <w:r w:rsidRPr="0045375C">
        <w:rPr>
          <w:b/>
        </w:rPr>
        <w:t xml:space="preserve">potrzeby </w:t>
      </w:r>
      <w:proofErr w:type="spellStart"/>
      <w:r>
        <w:rPr>
          <w:b/>
        </w:rPr>
        <w:t>WEiP</w:t>
      </w:r>
      <w:proofErr w:type="spellEnd"/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63623C54" w14:textId="77777777" w:rsidR="003E2448" w:rsidRDefault="003E2448" w:rsidP="003E2448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4AB16138" w14:textId="77777777" w:rsidR="003E2448" w:rsidRDefault="003E2448" w:rsidP="003E2448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1EB811B" w14:textId="77777777" w:rsidR="003E2448" w:rsidRDefault="003E2448" w:rsidP="003E244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12C4A188" w14:textId="77777777" w:rsidR="003E2448" w:rsidRDefault="003E2448" w:rsidP="003E2448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1C75A524" w14:textId="77777777" w:rsidR="003E2448" w:rsidRDefault="003E2448" w:rsidP="003E2448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684D1B89" w14:textId="77777777" w:rsidR="003E2448" w:rsidRDefault="003E2448" w:rsidP="003E2448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71263F38" w14:textId="77777777" w:rsidR="003E2448" w:rsidRDefault="003E2448" w:rsidP="003E2448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E2448" w14:paraId="5A5B38E7" w14:textId="77777777" w:rsidTr="00D6294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42920" w14:textId="77777777" w:rsidR="003E2448" w:rsidRDefault="003E2448" w:rsidP="00D6294D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A8C1D" w14:textId="77777777" w:rsidR="003E2448" w:rsidRDefault="003E2448" w:rsidP="00D6294D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E060F" w14:textId="77777777" w:rsidR="003E2448" w:rsidRDefault="003E2448" w:rsidP="00D6294D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3E2448" w14:paraId="2429A123" w14:textId="77777777" w:rsidTr="00D6294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2CC62" w14:textId="77777777" w:rsidR="003E2448" w:rsidRDefault="003E2448" w:rsidP="00D6294D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7BCF9" w14:textId="77777777" w:rsidR="003E2448" w:rsidRDefault="003E2448" w:rsidP="00D6294D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94931" w14:textId="77777777" w:rsidR="003E2448" w:rsidRDefault="003E2448" w:rsidP="00D6294D">
            <w:pPr>
              <w:widowControl w:val="0"/>
              <w:spacing w:line="360" w:lineRule="auto"/>
              <w:jc w:val="both"/>
            </w:pPr>
          </w:p>
        </w:tc>
      </w:tr>
      <w:tr w:rsidR="003E2448" w14:paraId="0712B36F" w14:textId="77777777" w:rsidTr="00D6294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7885D" w14:textId="77777777" w:rsidR="003E2448" w:rsidRDefault="003E2448" w:rsidP="00D6294D">
            <w:pPr>
              <w:widowControl w:val="0"/>
              <w:spacing w:line="360" w:lineRule="auto"/>
              <w:jc w:val="both"/>
            </w:pPr>
            <w: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75105" w14:textId="77777777" w:rsidR="003E2448" w:rsidRDefault="003E2448" w:rsidP="00D6294D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C02C3" w14:textId="77777777" w:rsidR="003E2448" w:rsidRDefault="003E2448" w:rsidP="00D6294D">
            <w:pPr>
              <w:widowControl w:val="0"/>
              <w:spacing w:line="360" w:lineRule="auto"/>
              <w:jc w:val="both"/>
            </w:pPr>
          </w:p>
        </w:tc>
      </w:tr>
      <w:tr w:rsidR="003E2448" w14:paraId="7A0BE766" w14:textId="77777777" w:rsidTr="00D6294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A4C76" w14:textId="77777777" w:rsidR="003E2448" w:rsidRDefault="003E2448" w:rsidP="00D6294D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5257" w14:textId="77777777" w:rsidR="003E2448" w:rsidRDefault="003E2448" w:rsidP="00D6294D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796AB" w14:textId="77777777" w:rsidR="003E2448" w:rsidRDefault="003E2448" w:rsidP="00D6294D">
            <w:pPr>
              <w:widowControl w:val="0"/>
              <w:spacing w:line="360" w:lineRule="auto"/>
              <w:jc w:val="both"/>
            </w:pPr>
          </w:p>
        </w:tc>
      </w:tr>
    </w:tbl>
    <w:p w14:paraId="35B9269F" w14:textId="77777777" w:rsidR="003E2448" w:rsidRDefault="003E2448" w:rsidP="003E2448">
      <w:pPr>
        <w:widowControl w:val="0"/>
        <w:spacing w:line="360" w:lineRule="auto"/>
        <w:jc w:val="both"/>
      </w:pPr>
    </w:p>
    <w:p w14:paraId="1B0B7143" w14:textId="77777777" w:rsidR="003E2448" w:rsidRDefault="003E2448" w:rsidP="003E2448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2104E677" w14:textId="77777777" w:rsidR="003E2448" w:rsidRDefault="003E2448" w:rsidP="003E2448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540A35E0" w14:textId="77777777" w:rsidR="003E2448" w:rsidRDefault="003E2448" w:rsidP="003E2448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26C1B9A1" w14:textId="77777777" w:rsidR="003E2448" w:rsidRDefault="003E2448" w:rsidP="003E2448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70FB1480" w14:textId="77777777" w:rsidR="003E2448" w:rsidRDefault="003E2448" w:rsidP="003E2448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6B4E697C" w14:textId="77777777" w:rsidR="003E2448" w:rsidRDefault="003E2448" w:rsidP="003E2448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A31A4F8" w14:textId="77777777" w:rsidR="003E2448" w:rsidRDefault="003E2448" w:rsidP="003E2448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1D929FBA" w14:textId="77777777" w:rsidR="003E2448" w:rsidRDefault="003E2448" w:rsidP="003E2448">
      <w:pPr>
        <w:rPr>
          <w:rFonts w:eastAsia="Times New Roman"/>
          <w:lang w:eastAsia="pl-PL"/>
        </w:rPr>
      </w:pPr>
    </w:p>
    <w:p w14:paraId="1D06700C" w14:textId="77777777" w:rsidR="003E2448" w:rsidRDefault="003E2448" w:rsidP="003E2448"/>
    <w:p w14:paraId="1B054F28" w14:textId="77777777" w:rsidR="003E2448" w:rsidRDefault="003E2448" w:rsidP="003E2448"/>
    <w:p w14:paraId="35BA805B" w14:textId="77777777" w:rsidR="003E2448" w:rsidRDefault="003E2448" w:rsidP="003E2448"/>
    <w:p w14:paraId="4EDB0032" w14:textId="77777777" w:rsidR="003E2448" w:rsidRPr="00D54AE7" w:rsidRDefault="003E2448" w:rsidP="003E2448"/>
    <w:p w14:paraId="42A34F89" w14:textId="77777777" w:rsidR="003E2448" w:rsidRPr="007B5051" w:rsidRDefault="003E2448" w:rsidP="003E2448"/>
    <w:p w14:paraId="0E2F1EA7" w14:textId="77777777" w:rsidR="003E2448" w:rsidRPr="00EE068C" w:rsidRDefault="003E2448" w:rsidP="003E2448"/>
    <w:p w14:paraId="40B7A504" w14:textId="77777777" w:rsidR="003E2448" w:rsidRPr="00450928" w:rsidRDefault="003E2448" w:rsidP="003E2448"/>
    <w:p w14:paraId="604254B5" w14:textId="77777777" w:rsidR="003E2448" w:rsidRPr="00555234" w:rsidRDefault="003E2448" w:rsidP="003E2448"/>
    <w:p w14:paraId="2EFF0261" w14:textId="2C449EB7" w:rsidR="00106AC7" w:rsidRPr="003E2448" w:rsidRDefault="00106AC7" w:rsidP="003E2448"/>
    <w:sectPr w:rsidR="00106AC7" w:rsidRPr="003E2448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4FD7BC" w14:textId="77777777" w:rsidR="00D53757" w:rsidRDefault="00D53757">
      <w:r>
        <w:separator/>
      </w:r>
    </w:p>
  </w:endnote>
  <w:endnote w:type="continuationSeparator" w:id="0">
    <w:p w14:paraId="410C9D8C" w14:textId="77777777" w:rsidR="00D53757" w:rsidRDefault="00D53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7313E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CF3F24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469F5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45B6FD3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01D716E0">
        <v:line id="_x0000_s1025" style="position:absolute;left:0;text-align:left;z-index:251657728" from="-3.85pt,8.7pt" to="455.15pt,8.7pt"/>
      </w:pict>
    </w:r>
  </w:p>
  <w:p w14:paraId="32DDB35E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BB1D9F" w14:textId="77777777" w:rsidR="006A3243" w:rsidRDefault="006A32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28E0CE" w14:textId="77777777" w:rsidR="00D53757" w:rsidRDefault="00D53757">
      <w:r>
        <w:separator/>
      </w:r>
    </w:p>
  </w:footnote>
  <w:footnote w:type="continuationSeparator" w:id="0">
    <w:p w14:paraId="01123C87" w14:textId="77777777" w:rsidR="00D53757" w:rsidRDefault="00D537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6CA835" w14:textId="77777777" w:rsidR="006A3243" w:rsidRDefault="006A32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E62E88" w14:textId="77777777" w:rsidR="006A3243" w:rsidRDefault="006A32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62803" w14:textId="77777777" w:rsidR="006A3243" w:rsidRDefault="006A32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49048130">
    <w:abstractNumId w:val="15"/>
  </w:num>
  <w:num w:numId="2" w16cid:durableId="1488397494">
    <w:abstractNumId w:val="0"/>
  </w:num>
  <w:num w:numId="3" w16cid:durableId="493879546">
    <w:abstractNumId w:val="13"/>
  </w:num>
  <w:num w:numId="4" w16cid:durableId="809178841">
    <w:abstractNumId w:val="8"/>
  </w:num>
  <w:num w:numId="5" w16cid:durableId="1110322154">
    <w:abstractNumId w:val="7"/>
  </w:num>
  <w:num w:numId="6" w16cid:durableId="1642423907">
    <w:abstractNumId w:val="1"/>
  </w:num>
  <w:num w:numId="7" w16cid:durableId="992681539">
    <w:abstractNumId w:val="6"/>
  </w:num>
  <w:num w:numId="8" w16cid:durableId="885947646">
    <w:abstractNumId w:val="3"/>
  </w:num>
  <w:num w:numId="9" w16cid:durableId="1948806782">
    <w:abstractNumId w:val="2"/>
  </w:num>
  <w:num w:numId="10" w16cid:durableId="816841634">
    <w:abstractNumId w:val="5"/>
  </w:num>
  <w:num w:numId="11" w16cid:durableId="148984167">
    <w:abstractNumId w:val="11"/>
  </w:num>
  <w:num w:numId="12" w16cid:durableId="435759045">
    <w:abstractNumId w:val="4"/>
  </w:num>
  <w:num w:numId="13" w16cid:durableId="1593469007">
    <w:abstractNumId w:val="10"/>
  </w:num>
  <w:num w:numId="14" w16cid:durableId="1950703241">
    <w:abstractNumId w:val="14"/>
  </w:num>
  <w:num w:numId="18" w16cid:durableId="17296077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3757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2448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A3243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53757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3F1572D"/>
  <w15:chartTrackingRefBased/>
  <w15:docId w15:val="{80E796F5-736E-4767-85F1-2BEE596EC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E2448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3E2448"/>
  </w:style>
  <w:style w:type="paragraph" w:styleId="Akapitzlist">
    <w:name w:val="List Paragraph"/>
    <w:basedOn w:val="Normalny"/>
    <w:uiPriority w:val="34"/>
    <w:qFormat/>
    <w:rsid w:val="003E244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334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2010-01-07T09:39:00Z</cp:lastPrinted>
  <dcterms:created xsi:type="dcterms:W3CDTF">2024-07-11T07:19:00Z</dcterms:created>
  <dcterms:modified xsi:type="dcterms:W3CDTF">2024-07-11T07:19:00Z</dcterms:modified>
</cp:coreProperties>
</file>