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9D97B" w14:textId="0DAE7A3C" w:rsidR="008D2AB8" w:rsidRPr="005F236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 xml:space="preserve">Załącznik nr </w:t>
      </w:r>
      <w:r w:rsidR="00012286" w:rsidRPr="005F2368">
        <w:rPr>
          <w:rFonts w:ascii="Verdana" w:hAnsi="Verdana"/>
          <w:sz w:val="18"/>
          <w:szCs w:val="18"/>
        </w:rPr>
        <w:t>1</w:t>
      </w:r>
    </w:p>
    <w:p w14:paraId="6CD9375F" w14:textId="77777777" w:rsidR="008D2AB8" w:rsidRPr="005F23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42E22BB" w14:textId="77777777" w:rsidR="008D2AB8" w:rsidRPr="005F23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FORMULARZ OFERTY</w:t>
      </w:r>
    </w:p>
    <w:p w14:paraId="58F75D70" w14:textId="77777777" w:rsidR="008D2AB8" w:rsidRPr="005F2368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049CDA5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1A62F52E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6164AF10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E9CF258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160A0BA3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1A6D34D3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6A903680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3987C104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6A1BB68A" w14:textId="28047B3D" w:rsidR="008D2AB8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4436BE2C" w14:textId="77777777" w:rsidR="008D2AB8" w:rsidRPr="005F236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Do: Nazwa i siedziba Zamawiającego:</w:t>
      </w:r>
    </w:p>
    <w:p w14:paraId="032A895C" w14:textId="77777777" w:rsidR="003D2432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Akademia Górniczo - Hutnicza</w:t>
      </w:r>
    </w:p>
    <w:p w14:paraId="11E44D11" w14:textId="77777777" w:rsidR="003D2432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im. Stanisława Staszica w Krakowie</w:t>
      </w:r>
    </w:p>
    <w:p w14:paraId="7E6D32F5" w14:textId="77777777" w:rsidR="008D2AB8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Dział Zamówień Publicznych</w:t>
      </w:r>
      <w:r w:rsidR="008D2AB8" w:rsidRPr="005F2368">
        <w:rPr>
          <w:rFonts w:ascii="Verdana" w:hAnsi="Verdana"/>
          <w:b/>
          <w:sz w:val="18"/>
          <w:szCs w:val="18"/>
        </w:rPr>
        <w:t xml:space="preserve">  </w:t>
      </w:r>
    </w:p>
    <w:p w14:paraId="3E48D12C" w14:textId="77777777" w:rsidR="008D2AB8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Al. Mickiewicza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  <w:r w:rsidRPr="005F2368">
        <w:rPr>
          <w:rFonts w:ascii="Verdana" w:hAnsi="Verdana"/>
          <w:b/>
          <w:sz w:val="18"/>
          <w:szCs w:val="18"/>
        </w:rPr>
        <w:t>30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</w:p>
    <w:p w14:paraId="0A8D5BAE" w14:textId="77777777" w:rsidR="008D2AB8" w:rsidRPr="005F2368" w:rsidRDefault="003D2432" w:rsidP="008D2AB8">
      <w:pPr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30-059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  <w:r w:rsidRPr="005F2368">
        <w:rPr>
          <w:rFonts w:ascii="Verdana" w:hAnsi="Verdana"/>
          <w:b/>
          <w:sz w:val="18"/>
          <w:szCs w:val="18"/>
        </w:rPr>
        <w:t>Kraków</w:t>
      </w:r>
      <w:r w:rsidR="008D2AB8" w:rsidRPr="005F2368">
        <w:rPr>
          <w:rFonts w:ascii="Verdana" w:hAnsi="Verdana"/>
          <w:b/>
          <w:sz w:val="18"/>
          <w:szCs w:val="18"/>
        </w:rPr>
        <w:t xml:space="preserve">,  </w:t>
      </w:r>
    </w:p>
    <w:p w14:paraId="6C02DBC1" w14:textId="77777777" w:rsidR="008D2AB8" w:rsidRPr="005F236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44B56822" w14:textId="48B93F96" w:rsidR="008D2AB8" w:rsidRPr="005F236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D69FC" w:rsidRPr="005F2368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DE-dzp.272-355/24</w:t>
      </w:r>
      <w:r w:rsidRPr="005F2368">
        <w:rPr>
          <w:rFonts w:ascii="Verdana" w:hAnsi="Verdana"/>
          <w:b/>
          <w:sz w:val="18"/>
          <w:szCs w:val="18"/>
        </w:rPr>
        <w:t xml:space="preserve">, </w:t>
      </w:r>
      <w:r w:rsidRPr="005F2368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E68C547" w14:textId="77777777" w:rsidR="008D2AB8" w:rsidRPr="005F2368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E25BF88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49319FE5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FCFE5B7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35AC68EF" w14:textId="77777777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2426F4B" w14:textId="6205276B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39B45B40" w14:textId="77777777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71D7945" w14:textId="77777777" w:rsidR="00B5436B" w:rsidRPr="005F2368" w:rsidRDefault="00B5436B" w:rsidP="00B5436B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Powyższa cena zawiera podatek VAT w wysokości .......... % tj. ……………………. PLN</w:t>
      </w:r>
    </w:p>
    <w:p w14:paraId="20C22FCC" w14:textId="293B5B9D" w:rsidR="00B5436B" w:rsidRPr="005F2368" w:rsidRDefault="00B5436B" w:rsidP="00B5436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 xml:space="preserve">Termin realizacji umowy: </w:t>
      </w:r>
      <w:r w:rsidRPr="005F2368">
        <w:rPr>
          <w:rFonts w:ascii="Verdana" w:hAnsi="Verdana"/>
          <w:b/>
          <w:bCs/>
          <w:sz w:val="18"/>
          <w:szCs w:val="18"/>
        </w:rPr>
        <w:t>do 42 dni od daty podpisania umowy.</w:t>
      </w:r>
    </w:p>
    <w:p w14:paraId="54B075E2" w14:textId="225C5FC8" w:rsidR="00B5436B" w:rsidRPr="005F2368" w:rsidRDefault="00B5436B" w:rsidP="00B5436B">
      <w:pPr>
        <w:pStyle w:val="Tekstpodstawowy"/>
        <w:spacing w:line="276" w:lineRule="auto"/>
        <w:jc w:val="both"/>
        <w:rPr>
          <w:rFonts w:ascii="Verdana" w:hAnsi="Verdana" w:cs="Aptos"/>
          <w:sz w:val="18"/>
          <w:szCs w:val="18"/>
        </w:rPr>
      </w:pPr>
      <w:r w:rsidRPr="005F2368">
        <w:rPr>
          <w:rFonts w:ascii="Verdana" w:hAnsi="Verdana" w:cs="Aptos"/>
          <w:bCs/>
          <w:sz w:val="18"/>
          <w:szCs w:val="18"/>
        </w:rPr>
        <w:t>Okres gwarancji na wszystkie elementy dostawy oraz ich montaż</w:t>
      </w:r>
      <w:r w:rsidRPr="005F2368">
        <w:rPr>
          <w:rFonts w:ascii="Verdana" w:hAnsi="Verdana"/>
          <w:bCs/>
          <w:sz w:val="18"/>
          <w:szCs w:val="18"/>
        </w:rPr>
        <w:t>:</w:t>
      </w:r>
      <w:r w:rsidRPr="005F2368">
        <w:rPr>
          <w:rFonts w:ascii="Verdana" w:hAnsi="Verdana"/>
          <w:sz w:val="18"/>
          <w:szCs w:val="18"/>
        </w:rPr>
        <w:t xml:space="preserve"> </w:t>
      </w:r>
      <w:r w:rsidRPr="005F2368">
        <w:rPr>
          <w:rFonts w:ascii="Verdana" w:hAnsi="Verdana"/>
          <w:bCs/>
          <w:sz w:val="18"/>
          <w:szCs w:val="18"/>
        </w:rPr>
        <w:t>………… miesięcy</w:t>
      </w:r>
      <w:r w:rsidRPr="005F2368">
        <w:rPr>
          <w:rFonts w:ascii="Verdana" w:hAnsi="Verdana"/>
          <w:sz w:val="18"/>
          <w:szCs w:val="18"/>
        </w:rPr>
        <w:t xml:space="preserve"> (</w:t>
      </w:r>
      <w:r w:rsidRPr="005F2368">
        <w:rPr>
          <w:rFonts w:ascii="Verdana" w:hAnsi="Verdana"/>
          <w:i/>
          <w:sz w:val="18"/>
          <w:szCs w:val="18"/>
        </w:rPr>
        <w:t>kryterium oceny ofert)</w:t>
      </w:r>
    </w:p>
    <w:p w14:paraId="10A7319A" w14:textId="77777777" w:rsidR="00B5436B" w:rsidRPr="005F2368" w:rsidRDefault="00B5436B" w:rsidP="00B5436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F2368">
        <w:rPr>
          <w:rFonts w:ascii="Verdana" w:hAnsi="Verdana"/>
          <w:b/>
          <w:sz w:val="18"/>
          <w:szCs w:val="18"/>
        </w:rPr>
        <w:t xml:space="preserve"> TAK/NIE</w:t>
      </w:r>
    </w:p>
    <w:p w14:paraId="792693E5" w14:textId="77777777" w:rsidR="00B5436B" w:rsidRPr="005F2368" w:rsidRDefault="00B5436B" w:rsidP="00B5436B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 xml:space="preserve">Termin płatności: </w:t>
      </w:r>
      <w:r w:rsidRPr="005F2368">
        <w:rPr>
          <w:rFonts w:ascii="Verdana" w:hAnsi="Verdana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804A5CF" w14:textId="77777777" w:rsidR="00B5436B" w:rsidRPr="005F2368" w:rsidRDefault="00B5436B" w:rsidP="00B5436B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559EC83" w14:textId="77777777" w:rsidR="00B5436B" w:rsidRPr="005F2368" w:rsidRDefault="00B5436B" w:rsidP="00B5436B">
      <w:pPr>
        <w:rPr>
          <w:rFonts w:ascii="Verdana" w:hAnsi="Verdana"/>
          <w:b/>
          <w:sz w:val="18"/>
          <w:szCs w:val="18"/>
          <w:u w:val="single"/>
        </w:rPr>
      </w:pPr>
      <w:r w:rsidRPr="005F2368">
        <w:rPr>
          <w:rFonts w:ascii="Verdana" w:hAnsi="Verdana"/>
          <w:sz w:val="18"/>
          <w:szCs w:val="18"/>
        </w:rPr>
        <w:br w:type="page"/>
      </w:r>
      <w:r w:rsidRPr="005F2368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5D3302A" w14:textId="77777777" w:rsidR="00B5436B" w:rsidRPr="005F2368" w:rsidRDefault="00B5436B" w:rsidP="00B5436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F236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1EB752E" w14:textId="77777777" w:rsidR="00B5436B" w:rsidRPr="005F2368" w:rsidRDefault="00B5436B" w:rsidP="00B543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F236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F236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0FB28D9" w14:textId="77777777" w:rsidR="00B5436B" w:rsidRPr="005F2368" w:rsidRDefault="00B5436B" w:rsidP="00B5436B">
      <w:pPr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ascii="Verdana" w:eastAsia="Calibri" w:hAnsi="Verdana"/>
          <w:b/>
          <w:bCs/>
          <w:iCs/>
          <w:spacing w:val="-3"/>
          <w:sz w:val="18"/>
          <w:szCs w:val="18"/>
          <w:lang w:eastAsia="ar-SA"/>
        </w:rPr>
      </w:pPr>
      <w:r w:rsidRPr="005F2368">
        <w:rPr>
          <w:rFonts w:ascii="Verdana" w:eastAsia="Calibri" w:hAnsi="Verdana"/>
          <w:b/>
          <w:bCs/>
          <w:spacing w:val="-3"/>
          <w:sz w:val="18"/>
          <w:szCs w:val="18"/>
          <w:lang w:eastAsia="ar-SA"/>
        </w:rPr>
        <w:t>Oświadczamy, że oferowany przedmiot zamówienia jest fabrycznie nowy (nieużywany).</w:t>
      </w:r>
    </w:p>
    <w:p w14:paraId="4BC60314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7105C3" w14:textId="77777777" w:rsidR="00B5436B" w:rsidRPr="005F2368" w:rsidRDefault="00B5436B" w:rsidP="00B5436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F236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8F6C81B" w14:textId="77777777" w:rsidR="00B5436B" w:rsidRPr="005F2368" w:rsidRDefault="00B5436B" w:rsidP="00B5436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F236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678B79" w14:textId="77777777" w:rsidR="00B5436B" w:rsidRPr="005F2368" w:rsidRDefault="00B5436B" w:rsidP="00B5436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5436B" w:rsidRPr="005F2368" w14:paraId="5BCABB99" w14:textId="77777777" w:rsidTr="000F7D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E8EBB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65374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D0C79D6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AC16A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Nazwa podwykonawcy</w:t>
            </w:r>
            <w:r w:rsidRPr="005F236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5436B" w:rsidRPr="005F2368" w14:paraId="169491DF" w14:textId="77777777" w:rsidTr="000F7D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D05A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4B22A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3A1D7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5436B" w:rsidRPr="005F2368" w14:paraId="5EE12FBB" w14:textId="77777777" w:rsidTr="000F7D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CC68A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9949D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74E3D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FF11443" w14:textId="77777777" w:rsidR="00B5436B" w:rsidRPr="005F2368" w:rsidRDefault="00B5436B" w:rsidP="00B5436B">
      <w:pPr>
        <w:numPr>
          <w:ilvl w:val="0"/>
          <w:numId w:val="1"/>
        </w:numPr>
        <w:spacing w:before="120" w:after="120"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B5436B" w:rsidRPr="005F2368" w14:paraId="3978FD18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5941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409D3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BD1E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Dostawa (zakres), którą wykonają poszczególni wykonawcy </w:t>
            </w:r>
          </w:p>
        </w:tc>
      </w:tr>
      <w:tr w:rsidR="00B5436B" w:rsidRPr="005F2368" w14:paraId="6F007BFD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24959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CE0D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7FCB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5436B" w:rsidRPr="005F2368" w14:paraId="0117057E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92D3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4A25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4EB3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B3A6BCB" w14:textId="77777777" w:rsidR="00B5436B" w:rsidRPr="005F2368" w:rsidRDefault="00B5436B" w:rsidP="00B5436B">
      <w:pPr>
        <w:jc w:val="both"/>
        <w:rPr>
          <w:rFonts w:ascii="Verdana" w:hAnsi="Verdana"/>
          <w:sz w:val="18"/>
          <w:szCs w:val="18"/>
        </w:rPr>
      </w:pPr>
    </w:p>
    <w:p w14:paraId="3B462D5A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E46BC93" w14:textId="77777777" w:rsidR="00B5436B" w:rsidRPr="005F2368" w:rsidRDefault="00B5436B" w:rsidP="00B5436B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5F2368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4ABD15F0" w14:textId="77777777" w:rsidR="00B5436B" w:rsidRPr="005F2368" w:rsidRDefault="00B5436B" w:rsidP="00B5436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F2368">
        <w:rPr>
          <w:rFonts w:ascii="Verdana" w:hAnsi="Verdana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ab/>
        <w:t xml:space="preserve"> </w:t>
      </w:r>
    </w:p>
    <w:p w14:paraId="52FF7D6A" w14:textId="77777777" w:rsidR="00B5436B" w:rsidRPr="005F2368" w:rsidRDefault="00B5436B" w:rsidP="00B5436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F2368">
        <w:rPr>
          <w:rFonts w:ascii="Verdana" w:hAnsi="Verdana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ab/>
        <w:t xml:space="preserve"> </w:t>
      </w:r>
    </w:p>
    <w:p w14:paraId="2E7B348F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F2368">
        <w:rPr>
          <w:rFonts w:ascii="Verdana" w:hAnsi="Verdana"/>
          <w:sz w:val="18"/>
          <w:szCs w:val="18"/>
        </w:rPr>
        <w:t>ych</w:t>
      </w:r>
      <w:proofErr w:type="spellEnd"/>
      <w:r w:rsidRPr="005F2368">
        <w:rPr>
          <w:rFonts w:ascii="Verdana" w:hAnsi="Verdana"/>
          <w:sz w:val="18"/>
          <w:szCs w:val="18"/>
        </w:rPr>
        <w:t>) dokumentu(ów)</w:t>
      </w:r>
    </w:p>
    <w:p w14:paraId="479C1EC0" w14:textId="77777777" w:rsidR="00B5436B" w:rsidRPr="005F2368" w:rsidRDefault="00B5436B" w:rsidP="00B5436B">
      <w:p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B548C8F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załącznikami do niniejszej oferty są:</w:t>
      </w:r>
    </w:p>
    <w:p w14:paraId="05A11781" w14:textId="7777777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00F6344" w14:textId="7777777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5FF268" w14:textId="030F52C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BC9E2D0" w14:textId="77777777" w:rsidR="005F2368" w:rsidRDefault="005F2368" w:rsidP="00B5436B">
      <w:pPr>
        <w:spacing w:line="360" w:lineRule="auto"/>
        <w:jc w:val="both"/>
        <w:rPr>
          <w:rFonts w:ascii="Verdana" w:eastAsia="Calibri" w:hAnsi="Verdana"/>
          <w:b/>
          <w:sz w:val="18"/>
          <w:szCs w:val="18"/>
          <w:lang w:eastAsia="zh-CN"/>
        </w:rPr>
      </w:pPr>
    </w:p>
    <w:p w14:paraId="30E35D4B" w14:textId="7DE74187" w:rsidR="00B5436B" w:rsidRPr="005F2368" w:rsidRDefault="00B5436B" w:rsidP="00B5436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eastAsia="Calibri" w:hAnsi="Verdana"/>
          <w:b/>
          <w:sz w:val="18"/>
          <w:szCs w:val="18"/>
          <w:lang w:eastAsia="zh-CN"/>
        </w:rPr>
        <w:t>Oferta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powinna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być sporządzona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5F2368">
        <w:rPr>
          <w:rFonts w:ascii="Verdana" w:eastAsia="Calibri" w:hAnsi="Verdana"/>
          <w:sz w:val="18"/>
          <w:szCs w:val="18"/>
          <w:lang w:eastAsia="zh-CN"/>
        </w:rPr>
        <w:t>.</w:t>
      </w:r>
    </w:p>
    <w:p w14:paraId="573AE09E" w14:textId="77777777" w:rsidR="00FE545C" w:rsidRPr="005F2368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5F23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357E5D" w14:textId="77777777" w:rsidR="00C1073B" w:rsidRDefault="00C1073B">
      <w:r>
        <w:separator/>
      </w:r>
    </w:p>
  </w:endnote>
  <w:endnote w:type="continuationSeparator" w:id="0">
    <w:p w14:paraId="48551D01" w14:textId="77777777" w:rsidR="00C1073B" w:rsidRDefault="00C1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B6D85" w14:textId="77777777" w:rsidR="003D2432" w:rsidRDefault="003D24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945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63D8D" w14:textId="77777777" w:rsidR="003D2432" w:rsidRDefault="003D24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96FE9A" w14:textId="77777777" w:rsidR="00C1073B" w:rsidRDefault="00C1073B">
      <w:r>
        <w:separator/>
      </w:r>
    </w:p>
  </w:footnote>
  <w:footnote w:type="continuationSeparator" w:id="0">
    <w:p w14:paraId="5F5D3B83" w14:textId="77777777" w:rsidR="00C1073B" w:rsidRDefault="00C10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35832" w14:textId="77777777" w:rsidR="003D2432" w:rsidRDefault="003D2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FB62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44BBF" w14:textId="77777777" w:rsidR="003D2432" w:rsidRDefault="003D24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44992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24860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6026116">
    <w:abstractNumId w:val="0"/>
  </w:num>
  <w:num w:numId="4" w16cid:durableId="505020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73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6EF1"/>
    <w:rsid w:val="002B6CEC"/>
    <w:rsid w:val="003013A7"/>
    <w:rsid w:val="00315A4A"/>
    <w:rsid w:val="00341D84"/>
    <w:rsid w:val="003D2432"/>
    <w:rsid w:val="00497A23"/>
    <w:rsid w:val="004B7300"/>
    <w:rsid w:val="004C6753"/>
    <w:rsid w:val="00595C87"/>
    <w:rsid w:val="005D2C65"/>
    <w:rsid w:val="005E6D94"/>
    <w:rsid w:val="005F2368"/>
    <w:rsid w:val="0063384F"/>
    <w:rsid w:val="00643C6F"/>
    <w:rsid w:val="00646202"/>
    <w:rsid w:val="0065290F"/>
    <w:rsid w:val="006815F6"/>
    <w:rsid w:val="006F7C01"/>
    <w:rsid w:val="007748F0"/>
    <w:rsid w:val="007A4321"/>
    <w:rsid w:val="00833933"/>
    <w:rsid w:val="00840BEF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79B3"/>
    <w:rsid w:val="00B067A5"/>
    <w:rsid w:val="00B31321"/>
    <w:rsid w:val="00B5436B"/>
    <w:rsid w:val="00B774DC"/>
    <w:rsid w:val="00C1073B"/>
    <w:rsid w:val="00C54E64"/>
    <w:rsid w:val="00C969A6"/>
    <w:rsid w:val="00CA7D36"/>
    <w:rsid w:val="00CE67B8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69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E69C06"/>
  <w15:chartTrackingRefBased/>
  <w15:docId w15:val="{7F3B8ACE-52E7-4C6E-9D91-AC4E563E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rsid w:val="00B5436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549</Words>
  <Characters>4743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2024-07-10T10:29:00Z</dcterms:created>
  <dcterms:modified xsi:type="dcterms:W3CDTF">2024-07-10T10:29:00Z</dcterms:modified>
</cp:coreProperties>
</file>