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A4807" w:rsidP="006903E7">
      <w:pPr>
        <w:jc w:val="right"/>
        <w:rPr>
          <w:sz w:val="22"/>
          <w:szCs w:val="22"/>
        </w:rPr>
      </w:pPr>
      <w:r w:rsidRPr="001A48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4807">
        <w:rPr>
          <w:sz w:val="22"/>
          <w:szCs w:val="22"/>
        </w:rPr>
        <w:t>2024-07-17</w:t>
      </w:r>
    </w:p>
    <w:p w:rsidR="001A4807" w:rsidRPr="001A4807" w:rsidRDefault="001A4807" w:rsidP="006903E7">
      <w:pPr>
        <w:rPr>
          <w:b/>
          <w:bCs/>
          <w:sz w:val="22"/>
          <w:szCs w:val="22"/>
        </w:rPr>
      </w:pPr>
      <w:r w:rsidRPr="001A4807">
        <w:rPr>
          <w:b/>
          <w:bCs/>
          <w:sz w:val="22"/>
          <w:szCs w:val="22"/>
        </w:rPr>
        <w:t>Akademia Górniczo - Hutnicza</w:t>
      </w:r>
    </w:p>
    <w:p w:rsidR="001A4807" w:rsidRPr="001A4807" w:rsidRDefault="001A4807" w:rsidP="006903E7">
      <w:pPr>
        <w:rPr>
          <w:b/>
          <w:bCs/>
          <w:sz w:val="22"/>
          <w:szCs w:val="22"/>
        </w:rPr>
      </w:pPr>
      <w:r w:rsidRPr="001A48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1A4807" w:rsidP="006903E7">
      <w:pPr>
        <w:rPr>
          <w:b/>
          <w:bCs/>
          <w:sz w:val="22"/>
          <w:szCs w:val="22"/>
        </w:rPr>
      </w:pPr>
      <w:r w:rsidRPr="001A4807">
        <w:rPr>
          <w:b/>
          <w:bCs/>
          <w:sz w:val="22"/>
          <w:szCs w:val="22"/>
        </w:rPr>
        <w:t>Dział Zamówień Publicznych</w:t>
      </w:r>
    </w:p>
    <w:p w:rsidR="00D665F5" w:rsidRPr="00BD5546" w:rsidRDefault="001A4807" w:rsidP="006903E7">
      <w:pPr>
        <w:rPr>
          <w:sz w:val="22"/>
          <w:szCs w:val="22"/>
        </w:rPr>
      </w:pPr>
      <w:r w:rsidRPr="001A48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4807">
        <w:rPr>
          <w:sz w:val="22"/>
          <w:szCs w:val="22"/>
        </w:rPr>
        <w:t>30</w:t>
      </w:r>
    </w:p>
    <w:p w:rsidR="00D665F5" w:rsidRPr="00BD5546" w:rsidRDefault="001A4807" w:rsidP="006903E7">
      <w:pPr>
        <w:rPr>
          <w:sz w:val="22"/>
          <w:szCs w:val="22"/>
        </w:rPr>
      </w:pPr>
      <w:r w:rsidRPr="001A48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4807">
        <w:rPr>
          <w:sz w:val="22"/>
          <w:szCs w:val="22"/>
        </w:rPr>
        <w:t>Kraków</w:t>
      </w:r>
    </w:p>
    <w:p w:rsidR="00A80738" w:rsidRDefault="00D665F5" w:rsidP="006903E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4807" w:rsidRPr="001A4807">
        <w:rPr>
          <w:b/>
          <w:sz w:val="22"/>
          <w:szCs w:val="22"/>
        </w:rPr>
        <w:t>DE-dzp.272-258/24</w:t>
      </w:r>
      <w:r w:rsidR="00A80738">
        <w:rPr>
          <w:sz w:val="24"/>
        </w:rPr>
        <w:tab/>
        <w:t xml:space="preserve"> </w:t>
      </w:r>
    </w:p>
    <w:p w:rsidR="00A80738" w:rsidRDefault="00A80738" w:rsidP="006903E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03E7" w:rsidRDefault="00A80738" w:rsidP="006903E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6903E7">
        <w:rPr>
          <w:b/>
          <w:spacing w:val="20"/>
          <w:sz w:val="24"/>
          <w:szCs w:val="24"/>
        </w:rPr>
        <w:t>INFORMACJA Z OTWARCIA OFERT</w:t>
      </w:r>
    </w:p>
    <w:p w:rsidR="00A80738" w:rsidRDefault="00A80738" w:rsidP="006903E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6903E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4807" w:rsidRPr="001A4807">
        <w:rPr>
          <w:sz w:val="22"/>
          <w:szCs w:val="22"/>
        </w:rPr>
        <w:t xml:space="preserve">Tryb podstawowy bez negocjacji - art. 275 pkt. 1 ustawy </w:t>
      </w:r>
      <w:proofErr w:type="spellStart"/>
      <w:r w:rsidR="001A4807" w:rsidRPr="001A48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Default="001A4807" w:rsidP="006903E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A4807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DE-dzp.272-258/24</w:t>
      </w:r>
    </w:p>
    <w:p w:rsidR="006903E7" w:rsidRPr="00577BC6" w:rsidRDefault="006903E7" w:rsidP="006903E7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6903E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6903E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4807" w:rsidRPr="001A4807">
        <w:rPr>
          <w:sz w:val="22"/>
          <w:szCs w:val="22"/>
        </w:rPr>
        <w:t>17/07/2024</w:t>
      </w:r>
      <w:r w:rsidR="00FF4AB1" w:rsidRPr="00577BC6">
        <w:rPr>
          <w:sz w:val="22"/>
          <w:szCs w:val="22"/>
        </w:rPr>
        <w:t xml:space="preserve"> o godz. </w:t>
      </w:r>
      <w:r w:rsidR="001A4807" w:rsidRPr="001A480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bookmarkStart w:id="0" w:name="_GoBack"/>
            <w:bookmarkEnd w:id="0"/>
            <w:r w:rsidRPr="00490DC0">
              <w:t>Cena oferty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1</w:t>
            </w:r>
          </w:p>
        </w:tc>
        <w:tc>
          <w:tcPr>
            <w:tcW w:w="5244" w:type="dxa"/>
            <w:shd w:val="clear" w:color="auto" w:fill="auto"/>
          </w:tcPr>
          <w:p w:rsidR="004E5D3D" w:rsidRDefault="004E5D3D" w:rsidP="0062713F">
            <w:pPr>
              <w:spacing w:before="40"/>
            </w:pPr>
            <w:r>
              <w:t xml:space="preserve">Konsorcjum Firm: </w:t>
            </w:r>
          </w:p>
          <w:p w:rsidR="004E5D3D" w:rsidRDefault="001A4807" w:rsidP="0062713F">
            <w:pPr>
              <w:spacing w:before="40"/>
            </w:pPr>
            <w:proofErr w:type="spellStart"/>
            <w:r w:rsidRPr="001A4807">
              <w:t>Skillspace</w:t>
            </w:r>
            <w:proofErr w:type="spellEnd"/>
            <w:r w:rsidR="004E5D3D">
              <w:t xml:space="preserve"> i </w:t>
            </w:r>
            <w:proofErr w:type="spellStart"/>
            <w:r w:rsidR="004E5D3D">
              <w:t>Startrec</w:t>
            </w:r>
            <w:proofErr w:type="spellEnd"/>
            <w:r w:rsidR="004E5D3D">
              <w:t xml:space="preserve"> </w:t>
            </w:r>
          </w:p>
          <w:p w:rsidR="001A4807" w:rsidRPr="00490DC0" w:rsidRDefault="004E5D3D" w:rsidP="0062713F">
            <w:pPr>
              <w:spacing w:before="40"/>
            </w:pPr>
            <w:r>
              <w:t>Lider:</w:t>
            </w:r>
            <w:r w:rsidR="006903E7">
              <w:t xml:space="preserve"> </w:t>
            </w:r>
            <w:proofErr w:type="spellStart"/>
            <w:r w:rsidRPr="001A4807">
              <w:t>Skillspace</w:t>
            </w:r>
            <w:proofErr w:type="spellEnd"/>
            <w:r w:rsidR="001A4807" w:rsidRPr="001A4807">
              <w:t xml:space="preserve"> Michał Badura</w:t>
            </w:r>
          </w:p>
          <w:p w:rsidR="001A4807" w:rsidRPr="00490DC0" w:rsidRDefault="001A4807" w:rsidP="0062713F">
            <w:r w:rsidRPr="001A4807">
              <w:t>Wodna</w:t>
            </w:r>
            <w:r w:rsidRPr="00490DC0">
              <w:t xml:space="preserve"> </w:t>
            </w:r>
            <w:r w:rsidRPr="001A4807">
              <w:t>26/15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30-719</w:t>
            </w:r>
            <w:r w:rsidRPr="00490DC0">
              <w:t xml:space="preserve"> </w:t>
            </w:r>
            <w:r w:rsidRPr="001A48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191 880.00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2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r w:rsidRPr="001A4807">
              <w:t>Five Media Sp</w:t>
            </w:r>
            <w:r w:rsidR="004E5D3D">
              <w:t>.</w:t>
            </w:r>
            <w:r w:rsidRPr="001A4807">
              <w:t xml:space="preserve"> z o</w:t>
            </w:r>
            <w:r w:rsidR="004E5D3D">
              <w:t>.</w:t>
            </w:r>
            <w:r w:rsidRPr="001A4807">
              <w:t>o</w:t>
            </w:r>
            <w:r w:rsidR="004E5D3D">
              <w:t>.,</w:t>
            </w:r>
            <w:r w:rsidRPr="001A4807">
              <w:t xml:space="preserve"> spółka komandytowa</w:t>
            </w:r>
          </w:p>
          <w:p w:rsidR="001A4807" w:rsidRPr="00490DC0" w:rsidRDefault="001A4807" w:rsidP="0062713F">
            <w:r w:rsidRPr="001A4807">
              <w:t>Żelazna</w:t>
            </w:r>
            <w:r w:rsidRPr="00490DC0">
              <w:t xml:space="preserve"> </w:t>
            </w:r>
            <w:r w:rsidRPr="001A4807">
              <w:t>59/5.9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00-848</w:t>
            </w:r>
            <w:r w:rsidRPr="00490DC0">
              <w:t xml:space="preserve"> </w:t>
            </w:r>
            <w:r w:rsidRPr="001A48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178 350.00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3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proofErr w:type="spellStart"/>
            <w:r w:rsidRPr="001A4807">
              <w:t>Golden</w:t>
            </w:r>
            <w:proofErr w:type="spellEnd"/>
            <w:r w:rsidRPr="001A4807">
              <w:t xml:space="preserve"> </w:t>
            </w:r>
            <w:proofErr w:type="spellStart"/>
            <w:r w:rsidRPr="001A4807">
              <w:t>Storm</w:t>
            </w:r>
            <w:proofErr w:type="spellEnd"/>
            <w:r w:rsidRPr="001A4807">
              <w:t xml:space="preserve"> Film - Artur Brzozowski</w:t>
            </w:r>
          </w:p>
          <w:p w:rsidR="001A4807" w:rsidRPr="00490DC0" w:rsidRDefault="001A4807" w:rsidP="0062713F">
            <w:r w:rsidRPr="001A4807">
              <w:t>Nałkowskich</w:t>
            </w:r>
            <w:r w:rsidRPr="00490DC0">
              <w:t xml:space="preserve"> </w:t>
            </w:r>
            <w:r w:rsidRPr="001A4807">
              <w:t>125/15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20-486</w:t>
            </w:r>
            <w:r w:rsidRPr="00490DC0">
              <w:t xml:space="preserve"> </w:t>
            </w:r>
            <w:r w:rsidRPr="001A4807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135 300.00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4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r w:rsidRPr="001A4807">
              <w:t xml:space="preserve">SOFTHAR Janusz </w:t>
            </w:r>
            <w:r w:rsidR="004E5D3D">
              <w:t>K</w:t>
            </w:r>
            <w:r w:rsidRPr="001A4807">
              <w:t>araś</w:t>
            </w:r>
          </w:p>
          <w:p w:rsidR="001A4807" w:rsidRPr="00490DC0" w:rsidRDefault="001A4807" w:rsidP="0062713F">
            <w:r w:rsidRPr="001A4807">
              <w:t>Orzeszkowej</w:t>
            </w:r>
            <w:r w:rsidRPr="00490DC0">
              <w:t xml:space="preserve"> </w:t>
            </w:r>
            <w:r w:rsidRPr="001A4807">
              <w:t>6/7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41-902</w:t>
            </w:r>
            <w:r w:rsidRPr="00490DC0">
              <w:t xml:space="preserve"> </w:t>
            </w:r>
            <w:r w:rsidRPr="001A4807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78 400.00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5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r w:rsidRPr="001A4807">
              <w:t xml:space="preserve">HOLE </w:t>
            </w:r>
            <w:r w:rsidR="004E5D3D">
              <w:t>Sp. z o.o.</w:t>
            </w:r>
          </w:p>
          <w:p w:rsidR="001A4807" w:rsidRPr="00490DC0" w:rsidRDefault="001A4807" w:rsidP="0062713F">
            <w:r w:rsidRPr="001A4807">
              <w:t>Portowa</w:t>
            </w:r>
            <w:r w:rsidRPr="00490DC0">
              <w:t xml:space="preserve"> </w:t>
            </w:r>
            <w:r w:rsidRPr="001A4807">
              <w:t>16J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44-100</w:t>
            </w:r>
            <w:r w:rsidRPr="00490DC0">
              <w:t xml:space="preserve"> </w:t>
            </w:r>
            <w:r w:rsidRPr="001A4807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157 440.00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6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r w:rsidRPr="001A4807">
              <w:t>STUDIO SIERMIX SP. Z O.O.</w:t>
            </w:r>
          </w:p>
          <w:p w:rsidR="001A4807" w:rsidRPr="00490DC0" w:rsidRDefault="001A4807" w:rsidP="0062713F">
            <w:r w:rsidRPr="001A4807">
              <w:t>KNAPY</w:t>
            </w:r>
            <w:r w:rsidRPr="00490DC0">
              <w:t xml:space="preserve"> </w:t>
            </w:r>
            <w:r w:rsidRPr="001A4807">
              <w:t>18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98-360</w:t>
            </w:r>
            <w:r w:rsidRPr="00490DC0">
              <w:t xml:space="preserve"> </w:t>
            </w:r>
            <w:r w:rsidRPr="001A4807">
              <w:t>LUTUTÓW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82 287.00 zł</w:t>
            </w:r>
          </w:p>
        </w:tc>
      </w:tr>
      <w:tr w:rsidR="001A4807" w:rsidRPr="00493F8C" w:rsidTr="0062713F">
        <w:tc>
          <w:tcPr>
            <w:tcW w:w="993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center"/>
            </w:pPr>
            <w:r w:rsidRPr="001A4807">
              <w:t>7</w:t>
            </w:r>
          </w:p>
        </w:tc>
        <w:tc>
          <w:tcPr>
            <w:tcW w:w="5244" w:type="dxa"/>
            <w:shd w:val="clear" w:color="auto" w:fill="auto"/>
          </w:tcPr>
          <w:p w:rsidR="001A4807" w:rsidRPr="00490DC0" w:rsidRDefault="001A4807" w:rsidP="0062713F">
            <w:pPr>
              <w:spacing w:before="40"/>
            </w:pPr>
            <w:r w:rsidRPr="001A4807">
              <w:t>APLAN MEDIA Spółka z ograniczoną odpowiedzialnością</w:t>
            </w:r>
          </w:p>
          <w:p w:rsidR="001A4807" w:rsidRPr="00490DC0" w:rsidRDefault="001A4807" w:rsidP="0062713F">
            <w:r w:rsidRPr="001A4807">
              <w:t>Wróblewskiego</w:t>
            </w:r>
            <w:r w:rsidRPr="00490DC0">
              <w:t xml:space="preserve"> </w:t>
            </w:r>
            <w:r w:rsidRPr="001A4807">
              <w:t>18</w:t>
            </w:r>
            <w:r w:rsidRPr="00490DC0">
              <w:t xml:space="preserve"> </w:t>
            </w:r>
          </w:p>
          <w:p w:rsidR="001A4807" w:rsidRPr="00490DC0" w:rsidRDefault="001A4807" w:rsidP="0062713F">
            <w:pPr>
              <w:spacing w:after="40"/>
              <w:jc w:val="both"/>
            </w:pPr>
            <w:r w:rsidRPr="001A4807">
              <w:t>93-578</w:t>
            </w:r>
            <w:r w:rsidRPr="00490DC0">
              <w:t xml:space="preserve"> </w:t>
            </w:r>
            <w:r w:rsidRPr="001A4807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4807" w:rsidRPr="00490DC0" w:rsidRDefault="001A4807" w:rsidP="0062713F">
            <w:pPr>
              <w:spacing w:before="120" w:after="120"/>
              <w:jc w:val="both"/>
            </w:pPr>
            <w:r w:rsidRPr="001A4807">
              <w:t>59 802.60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F7C" w:rsidRDefault="00B16F7C">
      <w:r>
        <w:separator/>
      </w:r>
    </w:p>
  </w:endnote>
  <w:endnote w:type="continuationSeparator" w:id="0">
    <w:p w:rsidR="00B16F7C" w:rsidRDefault="00B1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903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F7C" w:rsidRDefault="00B16F7C">
      <w:r>
        <w:separator/>
      </w:r>
    </w:p>
  </w:footnote>
  <w:footnote w:type="continuationSeparator" w:id="0">
    <w:p w:rsidR="00B16F7C" w:rsidRDefault="00B16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3E7" w:rsidRDefault="006903E7" w:rsidP="006903E7">
    <w:pPr>
      <w:rPr>
        <w:rFonts w:ascii="Verdana" w:hAnsi="Verdana"/>
        <w:b/>
        <w:smallCaps/>
        <w:sz w:val="56"/>
        <w:szCs w:val="5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Obraz zawierający logo, Czcionka, tekst, symbol&#10;&#10;Opis wygenerowany automatycznie" style="position:absolute;margin-left:-9pt;margin-top:20.55pt;width:30.35pt;height:47.9pt;z-index:-251656704;visibility:visible;mso-wrap-style:square;mso-wrap-distance-left:9pt;mso-wrap-distance-top:0;mso-wrap-distance-right:9pt;mso-wrap-distance-bottom:0;mso-position-horizontal-relative:margin;mso-position-vertical-relative:text;mso-width-relative:page;mso-height-relative:page" wrapcoords="-343 0 -343 21382 21600 21382 21600 0 -343 0">
          <v:imagedata r:id="rId1" o:title="Obraz zawierający logo, Czcionka, tekst, symbol&#10;&#10;Opis wygenerowany automatycznie"/>
          <w10:wrap type="tight" anchorx="margin"/>
        </v:shape>
      </w:pict>
    </w:r>
  </w:p>
  <w:p w:rsidR="006903E7" w:rsidRDefault="006903E7" w:rsidP="006903E7">
    <w:pPr>
      <w:rPr>
        <w:rFonts w:ascii="Verdana" w:hAnsi="Verdana"/>
        <w:b/>
        <w:smallCaps/>
        <w:sz w:val="56"/>
        <w:szCs w:val="56"/>
      </w:rPr>
    </w:pPr>
  </w:p>
  <w:p w:rsidR="006903E7" w:rsidRDefault="006903E7" w:rsidP="006903E7">
    <w:pPr>
      <w:rPr>
        <w:rFonts w:ascii="Verdana" w:hAnsi="Verdana"/>
        <w:b/>
        <w:smallCaps/>
        <w:sz w:val="56"/>
        <w:szCs w:val="56"/>
      </w:rPr>
    </w:pPr>
    <w:proofErr w:type="spellStart"/>
    <w:r>
      <w:rPr>
        <w:rFonts w:ascii="Verdana" w:hAnsi="Verdana"/>
        <w:b/>
        <w:smallCaps/>
        <w:sz w:val="56"/>
        <w:szCs w:val="56"/>
      </w:rPr>
      <w:t>KomPas</w:t>
    </w:r>
    <w:proofErr w:type="spellEnd"/>
    <w:r>
      <w:rPr>
        <w:rFonts w:ascii="Verdana" w:hAnsi="Verdana"/>
        <w:b/>
        <w:smallCaps/>
        <w:sz w:val="56"/>
        <w:szCs w:val="56"/>
      </w:rPr>
      <w:t xml:space="preserve"> </w:t>
    </w:r>
  </w:p>
  <w:p w:rsidR="006903E7" w:rsidRDefault="006903E7" w:rsidP="006903E7">
    <w:pPr>
      <w:rPr>
        <w:rFonts w:ascii="Verdana" w:hAnsi="Verdana"/>
        <w:b/>
        <w:smallCaps/>
        <w:sz w:val="21"/>
        <w:szCs w:val="21"/>
      </w:rPr>
    </w:pPr>
    <w:proofErr w:type="spellStart"/>
    <w:r>
      <w:rPr>
        <w:rFonts w:ascii="Verdana" w:hAnsi="Verdana"/>
        <w:b/>
        <w:sz w:val="21"/>
        <w:szCs w:val="21"/>
      </w:rPr>
      <w:t>KOMpetencje</w:t>
    </w:r>
    <w:proofErr w:type="spellEnd"/>
    <w:r>
      <w:rPr>
        <w:rFonts w:ascii="Verdana" w:hAnsi="Verdana"/>
        <w:b/>
        <w:sz w:val="21"/>
        <w:szCs w:val="21"/>
      </w:rPr>
      <w:t xml:space="preserve">, </w:t>
    </w:r>
    <w:proofErr w:type="spellStart"/>
    <w:r>
      <w:rPr>
        <w:rFonts w:ascii="Verdana" w:hAnsi="Verdana"/>
        <w:b/>
        <w:sz w:val="21"/>
        <w:szCs w:val="21"/>
      </w:rPr>
      <w:t>PASja</w:t>
    </w:r>
    <w:proofErr w:type="spellEnd"/>
    <w:r>
      <w:rPr>
        <w:rFonts w:ascii="Verdana" w:hAnsi="Verdana"/>
        <w:b/>
        <w:sz w:val="21"/>
        <w:szCs w:val="21"/>
      </w:rPr>
      <w:t xml:space="preserve"> </w:t>
    </w:r>
    <w:r>
      <w:rPr>
        <w:rFonts w:ascii="Verdana" w:hAnsi="Verdana"/>
        <w:b/>
        <w:smallCaps/>
        <w:sz w:val="21"/>
        <w:szCs w:val="21"/>
      </w:rPr>
      <w:t xml:space="preserve">– </w:t>
    </w:r>
    <w:r>
      <w:rPr>
        <w:rFonts w:ascii="Verdana" w:hAnsi="Verdana"/>
        <w:b/>
        <w:sz w:val="21"/>
        <w:szCs w:val="21"/>
      </w:rPr>
      <w:t>Akademia nowoczesnych profesjonalistów AGH</w:t>
    </w:r>
  </w:p>
  <w:p w:rsidR="001A4807" w:rsidRDefault="001A4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F7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4807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5D3D"/>
    <w:rsid w:val="005324A5"/>
    <w:rsid w:val="00577BC6"/>
    <w:rsid w:val="00601802"/>
    <w:rsid w:val="006903E7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16F7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CD95F8"/>
  <w15:chartTrackingRefBased/>
  <w15:docId w15:val="{9C8CACEE-7278-4AC4-B40B-C4B356A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6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222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2024-07-17T08:45:00Z</dcterms:created>
  <dcterms:modified xsi:type="dcterms:W3CDTF">2024-07-17T08:53:00Z</dcterms:modified>
</cp:coreProperties>
</file>