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77871" w14:textId="77777777" w:rsidR="00887652" w:rsidRPr="00515AFA" w:rsidRDefault="00887652" w:rsidP="00887652">
      <w:pPr>
        <w:jc w:val="right"/>
        <w:rPr>
          <w:b/>
          <w:sz w:val="22"/>
          <w:szCs w:val="22"/>
          <w:lang w:val="pl-PL"/>
        </w:rPr>
      </w:pPr>
      <w:r w:rsidRPr="00515AFA">
        <w:rPr>
          <w:b/>
          <w:sz w:val="22"/>
          <w:szCs w:val="22"/>
          <w:lang w:val="pl-PL"/>
        </w:rPr>
        <w:t>Załącznik nr 3</w:t>
      </w:r>
    </w:p>
    <w:p w14:paraId="3364556D" w14:textId="77777777" w:rsidR="00887652" w:rsidRPr="00515AFA" w:rsidRDefault="00887652" w:rsidP="00887652">
      <w:pPr>
        <w:jc w:val="right"/>
        <w:rPr>
          <w:b/>
          <w:sz w:val="22"/>
          <w:szCs w:val="22"/>
          <w:lang w:val="pl-PL"/>
        </w:rPr>
      </w:pPr>
    </w:p>
    <w:p w14:paraId="2B2E104A" w14:textId="77777777" w:rsidR="00887652" w:rsidRPr="00515AFA" w:rsidRDefault="00887652" w:rsidP="00887652">
      <w:pPr>
        <w:jc w:val="center"/>
        <w:rPr>
          <w:b/>
          <w:sz w:val="22"/>
          <w:szCs w:val="22"/>
          <w:lang w:val="pl-PL"/>
        </w:rPr>
      </w:pPr>
      <w:r w:rsidRPr="00515AFA">
        <w:rPr>
          <w:b/>
          <w:sz w:val="22"/>
          <w:szCs w:val="22"/>
          <w:lang w:val="pl-PL"/>
        </w:rPr>
        <w:t>WZÓR UMOWY</w:t>
      </w:r>
    </w:p>
    <w:p w14:paraId="2133AA9F" w14:textId="77777777" w:rsidR="00887652" w:rsidRPr="00515AFA" w:rsidRDefault="00887652" w:rsidP="00887652">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56255107" w14:textId="77777777" w:rsidR="00887652" w:rsidRPr="00515AFA" w:rsidRDefault="00887652" w:rsidP="00887652">
      <w:pPr>
        <w:jc w:val="center"/>
        <w:rPr>
          <w:b/>
          <w:sz w:val="22"/>
          <w:szCs w:val="22"/>
          <w:lang w:val="pl-PL"/>
        </w:rPr>
      </w:pPr>
    </w:p>
    <w:p w14:paraId="70A26D61" w14:textId="0FC839BE" w:rsidR="00887652" w:rsidRPr="00515AFA" w:rsidRDefault="00887652" w:rsidP="00887652">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217</w:t>
      </w:r>
      <w:r w:rsidRPr="005140A1">
        <w:rPr>
          <w:sz w:val="22"/>
          <w:szCs w:val="22"/>
          <w:lang w:val="pl-PL"/>
        </w:rPr>
        <w:t>/2</w:t>
      </w:r>
      <w:r>
        <w:rPr>
          <w:sz w:val="22"/>
          <w:szCs w:val="22"/>
          <w:lang w:val="pl-PL"/>
        </w:rPr>
        <w:t>4</w:t>
      </w:r>
      <w:r w:rsidRPr="00515AFA">
        <w:rPr>
          <w:sz w:val="22"/>
          <w:szCs w:val="22"/>
          <w:lang w:val="pl-PL"/>
        </w:rPr>
        <w:t xml:space="preserve"> pomiędzy:</w:t>
      </w:r>
    </w:p>
    <w:p w14:paraId="224B1B66" w14:textId="77777777" w:rsidR="00887652" w:rsidRPr="00515AFA" w:rsidRDefault="00887652" w:rsidP="00887652">
      <w:pPr>
        <w:pStyle w:val="Tekstpodstawowywcity"/>
        <w:spacing w:after="0"/>
        <w:ind w:left="0"/>
        <w:jc w:val="both"/>
        <w:rPr>
          <w:sz w:val="22"/>
          <w:szCs w:val="22"/>
          <w:lang w:val="pl-PL"/>
        </w:rPr>
      </w:pPr>
    </w:p>
    <w:p w14:paraId="3666E6F5"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4B702BF"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BF126A4"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0D641F79" w14:textId="77777777" w:rsidR="00887652" w:rsidRPr="00515AFA" w:rsidRDefault="00887652" w:rsidP="00887652">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51819C8"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18A1E9AC"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168E2110"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6597116A"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F840EF5"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83ECC15"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5C281DDD"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A0E9821"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CEEF297" w14:textId="77777777" w:rsidR="00887652" w:rsidRPr="00515AFA" w:rsidRDefault="00887652" w:rsidP="00887652">
      <w:pPr>
        <w:pStyle w:val="Tekstpodstawowy"/>
        <w:spacing w:line="240" w:lineRule="auto"/>
        <w:ind w:right="-47"/>
        <w:jc w:val="center"/>
        <w:rPr>
          <w:rFonts w:ascii="Times New Roman" w:hAnsi="Times New Roman"/>
          <w:b/>
          <w:sz w:val="22"/>
          <w:szCs w:val="22"/>
        </w:rPr>
      </w:pPr>
    </w:p>
    <w:p w14:paraId="25DD8B6F"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F3AEF7A" w14:textId="261C5DC9" w:rsidR="00887652" w:rsidRPr="00515AFA" w:rsidRDefault="00887652" w:rsidP="00887652">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serwera obliczeniowego z możliwością późniejszego rozszerzenia o akceleratory uczenia</w:t>
      </w:r>
      <w:r w:rsidRPr="0075173C">
        <w:rPr>
          <w:b/>
          <w:bCs/>
          <w:sz w:val="22"/>
          <w:szCs w:val="22"/>
          <w:lang w:val="pl-PL"/>
        </w:rPr>
        <w:t xml:space="preserve"> na potrzeby </w:t>
      </w:r>
      <w:proofErr w:type="spellStart"/>
      <w:r>
        <w:rPr>
          <w:b/>
          <w:bCs/>
          <w:sz w:val="22"/>
          <w:szCs w:val="22"/>
          <w:lang w:val="pl-PL"/>
        </w:rPr>
        <w:t>WILiGZ</w:t>
      </w:r>
      <w:proofErr w:type="spellEnd"/>
      <w:r w:rsidRPr="0075173C">
        <w:rPr>
          <w:b/>
          <w:sz w:val="22"/>
          <w:szCs w:val="22"/>
          <w:lang w:val="pl-PL"/>
        </w:rPr>
        <w:t>.</w:t>
      </w:r>
    </w:p>
    <w:p w14:paraId="5301E01B" w14:textId="77777777" w:rsidR="00887652" w:rsidRPr="00515AFA" w:rsidRDefault="00887652" w:rsidP="00887652">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9FF3BE9"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FAA13CB" w14:textId="77777777" w:rsidR="00887652" w:rsidRPr="00515AFA" w:rsidRDefault="00887652" w:rsidP="0088765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MN</w:t>
      </w:r>
      <w:r>
        <w:rPr>
          <w:rFonts w:ascii="Times New Roman" w:hAnsi="Times New Roman"/>
          <w:sz w:val="22"/>
          <w:szCs w:val="22"/>
        </w:rPr>
        <w:t>iSW</w:t>
      </w:r>
      <w:proofErr w:type="spellEnd"/>
      <w:r w:rsidRPr="00515AFA">
        <w:rPr>
          <w:rFonts w:ascii="Times New Roman" w:hAnsi="Times New Roman"/>
          <w:sz w:val="22"/>
          <w:szCs w:val="22"/>
        </w:rPr>
        <w:t xml:space="preserve"> do siedziby Kupującego.</w:t>
      </w:r>
    </w:p>
    <w:p w14:paraId="5AC6046C" w14:textId="77777777" w:rsidR="00887652" w:rsidRPr="00515AFA" w:rsidRDefault="00887652" w:rsidP="00887652">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9A48D7B" w14:textId="77777777" w:rsidR="00887652" w:rsidRPr="00515AFA" w:rsidRDefault="00887652" w:rsidP="00887652">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38D49741" w14:textId="77777777" w:rsidR="00887652" w:rsidRPr="00515AFA" w:rsidRDefault="00887652" w:rsidP="00887652">
      <w:pPr>
        <w:pStyle w:val="Tekstpodstawowy"/>
        <w:spacing w:line="240" w:lineRule="auto"/>
        <w:ind w:right="-47"/>
        <w:jc w:val="center"/>
        <w:rPr>
          <w:rFonts w:ascii="Times New Roman" w:hAnsi="Times New Roman"/>
          <w:b/>
          <w:sz w:val="22"/>
          <w:szCs w:val="22"/>
        </w:rPr>
      </w:pPr>
    </w:p>
    <w:p w14:paraId="4EBB5DEC"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50F0140" w14:textId="77777777" w:rsidR="00887652" w:rsidRPr="00515AFA" w:rsidRDefault="00887652" w:rsidP="0088765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2BAFB7E9" w14:textId="77777777" w:rsidR="00887652" w:rsidRPr="00515AFA" w:rsidRDefault="00887652" w:rsidP="0088765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F2F4050" w14:textId="77777777" w:rsidR="00887652" w:rsidRPr="00515AFA" w:rsidRDefault="00887652" w:rsidP="00887652">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2C2E84C" w14:textId="77777777" w:rsidR="00887652" w:rsidRPr="00515AFA" w:rsidRDefault="00887652" w:rsidP="00887652">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jednostkę centralną komputera</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ą</w:t>
      </w:r>
      <w:r w:rsidRPr="00515AFA">
        <w:rPr>
          <w:rFonts w:eastAsia="Calibri"/>
          <w:sz w:val="22"/>
          <w:szCs w:val="22"/>
          <w:lang w:val="pl-PL" w:eastAsia="en-US"/>
        </w:rPr>
        <w:t xml:space="preserve"> </w:t>
      </w:r>
      <w:r>
        <w:rPr>
          <w:rFonts w:eastAsia="Calibri"/>
          <w:sz w:val="22"/>
          <w:szCs w:val="22"/>
          <w:lang w:val="pl-PL" w:eastAsia="en-US"/>
        </w:rPr>
        <w:br/>
      </w:r>
      <w:r w:rsidRPr="00515AFA">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2A567E08" w14:textId="77777777" w:rsidR="00887652" w:rsidRPr="00515AFA" w:rsidRDefault="00887652" w:rsidP="00887652">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532DCB40" w14:textId="77777777" w:rsidR="00887652" w:rsidRPr="00515AFA" w:rsidRDefault="00887652" w:rsidP="00887652">
      <w:pPr>
        <w:pStyle w:val="Tekstpodstawowy"/>
        <w:spacing w:line="240" w:lineRule="auto"/>
        <w:ind w:left="340" w:right="-47"/>
        <w:jc w:val="both"/>
        <w:rPr>
          <w:rFonts w:ascii="Times New Roman" w:hAnsi="Times New Roman"/>
          <w:i/>
          <w:sz w:val="22"/>
          <w:szCs w:val="22"/>
        </w:rPr>
      </w:pPr>
    </w:p>
    <w:p w14:paraId="1EDB47FE" w14:textId="77777777" w:rsidR="00887652" w:rsidRPr="00515AFA" w:rsidRDefault="00887652" w:rsidP="00887652">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5D65AAC5" w14:textId="77777777" w:rsidR="00887652" w:rsidRPr="00515AFA" w:rsidRDefault="00887652" w:rsidP="00887652">
      <w:pPr>
        <w:pStyle w:val="Tekstpodstawowy"/>
        <w:spacing w:line="240" w:lineRule="auto"/>
        <w:ind w:right="-47"/>
        <w:jc w:val="center"/>
        <w:rPr>
          <w:rFonts w:ascii="Times New Roman" w:hAnsi="Times New Roman"/>
          <w:b/>
          <w:sz w:val="22"/>
          <w:szCs w:val="22"/>
        </w:rPr>
      </w:pPr>
    </w:p>
    <w:p w14:paraId="20553D0E"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11414BC" w14:textId="77777777" w:rsidR="00887652" w:rsidRDefault="00887652" w:rsidP="0088765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A6C312E" w14:textId="77777777" w:rsidR="00887652" w:rsidRPr="00515AFA" w:rsidRDefault="00887652" w:rsidP="0088765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3A7BD75" w14:textId="77777777" w:rsidR="00887652" w:rsidRPr="00515AFA" w:rsidRDefault="00887652" w:rsidP="0088765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51BE760" w14:textId="77777777" w:rsidR="00887652" w:rsidRPr="00515AFA" w:rsidRDefault="00887652" w:rsidP="00887652">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A883EB7" w14:textId="77777777" w:rsidR="00887652" w:rsidRPr="00515AFA" w:rsidRDefault="00887652" w:rsidP="00887652">
      <w:pPr>
        <w:pStyle w:val="Tekstpodstawowy"/>
        <w:spacing w:line="240" w:lineRule="auto"/>
        <w:ind w:right="-47"/>
        <w:jc w:val="center"/>
        <w:rPr>
          <w:rFonts w:ascii="Times New Roman" w:hAnsi="Times New Roman"/>
          <w:b/>
          <w:sz w:val="22"/>
          <w:szCs w:val="22"/>
        </w:rPr>
      </w:pPr>
    </w:p>
    <w:p w14:paraId="67DAE199"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530D92BB" w14:textId="77777777" w:rsidR="00887652" w:rsidRPr="00515AFA" w:rsidRDefault="00887652" w:rsidP="0088765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AC2FC34" w14:textId="77777777" w:rsidR="00887652" w:rsidRPr="00515AFA" w:rsidRDefault="00887652" w:rsidP="0088765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55242CA" w14:textId="77777777" w:rsidR="00887652" w:rsidRPr="00515AFA" w:rsidRDefault="00887652" w:rsidP="00887652">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FD90870" w14:textId="77777777" w:rsidR="00887652" w:rsidRPr="00515AFA" w:rsidRDefault="00887652" w:rsidP="0088765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4258E59" w14:textId="77777777" w:rsidR="00887652" w:rsidRPr="00515AFA" w:rsidRDefault="00887652" w:rsidP="0088765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1FD2C81F" w14:textId="77777777" w:rsidR="00887652" w:rsidRPr="00515AFA" w:rsidRDefault="00887652" w:rsidP="00887652">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7454144A" w14:textId="77777777" w:rsidR="00887652" w:rsidRPr="00515AFA" w:rsidRDefault="00887652" w:rsidP="0088765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89B6294" w14:textId="77777777" w:rsidR="00887652" w:rsidRPr="00515AFA" w:rsidRDefault="00887652" w:rsidP="0088765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5C219FCE" w14:textId="77777777" w:rsidR="00887652" w:rsidRPr="00515AFA" w:rsidRDefault="00887652" w:rsidP="00887652">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10FC8C16" w14:textId="77777777" w:rsidR="00887652" w:rsidRPr="00515AFA" w:rsidRDefault="00887652" w:rsidP="0088765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4396F132" w14:textId="77777777" w:rsidR="00887652" w:rsidRPr="00515AFA" w:rsidRDefault="00887652" w:rsidP="0088765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10AFF6C4" w14:textId="77777777" w:rsidR="00887652" w:rsidRPr="00515AFA" w:rsidRDefault="00887652" w:rsidP="0088765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99A6A62" w14:textId="77777777" w:rsidR="00887652" w:rsidRPr="00515AFA" w:rsidRDefault="00887652" w:rsidP="00887652">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3F01FBF" w14:textId="77777777" w:rsidR="00887652" w:rsidRPr="00515AFA" w:rsidRDefault="00887652" w:rsidP="00887652">
      <w:pPr>
        <w:pStyle w:val="Tekstpodstawowy"/>
        <w:ind w:right="-47"/>
        <w:jc w:val="center"/>
        <w:rPr>
          <w:rFonts w:ascii="Times New Roman" w:hAnsi="Times New Roman"/>
          <w:b/>
          <w:sz w:val="22"/>
          <w:szCs w:val="22"/>
        </w:rPr>
      </w:pPr>
    </w:p>
    <w:p w14:paraId="6DFEBCAC" w14:textId="77777777" w:rsidR="00887652" w:rsidRPr="00515AFA" w:rsidRDefault="00887652" w:rsidP="00887652">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60990DF7" w14:textId="77777777" w:rsidR="00887652" w:rsidRPr="00515AFA" w:rsidRDefault="00887652" w:rsidP="00887652">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AB9A3C1" w14:textId="77777777" w:rsidR="00887652" w:rsidRPr="00515AFA" w:rsidRDefault="00887652" w:rsidP="0088765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ECC19F2" w14:textId="77777777" w:rsidR="00887652" w:rsidRPr="00515AFA" w:rsidRDefault="00887652" w:rsidP="0088765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70C5C44" w14:textId="77777777" w:rsidR="00887652" w:rsidRPr="00515AFA" w:rsidRDefault="00887652" w:rsidP="00887652">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03C6037" w14:textId="77777777" w:rsidR="00887652" w:rsidRPr="00515AFA" w:rsidRDefault="00887652" w:rsidP="00887652">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43EAB5" w14:textId="77777777" w:rsidR="00887652" w:rsidRPr="00515AFA" w:rsidRDefault="00887652" w:rsidP="00887652">
      <w:pPr>
        <w:rPr>
          <w:color w:val="00000A"/>
          <w:sz w:val="22"/>
          <w:szCs w:val="22"/>
          <w:lang w:val="pl-PL"/>
        </w:rPr>
      </w:pPr>
    </w:p>
    <w:p w14:paraId="138FFB99" w14:textId="77777777" w:rsidR="00887652" w:rsidRPr="00515AFA" w:rsidRDefault="00887652" w:rsidP="00887652">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5B3C7E5" w14:textId="77777777" w:rsidR="00887652" w:rsidRPr="00515AFA" w:rsidRDefault="00887652" w:rsidP="00887652">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D084F38" w14:textId="77777777" w:rsidR="00887652" w:rsidRPr="00515AFA" w:rsidRDefault="00887652" w:rsidP="0088765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2D3E592" w14:textId="77777777" w:rsidR="00887652" w:rsidRPr="00515AFA" w:rsidRDefault="00887652" w:rsidP="00887652">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61ADDCC" w14:textId="77777777" w:rsidR="00887652" w:rsidRPr="00515AFA" w:rsidRDefault="00887652" w:rsidP="0088765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FBB80B9" w14:textId="77777777" w:rsidR="00887652" w:rsidRPr="00515AFA" w:rsidRDefault="00887652" w:rsidP="0088765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7461A16" w14:textId="77777777" w:rsidR="00887652" w:rsidRPr="00515AFA" w:rsidRDefault="00887652" w:rsidP="00887652">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763B8E1" w14:textId="77777777" w:rsidR="00887652" w:rsidRPr="00515AFA" w:rsidRDefault="00887652" w:rsidP="00887652">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7B83F05" w14:textId="77777777" w:rsidR="00887652" w:rsidRPr="00515AFA" w:rsidRDefault="00887652" w:rsidP="00887652">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2566DE6" w14:textId="77777777" w:rsidR="00887652" w:rsidRPr="00515AFA" w:rsidRDefault="00887652" w:rsidP="0088765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8C2C42F" w14:textId="77777777" w:rsidR="00887652" w:rsidRPr="00515AFA" w:rsidRDefault="00887652" w:rsidP="00887652">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2ECF853" w14:textId="77777777" w:rsidR="00887652" w:rsidRPr="00515AFA" w:rsidRDefault="00887652" w:rsidP="00887652">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7FF32EF" w14:textId="77777777" w:rsidR="00887652" w:rsidRPr="00515AFA" w:rsidRDefault="00887652" w:rsidP="00887652">
      <w:pPr>
        <w:ind w:left="720"/>
        <w:jc w:val="both"/>
        <w:rPr>
          <w:color w:val="00000A"/>
          <w:sz w:val="22"/>
          <w:szCs w:val="22"/>
          <w:lang w:val="pl-PL"/>
        </w:rPr>
      </w:pPr>
    </w:p>
    <w:p w14:paraId="7451F029" w14:textId="77777777" w:rsidR="00887652" w:rsidRPr="00515AFA" w:rsidRDefault="00887652" w:rsidP="00887652">
      <w:pPr>
        <w:ind w:left="170"/>
        <w:jc w:val="both"/>
        <w:rPr>
          <w:color w:val="00000A"/>
          <w:sz w:val="22"/>
          <w:szCs w:val="22"/>
          <w:lang w:val="pl-PL"/>
        </w:rPr>
      </w:pPr>
    </w:p>
    <w:p w14:paraId="067756F9" w14:textId="77777777" w:rsidR="00887652" w:rsidRDefault="00887652" w:rsidP="00887652">
      <w:pPr>
        <w:pStyle w:val="Tekstpodstawowy"/>
        <w:spacing w:line="240" w:lineRule="auto"/>
        <w:ind w:left="360" w:right="-47"/>
        <w:jc w:val="center"/>
        <w:rPr>
          <w:rFonts w:ascii="Times New Roman" w:hAnsi="Times New Roman"/>
          <w:b/>
          <w:sz w:val="22"/>
          <w:szCs w:val="22"/>
        </w:rPr>
      </w:pPr>
    </w:p>
    <w:p w14:paraId="2B504E86" w14:textId="77777777" w:rsidR="00887652" w:rsidRDefault="00887652" w:rsidP="00887652">
      <w:pPr>
        <w:pStyle w:val="Tekstpodstawowy"/>
        <w:spacing w:line="240" w:lineRule="auto"/>
        <w:ind w:left="360" w:right="-47"/>
        <w:jc w:val="center"/>
        <w:rPr>
          <w:rFonts w:ascii="Times New Roman" w:hAnsi="Times New Roman"/>
          <w:b/>
          <w:sz w:val="22"/>
          <w:szCs w:val="22"/>
        </w:rPr>
      </w:pPr>
    </w:p>
    <w:p w14:paraId="42E129C5" w14:textId="77777777" w:rsidR="00887652" w:rsidRDefault="00887652" w:rsidP="00887652">
      <w:pPr>
        <w:pStyle w:val="Tekstpodstawowy"/>
        <w:spacing w:line="240" w:lineRule="auto"/>
        <w:ind w:left="360" w:right="-47"/>
        <w:jc w:val="center"/>
        <w:rPr>
          <w:rFonts w:ascii="Times New Roman" w:hAnsi="Times New Roman"/>
          <w:b/>
          <w:sz w:val="22"/>
          <w:szCs w:val="22"/>
        </w:rPr>
      </w:pPr>
    </w:p>
    <w:p w14:paraId="530C4228" w14:textId="77777777" w:rsidR="00887652" w:rsidRPr="00515AFA" w:rsidRDefault="00887652" w:rsidP="00887652">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1852DF56" w14:textId="77777777" w:rsidR="00887652" w:rsidRPr="00515AFA" w:rsidRDefault="00887652" w:rsidP="00887652">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E4EA1D0" w14:textId="77777777" w:rsidR="00887652" w:rsidRPr="00515AFA" w:rsidRDefault="00887652" w:rsidP="00887652">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9A26B8C" w14:textId="77777777" w:rsidR="00887652" w:rsidRPr="00515AFA" w:rsidRDefault="00887652" w:rsidP="00887652">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4C289" w14:textId="77777777" w:rsidR="00887652" w:rsidRPr="00515AFA" w:rsidRDefault="00887652" w:rsidP="00887652">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CA7D218" w14:textId="77777777" w:rsidR="00887652" w:rsidRPr="00515AFA" w:rsidRDefault="00887652" w:rsidP="00887652">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D33B1C5" w14:textId="5A5CE12D" w:rsidR="00887652" w:rsidRPr="00515AFA" w:rsidRDefault="00887652" w:rsidP="00887652">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w:t>
      </w:r>
      <w:r w:rsidR="00455846" w:rsidRPr="00455846">
        <w:rPr>
          <w:color w:val="FF0000"/>
          <w:sz w:val="22"/>
          <w:szCs w:val="22"/>
          <w:lang w:val="pl-PL"/>
        </w:rPr>
        <w:t xml:space="preserve">z akredytacją równoważną z ISO 9001:2008 w zakresie usług serwisowych </w:t>
      </w:r>
      <w:r w:rsidRPr="00515AFA">
        <w:rPr>
          <w:sz w:val="22"/>
          <w:szCs w:val="22"/>
          <w:lang w:val="pl-PL"/>
        </w:rPr>
        <w:t xml:space="preserve">tj. ………………………………….... </w:t>
      </w:r>
    </w:p>
    <w:p w14:paraId="03379E3F" w14:textId="77777777" w:rsidR="00887652" w:rsidRPr="00515AFA" w:rsidRDefault="00887652" w:rsidP="00887652">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7BE9BE6" w14:textId="77777777" w:rsidR="00887652" w:rsidRPr="00515AFA" w:rsidRDefault="00887652" w:rsidP="00887652">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66F8533" w14:textId="12DEBCF4" w:rsidR="00887652" w:rsidRPr="00515AFA" w:rsidRDefault="00887652" w:rsidP="00887652">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sidR="00455846">
        <w:rPr>
          <w:bCs/>
          <w:sz w:val="22"/>
          <w:szCs w:val="22"/>
          <w:lang w:val="pl-PL" w:eastAsia="en-US"/>
        </w:rPr>
        <w:t>1</w:t>
      </w:r>
      <w:r>
        <w:rPr>
          <w:bCs/>
          <w:sz w:val="22"/>
          <w:szCs w:val="22"/>
          <w:lang w:val="pl-PL" w:eastAsia="en-US"/>
        </w:rPr>
        <w:t xml:space="preserve"> d</w:t>
      </w:r>
      <w:r w:rsidR="00455846">
        <w:rPr>
          <w:bCs/>
          <w:sz w:val="22"/>
          <w:szCs w:val="22"/>
          <w:lang w:val="pl-PL" w:eastAsia="en-US"/>
        </w:rPr>
        <w:t>zień roboczy</w:t>
      </w:r>
      <w:r w:rsidRPr="00681AF6">
        <w:rPr>
          <w:bCs/>
          <w:sz w:val="22"/>
          <w:szCs w:val="22"/>
          <w:lang w:val="pl-PL" w:eastAsia="en-US"/>
        </w:rPr>
        <w:t xml:space="preserve"> od momentu zgłoszenia, czas naprawy nie dłuższy niż </w:t>
      </w:r>
      <w:r w:rsidR="00455846">
        <w:rPr>
          <w:bCs/>
          <w:sz w:val="22"/>
          <w:szCs w:val="22"/>
          <w:lang w:val="pl-PL" w:eastAsia="en-US"/>
        </w:rPr>
        <w:t xml:space="preserve">14 </w:t>
      </w:r>
      <w:r w:rsidRPr="00681AF6">
        <w:rPr>
          <w:bCs/>
          <w:sz w:val="22"/>
          <w:szCs w:val="22"/>
          <w:lang w:val="pl-PL" w:eastAsia="en-US"/>
        </w:rPr>
        <w:t>dni</w:t>
      </w:r>
      <w:r w:rsidR="00455846">
        <w:rPr>
          <w:bCs/>
          <w:sz w:val="22"/>
          <w:szCs w:val="22"/>
          <w:lang w:val="pl-PL" w:eastAsia="en-US"/>
        </w:rPr>
        <w:t xml:space="preserve"> roboczych</w:t>
      </w:r>
      <w:r w:rsidRPr="00681AF6">
        <w:rPr>
          <w:bCs/>
          <w:sz w:val="22"/>
          <w:szCs w:val="22"/>
          <w:lang w:val="pl-PL" w:eastAsia="en-US"/>
        </w:rPr>
        <w:t xml:space="preserve"> od momentu zgłoszenia</w:t>
      </w:r>
      <w:r w:rsidRPr="00515AFA">
        <w:rPr>
          <w:bCs/>
          <w:sz w:val="22"/>
          <w:szCs w:val="22"/>
          <w:lang w:val="pl-PL" w:eastAsia="en-US"/>
        </w:rPr>
        <w:t>.</w:t>
      </w:r>
      <w:r>
        <w:rPr>
          <w:bCs/>
          <w:sz w:val="22"/>
          <w:szCs w:val="22"/>
          <w:lang w:val="pl-PL" w:eastAsia="en-US"/>
        </w:rPr>
        <w:t xml:space="preserve"> Za dni robocze uznaje się dni od poniedziałku do piątku z wyłączeniem dni ustawowo wolnych od pracy.</w:t>
      </w:r>
    </w:p>
    <w:p w14:paraId="6F55BA4D" w14:textId="77777777" w:rsidR="00887652" w:rsidRPr="00515AFA" w:rsidRDefault="00887652" w:rsidP="00887652">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6D90326" w14:textId="77777777" w:rsidR="00887652" w:rsidRPr="00515AFA" w:rsidRDefault="00887652" w:rsidP="00887652">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0E5AA74B" w14:textId="77777777" w:rsidR="00887652" w:rsidRPr="00515AFA" w:rsidRDefault="00887652" w:rsidP="00887652">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6D09D98" w14:textId="77777777" w:rsidR="00887652" w:rsidRPr="00515AFA" w:rsidRDefault="00887652" w:rsidP="00887652">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C3AB6A5" w14:textId="77777777" w:rsidR="00887652" w:rsidRPr="00515AFA" w:rsidRDefault="00887652" w:rsidP="00887652">
      <w:pPr>
        <w:ind w:left="567"/>
        <w:jc w:val="both"/>
        <w:rPr>
          <w:bCs/>
          <w:sz w:val="22"/>
          <w:szCs w:val="22"/>
          <w:lang w:val="pl-PL" w:eastAsia="en-US"/>
        </w:rPr>
      </w:pPr>
    </w:p>
    <w:p w14:paraId="037DBD66" w14:textId="77777777" w:rsidR="00887652" w:rsidRPr="00515AFA" w:rsidRDefault="00887652" w:rsidP="00887652">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9D7A349" w14:textId="77777777" w:rsidR="00887652" w:rsidRPr="00515AFA" w:rsidRDefault="00887652" w:rsidP="00887652">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09FE7F6" w14:textId="77777777" w:rsidR="00887652" w:rsidRPr="00515AFA" w:rsidRDefault="00887652" w:rsidP="00887652">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19283F0" w14:textId="77777777" w:rsidR="00887652" w:rsidRPr="00515AFA" w:rsidRDefault="00887652" w:rsidP="00887652">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6CDC512C" w14:textId="77777777" w:rsidR="00887652" w:rsidRPr="00515AFA" w:rsidRDefault="00887652" w:rsidP="00887652">
      <w:pPr>
        <w:numPr>
          <w:ilvl w:val="0"/>
          <w:numId w:val="37"/>
        </w:numPr>
        <w:ind w:left="284" w:hanging="284"/>
        <w:jc w:val="both"/>
        <w:rPr>
          <w:sz w:val="22"/>
          <w:szCs w:val="22"/>
          <w:lang w:val="pl-PL"/>
        </w:rPr>
      </w:pPr>
      <w:r w:rsidRPr="00515AFA">
        <w:rPr>
          <w:bCs/>
          <w:sz w:val="22"/>
          <w:szCs w:val="22"/>
          <w:lang w:val="pl-PL" w:eastAsia="en-US"/>
        </w:rPr>
        <w:lastRenderedPageBreak/>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B22EDA9" w14:textId="77777777" w:rsidR="00887652" w:rsidRPr="00515AFA" w:rsidRDefault="00887652" w:rsidP="00887652">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6044854" w14:textId="77777777" w:rsidR="00887652" w:rsidRPr="00515AFA" w:rsidRDefault="00887652" w:rsidP="00887652">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D57B9D9" w14:textId="77777777" w:rsidR="00887652" w:rsidRPr="00515AFA" w:rsidRDefault="00887652" w:rsidP="00887652">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98192EC" w14:textId="77777777" w:rsidR="00887652" w:rsidRPr="00515AFA" w:rsidRDefault="00887652" w:rsidP="00887652">
      <w:pPr>
        <w:pStyle w:val="Tekstpodstawowy"/>
        <w:spacing w:line="240" w:lineRule="auto"/>
        <w:ind w:right="-47"/>
        <w:rPr>
          <w:rFonts w:ascii="Times New Roman" w:hAnsi="Times New Roman"/>
          <w:b/>
          <w:sz w:val="22"/>
          <w:szCs w:val="22"/>
        </w:rPr>
      </w:pPr>
    </w:p>
    <w:p w14:paraId="3AEE4073"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12B5803"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6DC5BEE" w14:textId="77777777" w:rsidR="00887652" w:rsidRPr="00515AFA" w:rsidRDefault="00887652" w:rsidP="00887652">
      <w:pPr>
        <w:pStyle w:val="Tekstpodstawowy"/>
        <w:spacing w:line="240" w:lineRule="auto"/>
        <w:ind w:right="-47"/>
        <w:jc w:val="both"/>
        <w:rPr>
          <w:rFonts w:ascii="Times New Roman" w:hAnsi="Times New Roman"/>
          <w:sz w:val="22"/>
          <w:szCs w:val="22"/>
        </w:rPr>
      </w:pPr>
    </w:p>
    <w:p w14:paraId="5EBFA86E" w14:textId="77777777" w:rsidR="00887652" w:rsidRPr="00515AFA" w:rsidRDefault="00887652" w:rsidP="00887652">
      <w:pPr>
        <w:spacing w:line="240" w:lineRule="atLeast"/>
        <w:ind w:right="-47"/>
        <w:jc w:val="center"/>
        <w:rPr>
          <w:b/>
          <w:sz w:val="22"/>
          <w:szCs w:val="22"/>
        </w:rPr>
      </w:pPr>
      <w:r w:rsidRPr="00515AFA">
        <w:rPr>
          <w:b/>
          <w:sz w:val="22"/>
          <w:szCs w:val="22"/>
        </w:rPr>
        <w:t>§ 10</w:t>
      </w:r>
    </w:p>
    <w:p w14:paraId="79AD5E2C" w14:textId="77777777" w:rsidR="00887652" w:rsidRPr="00515AFA" w:rsidRDefault="00887652" w:rsidP="00887652">
      <w:pPr>
        <w:spacing w:line="240" w:lineRule="atLeast"/>
        <w:ind w:right="-47"/>
        <w:rPr>
          <w:sz w:val="22"/>
          <w:szCs w:val="22"/>
          <w:lang w:val="pl-PL"/>
        </w:rPr>
      </w:pPr>
    </w:p>
    <w:p w14:paraId="0B02B280" w14:textId="77777777" w:rsidR="00887652" w:rsidRPr="00515AFA" w:rsidRDefault="00887652" w:rsidP="00887652">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1869D5D" w14:textId="77777777" w:rsidR="00887652" w:rsidRPr="00515AFA" w:rsidRDefault="00887652" w:rsidP="00887652">
      <w:pPr>
        <w:tabs>
          <w:tab w:val="left" w:pos="367"/>
        </w:tabs>
        <w:spacing w:line="276" w:lineRule="auto"/>
        <w:ind w:left="360" w:right="60"/>
        <w:contextualSpacing/>
        <w:jc w:val="both"/>
        <w:rPr>
          <w:rFonts w:eastAsia="Calibri"/>
          <w:sz w:val="22"/>
          <w:szCs w:val="22"/>
          <w:lang w:val="pl-PL" w:eastAsia="en-US"/>
        </w:rPr>
      </w:pPr>
    </w:p>
    <w:p w14:paraId="244FA97E" w14:textId="77777777" w:rsidR="00887652" w:rsidRPr="00515AFA" w:rsidRDefault="00887652" w:rsidP="0088765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F25FCCD" w14:textId="77777777" w:rsidR="00887652" w:rsidRPr="00515AFA" w:rsidRDefault="00887652" w:rsidP="00887652">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F600208" w14:textId="77777777" w:rsidR="00887652" w:rsidRPr="00515AFA" w:rsidRDefault="00887652" w:rsidP="00887652">
      <w:pPr>
        <w:tabs>
          <w:tab w:val="left" w:pos="387"/>
        </w:tabs>
        <w:spacing w:line="276" w:lineRule="auto"/>
        <w:ind w:left="720" w:right="60"/>
        <w:contextualSpacing/>
        <w:jc w:val="both"/>
        <w:rPr>
          <w:rFonts w:eastAsia="Calibri"/>
          <w:sz w:val="22"/>
          <w:szCs w:val="22"/>
          <w:lang w:val="pl-PL" w:eastAsia="en-US"/>
        </w:rPr>
      </w:pPr>
    </w:p>
    <w:p w14:paraId="713A958D" w14:textId="77777777" w:rsidR="00887652" w:rsidRPr="00515AFA" w:rsidRDefault="00887652" w:rsidP="00887652">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F8843F5" w14:textId="77777777" w:rsidR="00887652" w:rsidRPr="00515AFA" w:rsidRDefault="00887652" w:rsidP="0088765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9A40EA8" w14:textId="77777777" w:rsidR="00887652" w:rsidRPr="00515AFA" w:rsidRDefault="00887652" w:rsidP="0088765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D3183B" w14:textId="462532B6" w:rsidR="00887652" w:rsidRPr="00455846" w:rsidRDefault="00887652" w:rsidP="00455846">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55846">
        <w:rPr>
          <w:rFonts w:ascii="Times New Roman" w:eastAsia="Lucida Sans Unicode" w:hAnsi="Times New Roman" w:cs="Times New Roman"/>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455846">
        <w:rPr>
          <w:rFonts w:ascii="Times New Roman" w:hAnsi="Times New Roman" w:cs="Times New Roman"/>
        </w:rPr>
        <w:t xml:space="preserve"> </w:t>
      </w:r>
      <w:r w:rsidRPr="00455846">
        <w:rPr>
          <w:rFonts w:ascii="Times New Roman" w:eastAsia="Lucida Sans Unicode" w:hAnsi="Times New Roman" w:cs="Times New Roman"/>
          <w:lang w:eastAsia="ar-SA"/>
        </w:rPr>
        <w:t>z tytułu realizacji niniejszej umowy.</w:t>
      </w:r>
    </w:p>
    <w:p w14:paraId="0E5530B5" w14:textId="77777777" w:rsidR="00887652" w:rsidRPr="00515AFA" w:rsidRDefault="00887652" w:rsidP="0088765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53A35BD" w14:textId="77777777" w:rsidR="00887652" w:rsidRPr="00515AFA" w:rsidRDefault="00887652" w:rsidP="0088765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552C9762" w14:textId="77777777" w:rsidR="00887652" w:rsidRPr="00515AFA" w:rsidRDefault="00887652" w:rsidP="0088765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AB87108" w14:textId="77777777" w:rsidR="00887652" w:rsidRPr="00515AFA" w:rsidRDefault="00887652" w:rsidP="0088765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0D4FF00" w14:textId="77777777" w:rsidR="00887652" w:rsidRPr="00515AFA" w:rsidRDefault="00887652" w:rsidP="0088765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647543B" w14:textId="77777777" w:rsidR="00887652" w:rsidRPr="00515AFA" w:rsidRDefault="00887652" w:rsidP="00887652">
      <w:pPr>
        <w:pStyle w:val="Standard"/>
        <w:widowControl w:val="0"/>
        <w:spacing w:after="0"/>
        <w:jc w:val="both"/>
        <w:rPr>
          <w:rFonts w:ascii="Times New Roman" w:eastAsia="Lucida Sans Unicode" w:hAnsi="Times New Roman" w:cs="Times New Roman"/>
          <w:lang w:eastAsia="ar-SA"/>
        </w:rPr>
      </w:pPr>
    </w:p>
    <w:p w14:paraId="79771BDF" w14:textId="77777777" w:rsidR="00887652" w:rsidRPr="00515AFA" w:rsidRDefault="00887652" w:rsidP="00887652">
      <w:pPr>
        <w:tabs>
          <w:tab w:val="left" w:pos="387"/>
        </w:tabs>
        <w:spacing w:line="276" w:lineRule="auto"/>
        <w:ind w:left="720" w:right="60"/>
        <w:contextualSpacing/>
        <w:jc w:val="both"/>
        <w:rPr>
          <w:rFonts w:eastAsia="Calibri"/>
          <w:sz w:val="22"/>
          <w:szCs w:val="22"/>
          <w:lang w:val="pl-PL" w:eastAsia="en-US"/>
        </w:rPr>
      </w:pPr>
    </w:p>
    <w:p w14:paraId="69752770" w14:textId="77777777" w:rsidR="00887652" w:rsidRPr="00515AFA" w:rsidRDefault="00887652" w:rsidP="00887652">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4E76E428" w14:textId="77777777" w:rsidR="00887652" w:rsidRPr="00515AFA" w:rsidRDefault="00887652" w:rsidP="0088765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421B9EA9" w14:textId="77777777" w:rsidR="00887652" w:rsidRPr="00515AFA" w:rsidRDefault="00887652" w:rsidP="0088765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8A281DA" w14:textId="77777777" w:rsidR="00887652" w:rsidRPr="00515AFA" w:rsidRDefault="00887652" w:rsidP="00887652">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1AC4CBB" w14:textId="77777777" w:rsidR="00887652" w:rsidRPr="00515AFA" w:rsidRDefault="00887652" w:rsidP="00887652">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A087913" w14:textId="77777777" w:rsidR="00887652" w:rsidRPr="00515AFA" w:rsidRDefault="00887652" w:rsidP="0088765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219B141" w14:textId="77777777" w:rsidR="00887652" w:rsidRPr="00515AFA" w:rsidRDefault="00887652" w:rsidP="00887652">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EB20546" w14:textId="77777777" w:rsidR="00887652" w:rsidRPr="00515AFA" w:rsidRDefault="00887652" w:rsidP="00887652">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5E810F2B" w14:textId="77777777" w:rsidR="00887652" w:rsidRPr="00515AFA" w:rsidRDefault="00887652" w:rsidP="0088765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82FBC11" w14:textId="77777777" w:rsidR="00887652" w:rsidRPr="00515AFA" w:rsidRDefault="00887652" w:rsidP="00887652">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A4E8AAD" w14:textId="77777777" w:rsidR="00887652" w:rsidRPr="00515AFA" w:rsidRDefault="00887652" w:rsidP="00887652">
      <w:pPr>
        <w:widowControl w:val="0"/>
        <w:suppressAutoHyphens/>
        <w:autoSpaceDN w:val="0"/>
        <w:ind w:left="360"/>
        <w:jc w:val="center"/>
        <w:textAlignment w:val="baseline"/>
        <w:rPr>
          <w:rFonts w:eastAsia="SimSun"/>
          <w:b/>
          <w:bCs/>
          <w:color w:val="000000"/>
          <w:kern w:val="2"/>
          <w:sz w:val="22"/>
          <w:szCs w:val="22"/>
          <w:lang w:val="pl-PL"/>
        </w:rPr>
      </w:pPr>
    </w:p>
    <w:p w14:paraId="322AF906" w14:textId="77777777" w:rsidR="00887652" w:rsidRPr="00515AFA" w:rsidRDefault="00887652" w:rsidP="00887652">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lastRenderedPageBreak/>
        <w:t>§ 13</w:t>
      </w:r>
    </w:p>
    <w:p w14:paraId="35A01D7E" w14:textId="77777777" w:rsidR="00887652" w:rsidRPr="00515AFA" w:rsidRDefault="00887652" w:rsidP="0088765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A983B18" w14:textId="77777777" w:rsidR="00887652" w:rsidRPr="00515AFA" w:rsidRDefault="00887652" w:rsidP="0088765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D1FFD22" w14:textId="77777777" w:rsidR="00887652" w:rsidRPr="00515AFA" w:rsidRDefault="00887652" w:rsidP="0088765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F3ECD07" w14:textId="77777777" w:rsidR="00887652" w:rsidRPr="00515AFA" w:rsidRDefault="00887652" w:rsidP="00887652">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74C70EA"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A94A616" w14:textId="77777777" w:rsidR="00887652" w:rsidRPr="00515AFA" w:rsidRDefault="00887652" w:rsidP="0088765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B4751B" w14:textId="77777777" w:rsidR="00887652" w:rsidRPr="00515AFA" w:rsidRDefault="00887652" w:rsidP="0088765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CFD61DA" w14:textId="77777777" w:rsidR="00887652" w:rsidRPr="00515AFA" w:rsidRDefault="00887652" w:rsidP="0088765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7F9FC840" w14:textId="77777777" w:rsidR="00887652" w:rsidRPr="00515AFA" w:rsidRDefault="00887652" w:rsidP="00887652">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FD23A35" w14:textId="77777777" w:rsidR="00887652" w:rsidRPr="00515AFA" w:rsidRDefault="00887652" w:rsidP="00887652">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2F0FDFF1" w14:textId="77777777" w:rsidR="00887652" w:rsidRPr="00515AFA" w:rsidRDefault="00887652" w:rsidP="00887652">
      <w:pPr>
        <w:pStyle w:val="Tekstpodstawowy"/>
        <w:spacing w:line="240" w:lineRule="auto"/>
        <w:ind w:right="-47"/>
        <w:jc w:val="center"/>
        <w:rPr>
          <w:rFonts w:ascii="Times New Roman" w:hAnsi="Times New Roman"/>
          <w:b/>
          <w:sz w:val="22"/>
          <w:szCs w:val="22"/>
        </w:rPr>
      </w:pPr>
    </w:p>
    <w:p w14:paraId="0F0EEE7B" w14:textId="77777777" w:rsidR="00887652" w:rsidRPr="00515AFA" w:rsidRDefault="00887652" w:rsidP="00887652">
      <w:pPr>
        <w:pStyle w:val="Tekstpodstawowy"/>
        <w:spacing w:line="240" w:lineRule="auto"/>
        <w:ind w:right="-47"/>
        <w:jc w:val="center"/>
        <w:rPr>
          <w:rFonts w:ascii="Times New Roman" w:hAnsi="Times New Roman"/>
          <w:b/>
          <w:sz w:val="22"/>
          <w:szCs w:val="22"/>
        </w:rPr>
      </w:pPr>
    </w:p>
    <w:p w14:paraId="4ADF9490"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E5334C5" w14:textId="77777777" w:rsidR="00887652" w:rsidRPr="00515AFA" w:rsidRDefault="00887652" w:rsidP="00887652">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91C6F50" w14:textId="77777777" w:rsidR="00887652" w:rsidRPr="00515AFA" w:rsidRDefault="00887652" w:rsidP="00887652">
      <w:pPr>
        <w:jc w:val="center"/>
        <w:rPr>
          <w:b/>
          <w:sz w:val="22"/>
          <w:szCs w:val="22"/>
          <w:lang w:val="pl-PL"/>
        </w:rPr>
      </w:pPr>
    </w:p>
    <w:p w14:paraId="32E732BF" w14:textId="77777777" w:rsidR="00887652" w:rsidRPr="00515AFA" w:rsidRDefault="00887652" w:rsidP="00887652">
      <w:pPr>
        <w:jc w:val="center"/>
        <w:rPr>
          <w:b/>
          <w:sz w:val="22"/>
          <w:szCs w:val="22"/>
          <w:lang w:val="pl-PL"/>
        </w:rPr>
      </w:pPr>
      <w:r w:rsidRPr="00515AFA">
        <w:rPr>
          <w:b/>
          <w:sz w:val="22"/>
          <w:szCs w:val="22"/>
          <w:lang w:val="pl-PL"/>
        </w:rPr>
        <w:t>§16</w:t>
      </w:r>
    </w:p>
    <w:p w14:paraId="6A928554"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211CD59"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FFF7D0A"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176CBAD5" w14:textId="77777777" w:rsidR="00887652" w:rsidRPr="00515AFA" w:rsidRDefault="00887652" w:rsidP="00887652">
      <w:pPr>
        <w:pStyle w:val="Tekstpodstawowy"/>
        <w:spacing w:line="240" w:lineRule="auto"/>
        <w:ind w:right="-47"/>
        <w:jc w:val="center"/>
        <w:rPr>
          <w:rFonts w:ascii="Times New Roman" w:hAnsi="Times New Roman"/>
          <w:b/>
          <w:sz w:val="22"/>
          <w:szCs w:val="22"/>
        </w:rPr>
      </w:pPr>
    </w:p>
    <w:p w14:paraId="41483AD2" w14:textId="77777777" w:rsidR="00887652" w:rsidRDefault="00887652" w:rsidP="00887652">
      <w:pPr>
        <w:pStyle w:val="Tekstpodstawowy"/>
        <w:spacing w:line="240" w:lineRule="auto"/>
        <w:ind w:right="-47"/>
        <w:jc w:val="center"/>
        <w:rPr>
          <w:rFonts w:ascii="Times New Roman" w:hAnsi="Times New Roman"/>
          <w:b/>
          <w:sz w:val="22"/>
          <w:szCs w:val="22"/>
        </w:rPr>
      </w:pPr>
    </w:p>
    <w:p w14:paraId="0B056209" w14:textId="77777777" w:rsidR="00887652" w:rsidRDefault="00887652" w:rsidP="00887652">
      <w:pPr>
        <w:pStyle w:val="Tekstpodstawowy"/>
        <w:spacing w:line="240" w:lineRule="auto"/>
        <w:ind w:right="-47"/>
        <w:jc w:val="center"/>
        <w:rPr>
          <w:rFonts w:ascii="Times New Roman" w:hAnsi="Times New Roman"/>
          <w:b/>
          <w:sz w:val="22"/>
          <w:szCs w:val="22"/>
        </w:rPr>
      </w:pPr>
    </w:p>
    <w:p w14:paraId="688E9B47"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1E7F2D8" w14:textId="77777777" w:rsidR="00887652" w:rsidRPr="00515AFA" w:rsidRDefault="00887652" w:rsidP="00887652">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A5C3290" w14:textId="77777777" w:rsidR="00887652" w:rsidRPr="00515AFA" w:rsidRDefault="00887652" w:rsidP="00887652">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E0CC64F" w14:textId="77777777" w:rsidR="00887652" w:rsidRPr="00515AFA" w:rsidRDefault="00887652" w:rsidP="00887652">
      <w:pPr>
        <w:pStyle w:val="Tekstpodstawowy"/>
        <w:spacing w:line="240" w:lineRule="auto"/>
        <w:ind w:right="-47"/>
        <w:jc w:val="both"/>
        <w:rPr>
          <w:rFonts w:ascii="Times New Roman" w:hAnsi="Times New Roman"/>
          <w:sz w:val="22"/>
          <w:szCs w:val="22"/>
        </w:rPr>
      </w:pPr>
    </w:p>
    <w:p w14:paraId="0B209241" w14:textId="77777777" w:rsidR="00887652" w:rsidRPr="00515AFA" w:rsidRDefault="00887652" w:rsidP="00887652">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B977B03" w14:textId="77777777" w:rsidR="00887652" w:rsidRPr="00515AFA" w:rsidRDefault="00887652" w:rsidP="00887652">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D571327" w14:textId="77777777" w:rsidR="00887652" w:rsidRPr="00515AFA" w:rsidRDefault="00887652" w:rsidP="00887652">
      <w:pPr>
        <w:pStyle w:val="Tekstpodstawowy2"/>
        <w:spacing w:line="240" w:lineRule="auto"/>
        <w:ind w:right="-47"/>
        <w:rPr>
          <w:sz w:val="22"/>
          <w:szCs w:val="22"/>
        </w:rPr>
      </w:pPr>
    </w:p>
    <w:p w14:paraId="1086C31F" w14:textId="77777777" w:rsidR="00887652" w:rsidRPr="00515AFA" w:rsidRDefault="00887652" w:rsidP="00887652">
      <w:pPr>
        <w:pStyle w:val="Tekstpodstawowy2"/>
        <w:spacing w:line="240" w:lineRule="auto"/>
        <w:ind w:right="-47"/>
        <w:rPr>
          <w:sz w:val="22"/>
          <w:szCs w:val="22"/>
        </w:rPr>
      </w:pPr>
    </w:p>
    <w:p w14:paraId="1CF82ACB" w14:textId="77777777" w:rsidR="00887652" w:rsidRPr="00515AFA" w:rsidRDefault="00887652" w:rsidP="00887652">
      <w:pPr>
        <w:pStyle w:val="Tekstpodstawowy2"/>
        <w:spacing w:line="240" w:lineRule="auto"/>
        <w:ind w:right="-47"/>
        <w:rPr>
          <w:b/>
          <w:sz w:val="22"/>
          <w:szCs w:val="22"/>
        </w:rPr>
      </w:pPr>
      <w:r w:rsidRPr="00515AFA">
        <w:rPr>
          <w:b/>
          <w:sz w:val="22"/>
          <w:szCs w:val="22"/>
        </w:rPr>
        <w:lastRenderedPageBreak/>
        <w:t xml:space="preserve">         Za Sprzedawcę                                                                  Za Kupującego</w:t>
      </w:r>
    </w:p>
    <w:p w14:paraId="778E7FDD" w14:textId="77777777" w:rsidR="00887652" w:rsidRPr="00515AFA" w:rsidRDefault="00887652" w:rsidP="00887652">
      <w:pPr>
        <w:rPr>
          <w:sz w:val="22"/>
          <w:szCs w:val="22"/>
          <w:lang w:val="pl-PL"/>
        </w:rPr>
      </w:pPr>
    </w:p>
    <w:p w14:paraId="30CC447C" w14:textId="77777777" w:rsidR="00887652" w:rsidRPr="00515AFA" w:rsidRDefault="00887652" w:rsidP="00887652">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276C24FC"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7AD3AC83"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258E1D0B"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57FD07C9"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21208D3A"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78D6B06D"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5F3B34F1"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7D6AD864"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06FC622D"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1B4F16EA"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442EDC2F"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p>
    <w:p w14:paraId="54C1D45C"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AFCACBB"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A7B5D92" w14:textId="77777777" w:rsidR="00887652" w:rsidRPr="00515AFA" w:rsidRDefault="00887652" w:rsidP="00887652">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9C18980" w14:textId="77777777" w:rsidR="00887652" w:rsidRPr="00515AFA" w:rsidRDefault="00887652" w:rsidP="00887652">
      <w:pPr>
        <w:widowControl w:val="0"/>
        <w:autoSpaceDE w:val="0"/>
        <w:autoSpaceDN w:val="0"/>
        <w:jc w:val="right"/>
        <w:textAlignment w:val="baseline"/>
        <w:rPr>
          <w:sz w:val="22"/>
          <w:szCs w:val="22"/>
          <w:lang w:val="pl-PL"/>
        </w:rPr>
      </w:pPr>
    </w:p>
    <w:p w14:paraId="00C4B6B7" w14:textId="77777777" w:rsidR="00887652" w:rsidRDefault="00887652" w:rsidP="00887652">
      <w:pPr>
        <w:widowControl w:val="0"/>
        <w:autoSpaceDE w:val="0"/>
        <w:autoSpaceDN w:val="0"/>
        <w:jc w:val="right"/>
        <w:textAlignment w:val="baseline"/>
        <w:rPr>
          <w:sz w:val="22"/>
          <w:szCs w:val="22"/>
          <w:lang w:val="pl-PL"/>
        </w:rPr>
      </w:pPr>
    </w:p>
    <w:p w14:paraId="15A23B56" w14:textId="77777777" w:rsidR="00887652" w:rsidRDefault="00887652" w:rsidP="00887652">
      <w:pPr>
        <w:widowControl w:val="0"/>
        <w:autoSpaceDE w:val="0"/>
        <w:autoSpaceDN w:val="0"/>
        <w:jc w:val="right"/>
        <w:textAlignment w:val="baseline"/>
        <w:rPr>
          <w:sz w:val="22"/>
          <w:szCs w:val="22"/>
          <w:lang w:val="pl-PL"/>
        </w:rPr>
      </w:pPr>
    </w:p>
    <w:p w14:paraId="0BCB1635" w14:textId="77777777" w:rsidR="00887652" w:rsidRDefault="00887652" w:rsidP="00887652">
      <w:pPr>
        <w:widowControl w:val="0"/>
        <w:autoSpaceDE w:val="0"/>
        <w:autoSpaceDN w:val="0"/>
        <w:jc w:val="right"/>
        <w:textAlignment w:val="baseline"/>
        <w:rPr>
          <w:sz w:val="22"/>
          <w:szCs w:val="22"/>
          <w:lang w:val="pl-PL"/>
        </w:rPr>
      </w:pPr>
    </w:p>
    <w:p w14:paraId="091FA492" w14:textId="77777777" w:rsidR="00887652" w:rsidRPr="00515AFA" w:rsidRDefault="00887652" w:rsidP="00887652">
      <w:pPr>
        <w:widowControl w:val="0"/>
        <w:autoSpaceDE w:val="0"/>
        <w:autoSpaceDN w:val="0"/>
        <w:jc w:val="right"/>
        <w:textAlignment w:val="baseline"/>
        <w:rPr>
          <w:sz w:val="22"/>
          <w:szCs w:val="22"/>
          <w:lang w:val="pl-PL"/>
        </w:rPr>
      </w:pPr>
      <w:r w:rsidRPr="00515AFA">
        <w:rPr>
          <w:sz w:val="22"/>
          <w:szCs w:val="22"/>
          <w:lang w:val="pl-PL"/>
        </w:rPr>
        <w:t>Załącznik nr 2 do umowy</w:t>
      </w:r>
    </w:p>
    <w:p w14:paraId="1DF91E70" w14:textId="77777777" w:rsidR="00887652" w:rsidRPr="00515AFA" w:rsidRDefault="00887652" w:rsidP="00887652">
      <w:pPr>
        <w:widowControl w:val="0"/>
        <w:autoSpaceDE w:val="0"/>
        <w:autoSpaceDN w:val="0"/>
        <w:jc w:val="both"/>
        <w:textAlignment w:val="baseline"/>
        <w:rPr>
          <w:sz w:val="22"/>
          <w:szCs w:val="22"/>
          <w:lang w:val="pl-PL"/>
        </w:rPr>
      </w:pPr>
    </w:p>
    <w:p w14:paraId="79118304" w14:textId="77777777" w:rsidR="00887652" w:rsidRPr="00515AFA" w:rsidRDefault="00887652" w:rsidP="00887652">
      <w:pPr>
        <w:widowControl w:val="0"/>
        <w:autoSpaceDE w:val="0"/>
        <w:autoSpaceDN w:val="0"/>
        <w:jc w:val="both"/>
        <w:textAlignment w:val="baseline"/>
        <w:rPr>
          <w:sz w:val="22"/>
          <w:szCs w:val="22"/>
          <w:lang w:val="pl-PL"/>
        </w:rPr>
      </w:pPr>
    </w:p>
    <w:p w14:paraId="2FDC2E39" w14:textId="77777777" w:rsidR="00887652" w:rsidRPr="00515AFA" w:rsidRDefault="00887652" w:rsidP="00887652">
      <w:pPr>
        <w:widowControl w:val="0"/>
        <w:autoSpaceDE w:val="0"/>
        <w:autoSpaceDN w:val="0"/>
        <w:jc w:val="both"/>
        <w:textAlignment w:val="baseline"/>
        <w:rPr>
          <w:sz w:val="22"/>
          <w:szCs w:val="22"/>
          <w:lang w:val="pl-PL"/>
        </w:rPr>
      </w:pPr>
      <w:r w:rsidRPr="00515AFA">
        <w:rPr>
          <w:sz w:val="22"/>
          <w:szCs w:val="22"/>
          <w:lang w:val="pl-PL"/>
        </w:rPr>
        <w:t>.....................................… </w:t>
      </w:r>
    </w:p>
    <w:p w14:paraId="2CE60305" w14:textId="77777777" w:rsidR="00887652" w:rsidRPr="00515AFA" w:rsidRDefault="00887652" w:rsidP="00887652">
      <w:pPr>
        <w:widowControl w:val="0"/>
        <w:autoSpaceDE w:val="0"/>
        <w:autoSpaceDN w:val="0"/>
        <w:ind w:firstLine="555"/>
        <w:textAlignment w:val="baseline"/>
        <w:rPr>
          <w:sz w:val="22"/>
          <w:szCs w:val="22"/>
          <w:lang w:val="pl-PL"/>
        </w:rPr>
      </w:pPr>
      <w:r w:rsidRPr="00515AFA">
        <w:rPr>
          <w:sz w:val="22"/>
          <w:szCs w:val="22"/>
          <w:lang w:val="pl-PL"/>
        </w:rPr>
        <w:t>Nazwa Wykonawcy</w:t>
      </w:r>
    </w:p>
    <w:p w14:paraId="0F0EA725" w14:textId="77777777" w:rsidR="00887652" w:rsidRPr="00515AFA" w:rsidRDefault="00887652" w:rsidP="00887652">
      <w:pPr>
        <w:widowControl w:val="0"/>
        <w:autoSpaceDE w:val="0"/>
        <w:autoSpaceDN w:val="0"/>
        <w:textAlignment w:val="baseline"/>
        <w:rPr>
          <w:sz w:val="22"/>
          <w:szCs w:val="22"/>
          <w:lang w:val="pl-PL"/>
        </w:rPr>
      </w:pPr>
    </w:p>
    <w:p w14:paraId="402EDF21" w14:textId="77777777" w:rsidR="00887652" w:rsidRPr="00515AFA" w:rsidRDefault="00887652" w:rsidP="00887652">
      <w:pPr>
        <w:widowControl w:val="0"/>
        <w:autoSpaceDE w:val="0"/>
        <w:autoSpaceDN w:val="0"/>
        <w:jc w:val="both"/>
        <w:textAlignment w:val="baseline"/>
        <w:rPr>
          <w:sz w:val="22"/>
          <w:szCs w:val="22"/>
          <w:lang w:val="pl-PL"/>
        </w:rPr>
      </w:pPr>
      <w:r w:rsidRPr="00515AFA">
        <w:rPr>
          <w:sz w:val="22"/>
          <w:szCs w:val="22"/>
          <w:lang w:val="pl-PL"/>
        </w:rPr>
        <w:t>.....................................…</w:t>
      </w:r>
    </w:p>
    <w:p w14:paraId="6132C0AA" w14:textId="77777777" w:rsidR="00887652" w:rsidRPr="00515AFA" w:rsidRDefault="00887652" w:rsidP="00887652">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3162521" w14:textId="77777777" w:rsidR="00887652" w:rsidRPr="00515AFA" w:rsidRDefault="00887652" w:rsidP="00887652">
      <w:pPr>
        <w:widowControl w:val="0"/>
        <w:autoSpaceDE w:val="0"/>
        <w:autoSpaceDN w:val="0"/>
        <w:spacing w:before="90"/>
        <w:ind w:left="115" w:right="110"/>
        <w:jc w:val="both"/>
        <w:outlineLvl w:val="0"/>
        <w:rPr>
          <w:rFonts w:eastAsia="Verdana"/>
          <w:b/>
          <w:bCs/>
          <w:sz w:val="22"/>
          <w:szCs w:val="22"/>
          <w:lang w:val="pl-PL" w:eastAsia="en-US"/>
        </w:rPr>
      </w:pPr>
    </w:p>
    <w:p w14:paraId="339B47FE" w14:textId="77777777" w:rsidR="00887652" w:rsidRPr="00515AFA" w:rsidRDefault="00887652" w:rsidP="00887652">
      <w:pPr>
        <w:widowControl w:val="0"/>
        <w:autoSpaceDE w:val="0"/>
        <w:autoSpaceDN w:val="0"/>
        <w:spacing w:before="90"/>
        <w:ind w:right="110"/>
        <w:jc w:val="both"/>
        <w:outlineLvl w:val="0"/>
        <w:rPr>
          <w:rFonts w:eastAsia="Verdana"/>
          <w:b/>
          <w:bCs/>
          <w:sz w:val="22"/>
          <w:szCs w:val="22"/>
          <w:lang w:val="pl-PL" w:eastAsia="en-US"/>
        </w:rPr>
      </w:pPr>
    </w:p>
    <w:p w14:paraId="6725AF6A" w14:textId="77777777" w:rsidR="00887652" w:rsidRPr="00515AFA" w:rsidRDefault="00887652" w:rsidP="00887652">
      <w:pPr>
        <w:widowControl w:val="0"/>
        <w:autoSpaceDE w:val="0"/>
        <w:autoSpaceDN w:val="0"/>
        <w:jc w:val="center"/>
        <w:textAlignment w:val="baseline"/>
        <w:rPr>
          <w:b/>
          <w:bCs/>
          <w:sz w:val="22"/>
          <w:szCs w:val="22"/>
          <w:lang w:val="pl-PL"/>
        </w:rPr>
      </w:pPr>
    </w:p>
    <w:p w14:paraId="2BC7750A" w14:textId="77777777" w:rsidR="00887652" w:rsidRPr="00515AFA" w:rsidRDefault="00887652" w:rsidP="00887652">
      <w:pPr>
        <w:widowControl w:val="0"/>
        <w:autoSpaceDE w:val="0"/>
        <w:autoSpaceDN w:val="0"/>
        <w:jc w:val="center"/>
        <w:textAlignment w:val="baseline"/>
        <w:rPr>
          <w:b/>
          <w:bCs/>
          <w:sz w:val="22"/>
          <w:szCs w:val="22"/>
          <w:lang w:val="pl-PL"/>
        </w:rPr>
      </w:pPr>
    </w:p>
    <w:p w14:paraId="1DE1B9F5" w14:textId="77777777" w:rsidR="00887652" w:rsidRPr="00515AFA" w:rsidRDefault="00887652" w:rsidP="00887652">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7A79DC1" w14:textId="77777777" w:rsidR="00887652" w:rsidRPr="00515AFA" w:rsidRDefault="00887652" w:rsidP="00887652">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45BE654" w14:textId="77777777" w:rsidR="00887652" w:rsidRPr="00515AFA" w:rsidRDefault="00887652" w:rsidP="00887652">
      <w:pPr>
        <w:widowControl w:val="0"/>
        <w:autoSpaceDE w:val="0"/>
        <w:autoSpaceDN w:val="0"/>
        <w:jc w:val="center"/>
        <w:textAlignment w:val="baseline"/>
        <w:rPr>
          <w:b/>
          <w:bCs/>
          <w:sz w:val="22"/>
          <w:szCs w:val="22"/>
          <w:lang w:val="pl-PL"/>
        </w:rPr>
      </w:pPr>
    </w:p>
    <w:p w14:paraId="04A0100B" w14:textId="77777777" w:rsidR="00887652" w:rsidRPr="00515AFA" w:rsidRDefault="00887652" w:rsidP="00887652">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B941C4A" w14:textId="77777777" w:rsidR="00887652" w:rsidRPr="00515AFA" w:rsidRDefault="00887652" w:rsidP="0088765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C0DEF64" w14:textId="77777777" w:rsidR="00887652" w:rsidRPr="00515AFA" w:rsidRDefault="00887652" w:rsidP="0088765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lastRenderedPageBreak/>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DA5A51F" w14:textId="77777777" w:rsidR="00887652" w:rsidRPr="00515AFA" w:rsidRDefault="00887652" w:rsidP="00887652">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6BC6F46" w14:textId="77777777" w:rsidR="00887652" w:rsidRPr="00515AFA" w:rsidRDefault="00887652" w:rsidP="00887652">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605C88A" w14:textId="77777777" w:rsidR="00887652" w:rsidRPr="00515AFA" w:rsidRDefault="00887652" w:rsidP="00887652">
      <w:pPr>
        <w:spacing w:after="200" w:line="276" w:lineRule="auto"/>
        <w:ind w:left="780"/>
        <w:contextualSpacing/>
        <w:textAlignment w:val="baseline"/>
        <w:rPr>
          <w:sz w:val="22"/>
          <w:szCs w:val="22"/>
          <w:lang w:val="pl-PL"/>
        </w:rPr>
      </w:pPr>
    </w:p>
    <w:p w14:paraId="06EB367F" w14:textId="77777777" w:rsidR="00887652" w:rsidRPr="00515AFA" w:rsidRDefault="00887652" w:rsidP="00887652">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89649E2" w14:textId="77777777" w:rsidR="00887652" w:rsidRPr="00515AFA" w:rsidRDefault="00887652" w:rsidP="00887652">
      <w:pPr>
        <w:widowControl w:val="0"/>
        <w:autoSpaceDE w:val="0"/>
        <w:autoSpaceDN w:val="0"/>
        <w:spacing w:before="90"/>
        <w:ind w:right="110"/>
        <w:jc w:val="both"/>
        <w:outlineLvl w:val="0"/>
        <w:rPr>
          <w:rFonts w:eastAsia="Verdana"/>
          <w:b/>
          <w:bCs/>
          <w:sz w:val="22"/>
          <w:szCs w:val="22"/>
          <w:lang w:val="pl-PL" w:eastAsia="en-US"/>
        </w:rPr>
      </w:pPr>
    </w:p>
    <w:p w14:paraId="089D08DE" w14:textId="77777777" w:rsidR="00887652" w:rsidRPr="00515AFA" w:rsidRDefault="00887652" w:rsidP="00887652">
      <w:pPr>
        <w:widowControl w:val="0"/>
        <w:autoSpaceDE w:val="0"/>
        <w:autoSpaceDN w:val="0"/>
        <w:spacing w:before="90"/>
        <w:ind w:right="110"/>
        <w:jc w:val="both"/>
        <w:outlineLvl w:val="0"/>
        <w:rPr>
          <w:rFonts w:eastAsia="Verdana"/>
          <w:b/>
          <w:bCs/>
          <w:sz w:val="22"/>
          <w:szCs w:val="22"/>
          <w:lang w:val="pl-PL" w:eastAsia="en-US"/>
        </w:rPr>
      </w:pPr>
    </w:p>
    <w:p w14:paraId="0B69F51C" w14:textId="77777777" w:rsidR="00887652" w:rsidRPr="00515AFA" w:rsidRDefault="00887652" w:rsidP="00887652">
      <w:pPr>
        <w:widowControl w:val="0"/>
        <w:autoSpaceDE w:val="0"/>
        <w:autoSpaceDN w:val="0"/>
        <w:spacing w:before="90"/>
        <w:ind w:right="110"/>
        <w:jc w:val="both"/>
        <w:outlineLvl w:val="0"/>
        <w:rPr>
          <w:rFonts w:eastAsia="Verdana"/>
          <w:b/>
          <w:bCs/>
          <w:sz w:val="22"/>
          <w:szCs w:val="22"/>
          <w:lang w:val="pl-PL" w:eastAsia="en-US"/>
        </w:rPr>
      </w:pPr>
    </w:p>
    <w:p w14:paraId="7AECD915" w14:textId="77777777" w:rsidR="00887652" w:rsidRPr="00515AFA" w:rsidRDefault="00887652" w:rsidP="00887652">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887652" w:rsidRPr="00455846" w14:paraId="5EDF9816" w14:textId="77777777" w:rsidTr="000D2926">
        <w:tc>
          <w:tcPr>
            <w:tcW w:w="4105" w:type="dxa"/>
            <w:hideMark/>
          </w:tcPr>
          <w:p w14:paraId="6B50F762" w14:textId="77777777" w:rsidR="00887652" w:rsidRPr="00515AFA" w:rsidRDefault="00887652" w:rsidP="000D292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C2F5514" w14:textId="77777777" w:rsidR="00887652" w:rsidRPr="00515AFA" w:rsidRDefault="00887652" w:rsidP="000D292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lastRenderedPageBreak/>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2DA6A32" w14:textId="77777777" w:rsidR="00887652" w:rsidRPr="00515AFA" w:rsidRDefault="00887652" w:rsidP="00887652">
      <w:pPr>
        <w:spacing w:line="360" w:lineRule="auto"/>
        <w:jc w:val="both"/>
        <w:rPr>
          <w:rFonts w:eastAsia="Calibri"/>
          <w:color w:val="222A35"/>
          <w:sz w:val="22"/>
          <w:szCs w:val="22"/>
          <w:lang w:val="pl-PL" w:eastAsia="x-none"/>
        </w:rPr>
      </w:pPr>
    </w:p>
    <w:p w14:paraId="5028D0B6" w14:textId="77777777" w:rsidR="00887652" w:rsidRPr="00AF708B" w:rsidRDefault="00887652" w:rsidP="00887652">
      <w:pPr>
        <w:rPr>
          <w:lang w:val="pl-PL"/>
        </w:rPr>
      </w:pPr>
    </w:p>
    <w:p w14:paraId="48DBBA12" w14:textId="77777777" w:rsidR="00887652" w:rsidRPr="00DB1FCD" w:rsidRDefault="00887652" w:rsidP="00887652">
      <w:pPr>
        <w:rPr>
          <w:lang w:val="pl-PL"/>
        </w:rPr>
      </w:pPr>
    </w:p>
    <w:p w14:paraId="3F97615A" w14:textId="77777777" w:rsidR="00496551" w:rsidRPr="00887652" w:rsidRDefault="00496551" w:rsidP="00887652">
      <w:pPr>
        <w:rPr>
          <w:lang w:val="pl-PL"/>
        </w:rPr>
      </w:pPr>
    </w:p>
    <w:sectPr w:rsidR="00496551" w:rsidRPr="0088765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7B2483" w14:textId="77777777" w:rsidR="00A6477C" w:rsidRDefault="00A6477C">
      <w:r>
        <w:separator/>
      </w:r>
    </w:p>
  </w:endnote>
  <w:endnote w:type="continuationSeparator" w:id="0">
    <w:p w14:paraId="66B6C661" w14:textId="77777777" w:rsidR="00A6477C" w:rsidRDefault="00A6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F264D" w14:textId="77777777" w:rsidR="00455846" w:rsidRDefault="00455846">
    <w:pPr>
      <w:pStyle w:val="Stopka"/>
      <w:jc w:val="right"/>
    </w:pPr>
    <w:r>
      <w:fldChar w:fldCharType="begin"/>
    </w:r>
    <w:r>
      <w:instrText>PAGE   \* MERGEFORMAT</w:instrText>
    </w:r>
    <w:r>
      <w:fldChar w:fldCharType="separate"/>
    </w:r>
    <w:r>
      <w:rPr>
        <w:lang w:val="pl-PL"/>
      </w:rPr>
      <w:t>2</w:t>
    </w:r>
    <w:r>
      <w:fldChar w:fldCharType="end"/>
    </w:r>
  </w:p>
  <w:p w14:paraId="7A867EE4" w14:textId="77777777" w:rsidR="00B92147" w:rsidRDefault="00B921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4A4057" w14:textId="77777777" w:rsidR="00A6477C" w:rsidRDefault="00A6477C">
      <w:r>
        <w:separator/>
      </w:r>
    </w:p>
  </w:footnote>
  <w:footnote w:type="continuationSeparator" w:id="0">
    <w:p w14:paraId="094DC364" w14:textId="77777777" w:rsidR="00A6477C" w:rsidRDefault="00A6477C">
      <w:r>
        <w:continuationSeparator/>
      </w:r>
    </w:p>
  </w:footnote>
  <w:footnote w:id="1">
    <w:p w14:paraId="307E2A38" w14:textId="77777777" w:rsidR="00887652" w:rsidRDefault="00887652" w:rsidP="008876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3266C79" w14:textId="77777777" w:rsidR="00887652" w:rsidRDefault="00887652" w:rsidP="008876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41C5EC3" w14:textId="77777777" w:rsidR="00887652" w:rsidRDefault="00887652" w:rsidP="0088765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6C1B9B" w14:textId="77777777" w:rsidR="00887652" w:rsidRDefault="00887652" w:rsidP="00887652">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16BEF10" w14:textId="77777777" w:rsidR="00887652" w:rsidRDefault="00887652" w:rsidP="0088765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BF0610" w14:textId="77777777" w:rsidR="00887652" w:rsidRDefault="00887652" w:rsidP="00887652">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F587810" w14:textId="77777777" w:rsidR="00887652" w:rsidRDefault="00887652" w:rsidP="008876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002FF5D" w14:textId="77777777" w:rsidR="00887652" w:rsidRDefault="00887652" w:rsidP="00887652">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E0B6EDE" w14:textId="77777777" w:rsidR="00887652" w:rsidRDefault="00887652" w:rsidP="00887652">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7A943EB" w14:textId="77777777" w:rsidR="00887652" w:rsidRDefault="00887652" w:rsidP="0088765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39F5F38" w14:textId="77777777" w:rsidR="00887652" w:rsidRDefault="00887652" w:rsidP="00887652">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414C0CF" w14:textId="77777777" w:rsidR="00887652" w:rsidRDefault="00887652" w:rsidP="00887652">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B359A64" w14:textId="77777777" w:rsidR="00887652" w:rsidRDefault="00887652" w:rsidP="008876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270DC52" w14:textId="77777777" w:rsidR="00887652" w:rsidRDefault="00887652" w:rsidP="008876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EC12882" w14:textId="77777777" w:rsidR="00887652" w:rsidRDefault="00887652" w:rsidP="008876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3BBA39" w14:textId="77777777" w:rsidR="00887652" w:rsidRDefault="00887652" w:rsidP="008876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56402FC" w14:textId="77777777" w:rsidR="00887652" w:rsidRDefault="00887652" w:rsidP="0088765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8D35523" w14:textId="77777777" w:rsidR="00887652" w:rsidRDefault="00887652" w:rsidP="0088765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760684" w14:textId="77777777" w:rsidR="00887652" w:rsidRDefault="00887652" w:rsidP="00887652">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0E4D7E2" w14:textId="77777777" w:rsidR="00887652" w:rsidRDefault="00887652" w:rsidP="008876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63AE274" w14:textId="77777777" w:rsidR="00887652" w:rsidRDefault="00887652" w:rsidP="008876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C0E3E9A" w14:textId="77777777" w:rsidR="00887652" w:rsidRDefault="00887652" w:rsidP="008876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9847834" w14:textId="77777777" w:rsidR="00887652" w:rsidRDefault="00887652" w:rsidP="008876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045035" w14:textId="77777777" w:rsidR="00887652" w:rsidRDefault="00887652" w:rsidP="008876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286020E" w14:textId="77777777" w:rsidR="00887652" w:rsidRDefault="00887652" w:rsidP="008876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09B625" w14:textId="77777777" w:rsidR="00887652" w:rsidRDefault="00887652" w:rsidP="008876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19D61DD" w14:textId="77777777" w:rsidR="00887652" w:rsidRDefault="00887652" w:rsidP="008876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DC02C83" w14:textId="77777777" w:rsidR="00887652" w:rsidRDefault="00887652" w:rsidP="008876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0784D2B" w14:textId="77777777" w:rsidR="00887652" w:rsidRDefault="00887652" w:rsidP="008876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2355192" w14:textId="77777777" w:rsidR="00887652" w:rsidRDefault="00887652" w:rsidP="00887652">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60983377">
    <w:abstractNumId w:val="19"/>
  </w:num>
  <w:num w:numId="2" w16cid:durableId="23227884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062156">
    <w:abstractNumId w:val="29"/>
  </w:num>
  <w:num w:numId="4" w16cid:durableId="1098866802">
    <w:abstractNumId w:val="11"/>
  </w:num>
  <w:num w:numId="5" w16cid:durableId="964509726">
    <w:abstractNumId w:val="30"/>
  </w:num>
  <w:num w:numId="6" w16cid:durableId="2050255995">
    <w:abstractNumId w:val="32"/>
  </w:num>
  <w:num w:numId="7" w16cid:durableId="2106656067">
    <w:abstractNumId w:val="35"/>
  </w:num>
  <w:num w:numId="8" w16cid:durableId="24528455">
    <w:abstractNumId w:val="25"/>
  </w:num>
  <w:num w:numId="9" w16cid:durableId="1544635895">
    <w:abstractNumId w:val="39"/>
  </w:num>
  <w:num w:numId="10" w16cid:durableId="1488521316">
    <w:abstractNumId w:val="27"/>
  </w:num>
  <w:num w:numId="11" w16cid:durableId="70322767">
    <w:abstractNumId w:val="6"/>
  </w:num>
  <w:num w:numId="12" w16cid:durableId="792362123">
    <w:abstractNumId w:val="10"/>
  </w:num>
  <w:num w:numId="13" w16cid:durableId="898977551">
    <w:abstractNumId w:val="14"/>
  </w:num>
  <w:num w:numId="14" w16cid:durableId="700592915">
    <w:abstractNumId w:val="40"/>
  </w:num>
  <w:num w:numId="15" w16cid:durableId="187833741">
    <w:abstractNumId w:val="13"/>
  </w:num>
  <w:num w:numId="16" w16cid:durableId="1522084414">
    <w:abstractNumId w:val="9"/>
  </w:num>
  <w:num w:numId="17" w16cid:durableId="1422338394">
    <w:abstractNumId w:val="37"/>
  </w:num>
  <w:num w:numId="18" w16cid:durableId="749929067">
    <w:abstractNumId w:val="28"/>
  </w:num>
  <w:num w:numId="19" w16cid:durableId="1784381055">
    <w:abstractNumId w:val="23"/>
  </w:num>
  <w:num w:numId="20" w16cid:durableId="799998191">
    <w:abstractNumId w:val="26"/>
  </w:num>
  <w:num w:numId="21" w16cid:durableId="104467333">
    <w:abstractNumId w:val="20"/>
  </w:num>
  <w:num w:numId="22" w16cid:durableId="552692374">
    <w:abstractNumId w:val="0"/>
  </w:num>
  <w:num w:numId="23" w16cid:durableId="1569412553">
    <w:abstractNumId w:val="38"/>
  </w:num>
  <w:num w:numId="24" w16cid:durableId="1394507750">
    <w:abstractNumId w:val="18"/>
  </w:num>
  <w:num w:numId="25" w16cid:durableId="6712344">
    <w:abstractNumId w:val="3"/>
  </w:num>
  <w:num w:numId="26" w16cid:durableId="449326266">
    <w:abstractNumId w:val="31"/>
  </w:num>
  <w:num w:numId="27" w16cid:durableId="2314274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58384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96739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503565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18109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4533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4955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566695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42736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20727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934992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926907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754587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70443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4200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322992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82045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782562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989549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8510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919011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595757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477C"/>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F1749"/>
    <w:rsid w:val="00455846"/>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87652"/>
    <w:rsid w:val="008D3AF3"/>
    <w:rsid w:val="008E0730"/>
    <w:rsid w:val="0092337E"/>
    <w:rsid w:val="0092730E"/>
    <w:rsid w:val="009561DA"/>
    <w:rsid w:val="0098432D"/>
    <w:rsid w:val="00997B0E"/>
    <w:rsid w:val="009A694A"/>
    <w:rsid w:val="009A7064"/>
    <w:rsid w:val="009F7ECA"/>
    <w:rsid w:val="00A57131"/>
    <w:rsid w:val="00A601F8"/>
    <w:rsid w:val="00A6477C"/>
    <w:rsid w:val="00A701A7"/>
    <w:rsid w:val="00A70EA7"/>
    <w:rsid w:val="00AA7F39"/>
    <w:rsid w:val="00AF7449"/>
    <w:rsid w:val="00B92147"/>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5FC157"/>
  <w15:chartTrackingRefBased/>
  <w15:docId w15:val="{083531BD-BBDC-468B-95E9-4B253FD64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7652"/>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5584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3670</Words>
  <Characters>22025</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2024-05-08T12:47:00Z</cp:lastPrinted>
  <dcterms:created xsi:type="dcterms:W3CDTF">2024-05-08T12:50:00Z</dcterms:created>
  <dcterms:modified xsi:type="dcterms:W3CDTF">2024-05-08T12:50:00Z</dcterms:modified>
</cp:coreProperties>
</file>