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37E55" w14:textId="77777777" w:rsidR="00CF7835" w:rsidRPr="004D1675" w:rsidRDefault="006C57E1" w:rsidP="00CF7835">
      <w:pPr>
        <w:spacing w:after="600"/>
        <w:jc w:val="right"/>
      </w:pPr>
      <w:r w:rsidRPr="004D1675">
        <w:t>Niepołomice</w:t>
      </w:r>
      <w:r w:rsidR="00CF7835" w:rsidRPr="004D1675">
        <w:t xml:space="preserve"> dnia: </w:t>
      </w:r>
      <w:r w:rsidRPr="004D1675">
        <w:t>2024-07-22</w:t>
      </w:r>
    </w:p>
    <w:p w14:paraId="78C27BA9" w14:textId="77777777" w:rsidR="00CF7835" w:rsidRPr="004D1675" w:rsidRDefault="006C57E1" w:rsidP="00CF7835">
      <w:pPr>
        <w:spacing w:line="360" w:lineRule="auto"/>
        <w:rPr>
          <w:b/>
          <w:bCs/>
        </w:rPr>
      </w:pPr>
      <w:r w:rsidRPr="004D1675">
        <w:rPr>
          <w:b/>
          <w:bCs/>
        </w:rPr>
        <w:t>GMINA NIEPOŁOMICE</w:t>
      </w:r>
    </w:p>
    <w:p w14:paraId="580EFB1A" w14:textId="77777777" w:rsidR="00CF7835" w:rsidRPr="004D1675" w:rsidRDefault="006C57E1" w:rsidP="00CF7835">
      <w:pPr>
        <w:spacing w:line="360" w:lineRule="auto"/>
      </w:pPr>
      <w:r w:rsidRPr="004D1675">
        <w:t>Pl. Zwycięstwa</w:t>
      </w:r>
      <w:r w:rsidR="00CF7835" w:rsidRPr="004D1675">
        <w:t xml:space="preserve"> </w:t>
      </w:r>
      <w:r w:rsidRPr="004D1675">
        <w:t>13</w:t>
      </w:r>
    </w:p>
    <w:p w14:paraId="3D11E634" w14:textId="4EF67CD0" w:rsidR="00CF7835" w:rsidRPr="004D1675" w:rsidRDefault="006C57E1" w:rsidP="004D1675">
      <w:r w:rsidRPr="004D1675">
        <w:t>32-005</w:t>
      </w:r>
      <w:r w:rsidR="00CF7835" w:rsidRPr="004D1675">
        <w:t xml:space="preserve"> </w:t>
      </w:r>
      <w:r w:rsidRPr="004D1675"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4D1675" w14:paraId="44D66D6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B92BE9" w14:textId="77777777" w:rsidR="00CF7835" w:rsidRPr="004D1675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4D1675">
              <w:rPr>
                <w:b/>
                <w:spacing w:val="20"/>
              </w:rPr>
              <w:t>INFORMACJA Z OTWARCIA OFERT</w:t>
            </w:r>
          </w:p>
        </w:tc>
      </w:tr>
    </w:tbl>
    <w:p w14:paraId="712ECCB8" w14:textId="77777777" w:rsidR="00CF7835" w:rsidRPr="004D1675" w:rsidRDefault="00CF7835" w:rsidP="00CF7835">
      <w:pPr>
        <w:pStyle w:val="Nagwek"/>
        <w:tabs>
          <w:tab w:val="clear" w:pos="4536"/>
        </w:tabs>
        <w:spacing w:after="360"/>
      </w:pPr>
      <w:r w:rsidRPr="004D1675">
        <w:tab/>
        <w:t xml:space="preserve"> </w:t>
      </w:r>
    </w:p>
    <w:p w14:paraId="2B70AEAC" w14:textId="77777777" w:rsidR="00CF7835" w:rsidRPr="004D1675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4D1675">
        <w:rPr>
          <w:rFonts w:eastAsia="Calibri"/>
          <w:lang w:eastAsia="en-US"/>
        </w:rPr>
        <w:t xml:space="preserve">Dotyczy </w:t>
      </w:r>
      <w:r w:rsidRPr="004D1675">
        <w:t>postępowania o udzielenie zamówienia publicznego</w:t>
      </w:r>
      <w:r w:rsidRPr="004D167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D1675" w14:paraId="5B15499A" w14:textId="77777777" w:rsidTr="000C1C6D">
        <w:tc>
          <w:tcPr>
            <w:tcW w:w="2269" w:type="dxa"/>
            <w:shd w:val="clear" w:color="auto" w:fill="auto"/>
          </w:tcPr>
          <w:p w14:paraId="1CE9D1D5" w14:textId="77777777" w:rsidR="00CF7835" w:rsidRPr="004D167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D1675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238795" w14:textId="77777777" w:rsidR="00CF7835" w:rsidRPr="004D1675" w:rsidRDefault="006C57E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D1675">
              <w:rPr>
                <w:bCs/>
              </w:rPr>
              <w:t>Opracowanie kompletnej dokumentacji projektowo - kosztorysowej  i uzyskanie decyzji administracyjnych dla rozbudowy drogi gminnej  560533K ul. Nowej w Staniątkach</w:t>
            </w:r>
            <w:r w:rsidR="00CF7835" w:rsidRPr="004D1675">
              <w:rPr>
                <w:bCs/>
              </w:rPr>
              <w:t>.</w:t>
            </w:r>
          </w:p>
        </w:tc>
      </w:tr>
      <w:tr w:rsidR="006C57E1" w:rsidRPr="004D1675" w14:paraId="22AEA576" w14:textId="77777777" w:rsidTr="003D6726">
        <w:tc>
          <w:tcPr>
            <w:tcW w:w="2269" w:type="dxa"/>
            <w:shd w:val="clear" w:color="auto" w:fill="auto"/>
          </w:tcPr>
          <w:p w14:paraId="5AB5770E" w14:textId="77777777" w:rsidR="006C57E1" w:rsidRPr="004D1675" w:rsidRDefault="006C57E1" w:rsidP="003D67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D1675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A53351" w14:textId="77777777" w:rsidR="006C57E1" w:rsidRPr="004D1675" w:rsidRDefault="006C57E1" w:rsidP="003D67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D1675">
              <w:rPr>
                <w:bCs/>
              </w:rPr>
              <w:t>ZP.271.17.2024</w:t>
            </w:r>
          </w:p>
        </w:tc>
      </w:tr>
    </w:tbl>
    <w:p w14:paraId="210E5D3C" w14:textId="77777777" w:rsidR="00D665F5" w:rsidRPr="004D1675" w:rsidRDefault="00D665F5" w:rsidP="00CF7835">
      <w:pPr>
        <w:spacing w:before="480" w:line="360" w:lineRule="auto"/>
        <w:jc w:val="both"/>
      </w:pPr>
      <w:r w:rsidRPr="004D1675">
        <w:t>Zamawiający, działając na podstawie art. 22</w:t>
      </w:r>
      <w:r w:rsidR="00601802" w:rsidRPr="004D1675">
        <w:t>2</w:t>
      </w:r>
      <w:r w:rsidRPr="004D1675">
        <w:t xml:space="preserve"> ust. 5 </w:t>
      </w:r>
      <w:r w:rsidRPr="004D1675">
        <w:rPr>
          <w:bCs/>
        </w:rPr>
        <w:t>ustawy z dnia 11 września 2019r. Prawo zamówień publicznych</w:t>
      </w:r>
      <w:r w:rsidRPr="004D1675">
        <w:t xml:space="preserve"> </w:t>
      </w:r>
      <w:r w:rsidR="006C57E1" w:rsidRPr="004D1675">
        <w:t>(</w:t>
      </w:r>
      <w:proofErr w:type="spellStart"/>
      <w:r w:rsidR="006C57E1" w:rsidRPr="004D1675">
        <w:t>t.j</w:t>
      </w:r>
      <w:proofErr w:type="spellEnd"/>
      <w:r w:rsidR="006C57E1" w:rsidRPr="004D1675">
        <w:t>. Dz. U. z 2023r. poz. 1605)</w:t>
      </w:r>
      <w:r w:rsidR="00490DC0" w:rsidRPr="004D1675">
        <w:t xml:space="preserve"> </w:t>
      </w:r>
      <w:r w:rsidRPr="004D1675">
        <w:t>udostępnia</w:t>
      </w:r>
      <w:r w:rsidR="00F95C33" w:rsidRPr="004D1675">
        <w:t xml:space="preserve"> </w:t>
      </w:r>
      <w:r w:rsidR="004C7E9B" w:rsidRPr="004D1675">
        <w:t>informacj</w:t>
      </w:r>
      <w:r w:rsidR="00577BC6" w:rsidRPr="004D1675">
        <w:t>ę</w:t>
      </w:r>
      <w:r w:rsidR="00035488" w:rsidRPr="004D1675">
        <w:t xml:space="preserve"> z otwarcia ofert</w:t>
      </w:r>
      <w:r w:rsidR="00577BC6" w:rsidRPr="004D1675">
        <w:t>.</w:t>
      </w:r>
    </w:p>
    <w:p w14:paraId="3F1B9792" w14:textId="77777777" w:rsidR="00A80738" w:rsidRPr="004D1675" w:rsidRDefault="00D665F5" w:rsidP="00CF7835">
      <w:pPr>
        <w:spacing w:before="120" w:after="120" w:line="360" w:lineRule="auto"/>
        <w:jc w:val="both"/>
      </w:pPr>
      <w:r w:rsidRPr="004D1675">
        <w:t>Podczas otwarcia ofert, mającego miejsce</w:t>
      </w:r>
      <w:r w:rsidR="00FF4AB1" w:rsidRPr="004D1675">
        <w:t xml:space="preserve"> w dniu </w:t>
      </w:r>
      <w:r w:rsidR="006C57E1" w:rsidRPr="004D1675">
        <w:t>22/07/2024</w:t>
      </w:r>
      <w:r w:rsidR="00FF4AB1" w:rsidRPr="004D1675">
        <w:t xml:space="preserve"> o godz. </w:t>
      </w:r>
      <w:r w:rsidR="006C57E1" w:rsidRPr="004D1675">
        <w:t>11:30</w:t>
      </w:r>
      <w:r w:rsidRPr="004D167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D1675" w14:paraId="4F5E3D1F" w14:textId="77777777" w:rsidTr="000C1C6D">
        <w:tc>
          <w:tcPr>
            <w:tcW w:w="1276" w:type="dxa"/>
            <w:shd w:val="clear" w:color="auto" w:fill="F2F2F2"/>
            <w:vAlign w:val="center"/>
          </w:tcPr>
          <w:p w14:paraId="20928E8A" w14:textId="77777777" w:rsidR="00D665F5" w:rsidRPr="004D1675" w:rsidRDefault="00960CEB" w:rsidP="003F57CD">
            <w:pPr>
              <w:spacing w:before="120" w:after="120"/>
              <w:jc w:val="center"/>
            </w:pPr>
            <w:r w:rsidRPr="004D1675">
              <w:t>O</w:t>
            </w:r>
            <w:r w:rsidR="00D665F5" w:rsidRPr="004D1675">
              <w:t>fert</w:t>
            </w:r>
            <w:r w:rsidRPr="004D1675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172F716" w14:textId="77777777" w:rsidR="00D665F5" w:rsidRPr="004D1675" w:rsidRDefault="00D665F5" w:rsidP="003F57CD">
            <w:pPr>
              <w:spacing w:before="120" w:after="120"/>
              <w:jc w:val="center"/>
            </w:pPr>
            <w:r w:rsidRPr="004D1675">
              <w:t>Nazwa</w:t>
            </w:r>
            <w:r w:rsidR="003F57CD" w:rsidRPr="004D1675">
              <w:t xml:space="preserve"> </w:t>
            </w:r>
            <w:r w:rsidRPr="004D1675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27DCE40" w14:textId="77777777" w:rsidR="00D665F5" w:rsidRPr="004D1675" w:rsidRDefault="00D665F5" w:rsidP="003F57CD">
            <w:pPr>
              <w:spacing w:before="120" w:after="120"/>
              <w:jc w:val="center"/>
            </w:pPr>
            <w:r w:rsidRPr="004D1675">
              <w:t>Cena oferty</w:t>
            </w:r>
          </w:p>
        </w:tc>
      </w:tr>
      <w:tr w:rsidR="006C57E1" w:rsidRPr="004D1675" w14:paraId="453F1EC9" w14:textId="77777777" w:rsidTr="003D6726">
        <w:tc>
          <w:tcPr>
            <w:tcW w:w="1276" w:type="dxa"/>
            <w:shd w:val="clear" w:color="auto" w:fill="auto"/>
            <w:vAlign w:val="center"/>
          </w:tcPr>
          <w:p w14:paraId="6D5BC03A" w14:textId="77777777" w:rsidR="006C57E1" w:rsidRPr="004D1675" w:rsidRDefault="006C57E1" w:rsidP="003D6726">
            <w:pPr>
              <w:spacing w:before="80" w:after="80"/>
              <w:jc w:val="center"/>
            </w:pPr>
            <w:r w:rsidRPr="004D1675">
              <w:t>1</w:t>
            </w:r>
          </w:p>
        </w:tc>
        <w:tc>
          <w:tcPr>
            <w:tcW w:w="4961" w:type="dxa"/>
            <w:shd w:val="clear" w:color="auto" w:fill="auto"/>
          </w:tcPr>
          <w:p w14:paraId="73EA5579" w14:textId="77777777" w:rsidR="006C57E1" w:rsidRPr="004D1675" w:rsidRDefault="006C57E1" w:rsidP="003D6726">
            <w:pPr>
              <w:spacing w:before="80" w:after="40"/>
            </w:pPr>
            <w:r w:rsidRPr="004D1675">
              <w:t>Projektanci Sp. z o. o.</w:t>
            </w:r>
          </w:p>
          <w:p w14:paraId="7FDDEC14" w14:textId="78074BA5" w:rsidR="006C57E1" w:rsidRPr="004D1675" w:rsidRDefault="004D1675" w:rsidP="003D6726">
            <w:r>
              <w:t xml:space="preserve">Ul. </w:t>
            </w:r>
            <w:r w:rsidR="006C57E1" w:rsidRPr="004D1675">
              <w:t>Krzywda</w:t>
            </w:r>
            <w:r w:rsidR="006C57E1" w:rsidRPr="004D1675">
              <w:t xml:space="preserve"> </w:t>
            </w:r>
            <w:r w:rsidR="006C57E1" w:rsidRPr="004D1675">
              <w:t>12A</w:t>
            </w:r>
            <w:r w:rsidR="006C57E1" w:rsidRPr="004D1675">
              <w:t xml:space="preserve"> </w:t>
            </w:r>
          </w:p>
          <w:p w14:paraId="7FB6B578" w14:textId="77777777" w:rsidR="006C57E1" w:rsidRPr="004D1675" w:rsidRDefault="006C57E1" w:rsidP="003D6726">
            <w:pPr>
              <w:spacing w:after="80"/>
              <w:jc w:val="both"/>
            </w:pPr>
            <w:r w:rsidRPr="004D1675">
              <w:t>30-710</w:t>
            </w:r>
            <w:r w:rsidRPr="004D1675">
              <w:t xml:space="preserve"> </w:t>
            </w:r>
            <w:r w:rsidRPr="004D167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5CC6B0" w14:textId="77777777" w:rsidR="006C57E1" w:rsidRPr="004D1675" w:rsidRDefault="006C57E1" w:rsidP="003D6726">
            <w:pPr>
              <w:spacing w:before="80" w:after="80"/>
              <w:jc w:val="center"/>
            </w:pPr>
            <w:r w:rsidRPr="004D1675">
              <w:t>192 000.00 zł</w:t>
            </w:r>
          </w:p>
        </w:tc>
      </w:tr>
      <w:tr w:rsidR="006C57E1" w:rsidRPr="004D1675" w14:paraId="4BF8884B" w14:textId="77777777" w:rsidTr="003D6726">
        <w:tc>
          <w:tcPr>
            <w:tcW w:w="1276" w:type="dxa"/>
            <w:shd w:val="clear" w:color="auto" w:fill="auto"/>
            <w:vAlign w:val="center"/>
          </w:tcPr>
          <w:p w14:paraId="218CDE7C" w14:textId="77777777" w:rsidR="006C57E1" w:rsidRPr="004D1675" w:rsidRDefault="006C57E1" w:rsidP="003D6726">
            <w:pPr>
              <w:spacing w:before="80" w:after="80"/>
              <w:jc w:val="center"/>
            </w:pPr>
            <w:r w:rsidRPr="004D1675">
              <w:t>2</w:t>
            </w:r>
          </w:p>
        </w:tc>
        <w:tc>
          <w:tcPr>
            <w:tcW w:w="4961" w:type="dxa"/>
            <w:shd w:val="clear" w:color="auto" w:fill="auto"/>
          </w:tcPr>
          <w:p w14:paraId="3440103E" w14:textId="77777777" w:rsidR="006C57E1" w:rsidRPr="004D1675" w:rsidRDefault="006C57E1" w:rsidP="003D6726">
            <w:pPr>
              <w:spacing w:before="80" w:after="40"/>
            </w:pPr>
            <w:r w:rsidRPr="004D1675">
              <w:t>Firma "ABS - Ochrona Środowiska" Sp. z o.o.</w:t>
            </w:r>
          </w:p>
          <w:p w14:paraId="18BBE228" w14:textId="4C82C011" w:rsidR="006C57E1" w:rsidRPr="004D1675" w:rsidRDefault="004D1675" w:rsidP="003D6726">
            <w:r>
              <w:t xml:space="preserve">Ul. </w:t>
            </w:r>
            <w:r w:rsidR="006C57E1" w:rsidRPr="004D1675">
              <w:t>Wierzbowa</w:t>
            </w:r>
            <w:r w:rsidR="006C57E1" w:rsidRPr="004D1675">
              <w:t xml:space="preserve"> </w:t>
            </w:r>
            <w:r w:rsidR="006C57E1" w:rsidRPr="004D1675">
              <w:t>14</w:t>
            </w:r>
            <w:r w:rsidR="006C57E1" w:rsidRPr="004D1675">
              <w:t xml:space="preserve"> </w:t>
            </w:r>
          </w:p>
          <w:p w14:paraId="7ADFE4E1" w14:textId="77777777" w:rsidR="006C57E1" w:rsidRPr="004D1675" w:rsidRDefault="006C57E1" w:rsidP="003D6726">
            <w:pPr>
              <w:spacing w:after="80"/>
              <w:jc w:val="both"/>
            </w:pPr>
            <w:r w:rsidRPr="004D1675">
              <w:t>40-169</w:t>
            </w:r>
            <w:r w:rsidRPr="004D1675">
              <w:t xml:space="preserve"> </w:t>
            </w:r>
            <w:r w:rsidRPr="004D1675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5C8F76" w14:textId="77777777" w:rsidR="006C57E1" w:rsidRPr="004D1675" w:rsidRDefault="006C57E1" w:rsidP="003D6726">
            <w:pPr>
              <w:spacing w:before="80" w:after="80"/>
              <w:jc w:val="center"/>
            </w:pPr>
            <w:r w:rsidRPr="004D1675">
              <w:t>201 597.00 zł</w:t>
            </w:r>
          </w:p>
        </w:tc>
      </w:tr>
      <w:tr w:rsidR="006C57E1" w:rsidRPr="004D1675" w14:paraId="0AA789C8" w14:textId="77777777" w:rsidTr="003D6726">
        <w:tc>
          <w:tcPr>
            <w:tcW w:w="1276" w:type="dxa"/>
            <w:shd w:val="clear" w:color="auto" w:fill="auto"/>
            <w:vAlign w:val="center"/>
          </w:tcPr>
          <w:p w14:paraId="18918AC7" w14:textId="77777777" w:rsidR="006C57E1" w:rsidRPr="004D1675" w:rsidRDefault="006C57E1" w:rsidP="003D6726">
            <w:pPr>
              <w:spacing w:before="80" w:after="80"/>
              <w:jc w:val="center"/>
            </w:pPr>
            <w:r w:rsidRPr="004D1675">
              <w:t>3</w:t>
            </w:r>
          </w:p>
        </w:tc>
        <w:tc>
          <w:tcPr>
            <w:tcW w:w="4961" w:type="dxa"/>
            <w:shd w:val="clear" w:color="auto" w:fill="auto"/>
          </w:tcPr>
          <w:p w14:paraId="2285AC7E" w14:textId="77777777" w:rsidR="006C57E1" w:rsidRPr="004D1675" w:rsidRDefault="006C57E1" w:rsidP="003D6726">
            <w:pPr>
              <w:spacing w:before="80" w:after="40"/>
            </w:pPr>
            <w:r w:rsidRPr="004D1675">
              <w:t>D.A.-PROJEKT Biuro Projektów Dróg, Ulic i Mostów mgr inż. Dominik Adamczyk</w:t>
            </w:r>
          </w:p>
          <w:p w14:paraId="7D371A16" w14:textId="12F94DC2" w:rsidR="006C57E1" w:rsidRPr="004D1675" w:rsidRDefault="004D1675" w:rsidP="003D6726">
            <w:r>
              <w:t xml:space="preserve">Ul. </w:t>
            </w:r>
            <w:r w:rsidR="006C57E1" w:rsidRPr="004D1675">
              <w:t>Rydlówka</w:t>
            </w:r>
            <w:r w:rsidR="006C57E1" w:rsidRPr="004D1675">
              <w:t xml:space="preserve"> </w:t>
            </w:r>
            <w:r w:rsidR="006C57E1" w:rsidRPr="004D1675">
              <w:t>44/7</w:t>
            </w:r>
            <w:r w:rsidR="006C57E1" w:rsidRPr="004D1675">
              <w:t xml:space="preserve"> </w:t>
            </w:r>
          </w:p>
          <w:p w14:paraId="45F0C6A9" w14:textId="77777777" w:rsidR="006C57E1" w:rsidRPr="004D1675" w:rsidRDefault="006C57E1" w:rsidP="003D6726">
            <w:pPr>
              <w:spacing w:after="80"/>
              <w:jc w:val="both"/>
            </w:pPr>
            <w:r w:rsidRPr="004D1675">
              <w:t>30-363</w:t>
            </w:r>
            <w:r w:rsidRPr="004D1675">
              <w:t xml:space="preserve"> </w:t>
            </w:r>
            <w:r w:rsidRPr="004D167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022739" w14:textId="77777777" w:rsidR="006C57E1" w:rsidRPr="004D1675" w:rsidRDefault="006C57E1" w:rsidP="003D6726">
            <w:pPr>
              <w:spacing w:before="80" w:after="80"/>
              <w:jc w:val="center"/>
            </w:pPr>
            <w:r w:rsidRPr="004D1675">
              <w:t>110 700.00 zł</w:t>
            </w:r>
          </w:p>
        </w:tc>
      </w:tr>
      <w:tr w:rsidR="006C57E1" w:rsidRPr="004D1675" w14:paraId="79500105" w14:textId="77777777" w:rsidTr="003D6726">
        <w:tc>
          <w:tcPr>
            <w:tcW w:w="1276" w:type="dxa"/>
            <w:shd w:val="clear" w:color="auto" w:fill="auto"/>
            <w:vAlign w:val="center"/>
          </w:tcPr>
          <w:p w14:paraId="585D697D" w14:textId="77777777" w:rsidR="006C57E1" w:rsidRPr="004D1675" w:rsidRDefault="006C57E1" w:rsidP="003D6726">
            <w:pPr>
              <w:spacing w:before="80" w:after="80"/>
              <w:jc w:val="center"/>
            </w:pPr>
            <w:r w:rsidRPr="004D1675">
              <w:t>4</w:t>
            </w:r>
          </w:p>
        </w:tc>
        <w:tc>
          <w:tcPr>
            <w:tcW w:w="4961" w:type="dxa"/>
            <w:shd w:val="clear" w:color="auto" w:fill="auto"/>
          </w:tcPr>
          <w:p w14:paraId="12A4C438" w14:textId="2B4BC522" w:rsidR="006C57E1" w:rsidRPr="004D1675" w:rsidRDefault="006C57E1" w:rsidP="003D6726">
            <w:pPr>
              <w:spacing w:before="80" w:after="40"/>
            </w:pPr>
            <w:r w:rsidRPr="004D1675">
              <w:t>P</w:t>
            </w:r>
            <w:r w:rsidR="004D1675" w:rsidRPr="004D1675">
              <w:t>racownia</w:t>
            </w:r>
            <w:r w:rsidRPr="004D1675">
              <w:t xml:space="preserve"> I</w:t>
            </w:r>
            <w:r w:rsidR="004D1675">
              <w:t>n</w:t>
            </w:r>
            <w:r w:rsidR="004D1675" w:rsidRPr="004D1675">
              <w:t>żynieryjna</w:t>
            </w:r>
            <w:r w:rsidRPr="004D1675">
              <w:t xml:space="preserve"> RENOWA K</w:t>
            </w:r>
            <w:r w:rsidR="004D1675" w:rsidRPr="004D1675">
              <w:t>rzysztof</w:t>
            </w:r>
            <w:r w:rsidRPr="004D1675">
              <w:t xml:space="preserve"> </w:t>
            </w:r>
            <w:proofErr w:type="spellStart"/>
            <w:r w:rsidRPr="004D1675">
              <w:t>W</w:t>
            </w:r>
            <w:r w:rsidR="004D1675" w:rsidRPr="004D1675">
              <w:t>aniczek</w:t>
            </w:r>
            <w:proofErr w:type="spellEnd"/>
          </w:p>
          <w:p w14:paraId="560849B8" w14:textId="01868AAD" w:rsidR="006C57E1" w:rsidRPr="004D1675" w:rsidRDefault="004D1675" w:rsidP="003D6726">
            <w:r>
              <w:t xml:space="preserve">Ul. </w:t>
            </w:r>
            <w:r w:rsidR="006C57E1" w:rsidRPr="004D1675">
              <w:t>Węgierska</w:t>
            </w:r>
            <w:r w:rsidR="006C57E1" w:rsidRPr="004D1675">
              <w:t xml:space="preserve"> </w:t>
            </w:r>
            <w:r w:rsidR="006C57E1" w:rsidRPr="004D1675">
              <w:t>146a</w:t>
            </w:r>
            <w:r w:rsidR="006C57E1" w:rsidRPr="004D1675">
              <w:t xml:space="preserve"> </w:t>
            </w:r>
          </w:p>
          <w:p w14:paraId="17010C96" w14:textId="2DBC7A7A" w:rsidR="006C57E1" w:rsidRPr="004D1675" w:rsidRDefault="006C57E1" w:rsidP="003D6726">
            <w:pPr>
              <w:spacing w:after="80"/>
              <w:jc w:val="both"/>
            </w:pPr>
            <w:r w:rsidRPr="004D1675">
              <w:t>34-440</w:t>
            </w:r>
            <w:r w:rsidRPr="004D1675">
              <w:t xml:space="preserve"> </w:t>
            </w:r>
            <w:r w:rsidRPr="004D1675">
              <w:t>K</w:t>
            </w:r>
            <w:r w:rsidR="004D1675" w:rsidRPr="004D1675">
              <w:t>luszkowce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4C89D2" w14:textId="77777777" w:rsidR="006C57E1" w:rsidRPr="004D1675" w:rsidRDefault="006C57E1" w:rsidP="003D6726">
            <w:pPr>
              <w:spacing w:before="80" w:after="80"/>
              <w:jc w:val="center"/>
            </w:pPr>
            <w:r w:rsidRPr="004D1675">
              <w:t>264 942.00 zł</w:t>
            </w:r>
          </w:p>
        </w:tc>
      </w:tr>
      <w:tr w:rsidR="006C57E1" w:rsidRPr="004D1675" w14:paraId="194C8446" w14:textId="77777777" w:rsidTr="003D6726">
        <w:tc>
          <w:tcPr>
            <w:tcW w:w="1276" w:type="dxa"/>
            <w:shd w:val="clear" w:color="auto" w:fill="auto"/>
            <w:vAlign w:val="center"/>
          </w:tcPr>
          <w:p w14:paraId="0D4424D1" w14:textId="77777777" w:rsidR="006C57E1" w:rsidRPr="004D1675" w:rsidRDefault="006C57E1" w:rsidP="003D6726">
            <w:pPr>
              <w:spacing w:before="80" w:after="80"/>
              <w:jc w:val="center"/>
            </w:pPr>
            <w:r w:rsidRPr="004D1675">
              <w:t>5</w:t>
            </w:r>
          </w:p>
        </w:tc>
        <w:tc>
          <w:tcPr>
            <w:tcW w:w="4961" w:type="dxa"/>
            <w:shd w:val="clear" w:color="auto" w:fill="auto"/>
          </w:tcPr>
          <w:p w14:paraId="0A450D1E" w14:textId="77777777" w:rsidR="006C57E1" w:rsidRPr="004D1675" w:rsidRDefault="006C57E1" w:rsidP="003D6726">
            <w:pPr>
              <w:spacing w:before="80" w:after="40"/>
            </w:pPr>
            <w:r w:rsidRPr="004D1675">
              <w:t>PRO-</w:t>
            </w:r>
            <w:proofErr w:type="spellStart"/>
            <w:r w:rsidRPr="004D1675">
              <w:t>Roads</w:t>
            </w:r>
            <w:proofErr w:type="spellEnd"/>
            <w:r w:rsidRPr="004D1675">
              <w:t xml:space="preserve"> Andrzej Krzysztoń</w:t>
            </w:r>
          </w:p>
          <w:p w14:paraId="1614EB4D" w14:textId="53F13283" w:rsidR="006C57E1" w:rsidRPr="004D1675" w:rsidRDefault="004D1675" w:rsidP="003D6726">
            <w:r>
              <w:t xml:space="preserve">Ul. </w:t>
            </w:r>
            <w:r w:rsidR="006C57E1" w:rsidRPr="004D1675">
              <w:t>Borkowska</w:t>
            </w:r>
            <w:r w:rsidR="006C57E1" w:rsidRPr="004D1675">
              <w:t xml:space="preserve"> </w:t>
            </w:r>
            <w:r w:rsidR="006C57E1" w:rsidRPr="004D1675">
              <w:t>29D/41</w:t>
            </w:r>
            <w:r w:rsidR="006C57E1" w:rsidRPr="004D1675">
              <w:t xml:space="preserve"> </w:t>
            </w:r>
          </w:p>
          <w:p w14:paraId="3B93B3AD" w14:textId="77777777" w:rsidR="006C57E1" w:rsidRPr="004D1675" w:rsidRDefault="006C57E1" w:rsidP="003D6726">
            <w:pPr>
              <w:spacing w:after="80"/>
              <w:jc w:val="both"/>
            </w:pPr>
            <w:r w:rsidRPr="004D1675">
              <w:t>30-438</w:t>
            </w:r>
            <w:r w:rsidRPr="004D1675">
              <w:t xml:space="preserve"> </w:t>
            </w:r>
            <w:r w:rsidRPr="004D167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60D15C" w14:textId="77777777" w:rsidR="006C57E1" w:rsidRPr="004D1675" w:rsidRDefault="006C57E1" w:rsidP="003D6726">
            <w:pPr>
              <w:spacing w:before="80" w:after="80"/>
              <w:jc w:val="center"/>
            </w:pPr>
            <w:r w:rsidRPr="004D1675">
              <w:t>175 500.00 zł</w:t>
            </w:r>
          </w:p>
        </w:tc>
      </w:tr>
      <w:tr w:rsidR="006C57E1" w:rsidRPr="004D1675" w14:paraId="435A7613" w14:textId="77777777" w:rsidTr="003D6726">
        <w:tc>
          <w:tcPr>
            <w:tcW w:w="1276" w:type="dxa"/>
            <w:shd w:val="clear" w:color="auto" w:fill="auto"/>
            <w:vAlign w:val="center"/>
          </w:tcPr>
          <w:p w14:paraId="277B40B5" w14:textId="77777777" w:rsidR="006C57E1" w:rsidRPr="004D1675" w:rsidRDefault="006C57E1" w:rsidP="003D6726">
            <w:pPr>
              <w:spacing w:before="80" w:after="80"/>
              <w:jc w:val="center"/>
            </w:pPr>
            <w:r w:rsidRPr="004D1675">
              <w:t>6</w:t>
            </w:r>
          </w:p>
        </w:tc>
        <w:tc>
          <w:tcPr>
            <w:tcW w:w="4961" w:type="dxa"/>
            <w:shd w:val="clear" w:color="auto" w:fill="auto"/>
          </w:tcPr>
          <w:p w14:paraId="3E6E19F9" w14:textId="6A498CDC" w:rsidR="006C57E1" w:rsidRPr="004D1675" w:rsidRDefault="006C57E1" w:rsidP="003D6726">
            <w:pPr>
              <w:spacing w:before="80" w:after="40"/>
            </w:pPr>
            <w:r w:rsidRPr="004D1675">
              <w:t>Firma Inżynierska ARCUS Sp. z o.o.</w:t>
            </w:r>
            <w:r w:rsidR="004D1675">
              <w:t xml:space="preserve"> sp.k</w:t>
            </w:r>
          </w:p>
          <w:p w14:paraId="20E74478" w14:textId="04595177" w:rsidR="006C57E1" w:rsidRPr="004D1675" w:rsidRDefault="004D1675" w:rsidP="003D6726">
            <w:r>
              <w:t xml:space="preserve">Ul. </w:t>
            </w:r>
            <w:r w:rsidR="006C57E1" w:rsidRPr="004D1675">
              <w:t>Kuźnicy Kołłątajowskiej</w:t>
            </w:r>
            <w:r w:rsidR="006C57E1" w:rsidRPr="004D1675">
              <w:t xml:space="preserve"> </w:t>
            </w:r>
            <w:r w:rsidR="006C57E1" w:rsidRPr="004D1675">
              <w:t>17i/37</w:t>
            </w:r>
            <w:r w:rsidR="006C57E1" w:rsidRPr="004D1675">
              <w:t xml:space="preserve"> </w:t>
            </w:r>
          </w:p>
          <w:p w14:paraId="633A6F5B" w14:textId="77777777" w:rsidR="006C57E1" w:rsidRPr="004D1675" w:rsidRDefault="006C57E1" w:rsidP="003D6726">
            <w:pPr>
              <w:spacing w:after="80"/>
              <w:jc w:val="both"/>
            </w:pPr>
            <w:r w:rsidRPr="004D1675">
              <w:t>31-234</w:t>
            </w:r>
            <w:r w:rsidRPr="004D1675">
              <w:t xml:space="preserve"> </w:t>
            </w:r>
            <w:r w:rsidRPr="004D167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CEE600" w14:textId="77777777" w:rsidR="006C57E1" w:rsidRPr="004D1675" w:rsidRDefault="006C57E1" w:rsidP="003D6726">
            <w:pPr>
              <w:spacing w:before="80" w:after="80"/>
              <w:jc w:val="center"/>
            </w:pPr>
            <w:r w:rsidRPr="004D1675">
              <w:t>233 700.00 zł</w:t>
            </w:r>
          </w:p>
        </w:tc>
      </w:tr>
    </w:tbl>
    <w:p w14:paraId="15005698" w14:textId="77777777" w:rsidR="004D1675" w:rsidRDefault="004D1675" w:rsidP="004D1675">
      <w:pPr>
        <w:jc w:val="right"/>
      </w:pPr>
    </w:p>
    <w:p w14:paraId="25DF08B0" w14:textId="77777777" w:rsidR="004D1675" w:rsidRDefault="004D1675" w:rsidP="004D1675">
      <w:pPr>
        <w:jc w:val="right"/>
      </w:pPr>
    </w:p>
    <w:p w14:paraId="76AA79DF" w14:textId="5897805D" w:rsidR="00C236D3" w:rsidRPr="004D1675" w:rsidRDefault="00C236D3" w:rsidP="004D1675">
      <w:pPr>
        <w:jc w:val="right"/>
      </w:pPr>
    </w:p>
    <w:sectPr w:rsidR="00C236D3" w:rsidRPr="004D167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2AE541" w14:textId="77777777" w:rsidR="00660F62" w:rsidRDefault="00660F62">
      <w:r>
        <w:separator/>
      </w:r>
    </w:p>
  </w:endnote>
  <w:endnote w:type="continuationSeparator" w:id="0">
    <w:p w14:paraId="0FEB9FC1" w14:textId="77777777" w:rsidR="00660F62" w:rsidRDefault="00660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9422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1B3F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B22270" w14:textId="71970451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0592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D7F239" w14:textId="77777777" w:rsidR="009F189D" w:rsidRDefault="009F189D">
    <w:pPr>
      <w:pStyle w:val="Stopka"/>
      <w:tabs>
        <w:tab w:val="clear" w:pos="4536"/>
      </w:tabs>
      <w:jc w:val="center"/>
    </w:pPr>
  </w:p>
  <w:p w14:paraId="557461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2B59ED" w14:textId="77777777" w:rsidR="00660F62" w:rsidRDefault="00660F62">
      <w:r>
        <w:separator/>
      </w:r>
    </w:p>
  </w:footnote>
  <w:footnote w:type="continuationSeparator" w:id="0">
    <w:p w14:paraId="36CCC1A9" w14:textId="77777777" w:rsidR="00660F62" w:rsidRDefault="00660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7A1BD" w14:textId="77777777" w:rsidR="006C57E1" w:rsidRDefault="006C5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2BF4D" w14:textId="77777777" w:rsidR="006C57E1" w:rsidRDefault="006C57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9C038" w14:textId="77777777" w:rsidR="006C57E1" w:rsidRDefault="006C57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F6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D1675"/>
    <w:rsid w:val="00577BC6"/>
    <w:rsid w:val="00601802"/>
    <w:rsid w:val="006569B8"/>
    <w:rsid w:val="00660F62"/>
    <w:rsid w:val="0069085C"/>
    <w:rsid w:val="006C57E1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B95E21"/>
  <w15:chartTrackingRefBased/>
  <w15:docId w15:val="{25F9C02D-0316-40FF-B0FE-1421BC6C1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2024-07-22T11:21:00Z</cp:lastPrinted>
  <dcterms:created xsi:type="dcterms:W3CDTF">2024-07-22T11:21:00Z</dcterms:created>
  <dcterms:modified xsi:type="dcterms:W3CDTF">2024-07-22T11:21:00Z</dcterms:modified>
</cp:coreProperties>
</file>