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BA700D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58D4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568BA7E7" w:rsidR="00575D1B" w:rsidRPr="00944C27" w:rsidRDefault="00987E4B" w:rsidP="00527D4E">
      <w:pPr>
        <w:tabs>
          <w:tab w:val="left" w:pos="0"/>
        </w:tabs>
        <w:jc w:val="both"/>
        <w:rPr>
          <w:b/>
          <w:sz w:val="22"/>
          <w:szCs w:val="22"/>
        </w:rPr>
      </w:pPr>
      <w:r w:rsidRPr="00944C27">
        <w:rPr>
          <w:sz w:val="22"/>
          <w:szCs w:val="22"/>
        </w:rPr>
        <w:t>Przedmiot postepowania:</w:t>
      </w:r>
      <w:r w:rsidRPr="00944C27">
        <w:rPr>
          <w:b/>
          <w:sz w:val="22"/>
          <w:szCs w:val="22"/>
        </w:rPr>
        <w:t xml:space="preserve"> </w:t>
      </w:r>
      <w:r w:rsidR="00527D4E" w:rsidRPr="00527D4E">
        <w:rPr>
          <w:b/>
          <w:sz w:val="22"/>
          <w:szCs w:val="22"/>
        </w:rPr>
        <w:t>przeprowadzenie badania sondażowego dotyczącego oceny społecznych uwarunkowań i skutków transformacji energetycznej –K</w:t>
      </w:r>
      <w:r w:rsidR="00527D4E">
        <w:rPr>
          <w:b/>
          <w:sz w:val="22"/>
          <w:szCs w:val="22"/>
        </w:rPr>
        <w:t xml:space="preserve"> </w:t>
      </w:r>
      <w:r w:rsidR="00527D4E" w:rsidRPr="00527D4E">
        <w:rPr>
          <w:b/>
          <w:sz w:val="22"/>
          <w:szCs w:val="22"/>
        </w:rPr>
        <w:t>C-zp.272-340/24</w:t>
      </w:r>
    </w:p>
    <w:p w14:paraId="00126B88" w14:textId="77777777" w:rsidR="00130DDC" w:rsidRPr="00944C27" w:rsidRDefault="00130DDC" w:rsidP="00225675">
      <w:pPr>
        <w:tabs>
          <w:tab w:val="left" w:pos="0"/>
        </w:tabs>
        <w:jc w:val="both"/>
        <w:rPr>
          <w:b/>
          <w:color w:val="000000"/>
          <w:sz w:val="22"/>
          <w:szCs w:val="22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B68E951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D72BFC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 w:rsidR="00944C27">
              <w:rPr>
                <w:b/>
                <w:color w:val="000000"/>
                <w:sz w:val="22"/>
                <w:szCs w:val="22"/>
              </w:rPr>
              <w:t>B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2B1DAC1" w14:textId="7C7D30F7" w:rsidR="00527D4E" w:rsidRDefault="00527D4E" w:rsidP="002F6C4A">
            <w:r>
              <w:t xml:space="preserve">Kierownik projektu – </w:t>
            </w:r>
          </w:p>
          <w:p w14:paraId="655A149E" w14:textId="77777777" w:rsidR="00527D4E" w:rsidRDefault="00527D4E" w:rsidP="002F6C4A"/>
          <w:p w14:paraId="3A0CF426" w14:textId="265269CE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2140E6A3" w14:textId="3E26BC74" w:rsidR="00944C27" w:rsidRPr="00B94179" w:rsidRDefault="00442D51" w:rsidP="00F019FC">
            <w:pPr>
              <w:spacing w:after="120"/>
              <w:contextualSpacing/>
              <w:jc w:val="both"/>
              <w:rPr>
                <w:sz w:val="22"/>
                <w:szCs w:val="22"/>
              </w:rPr>
            </w:pPr>
            <w:r w:rsidRP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w okresie ostatnich 3 lat przed upływem terminu składania ofert pełnił/</w:t>
            </w:r>
            <w:proofErr w:type="spellStart"/>
            <w:r w:rsidRP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ła</w:t>
            </w:r>
            <w:proofErr w:type="spellEnd"/>
            <w:r w:rsidRP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funkcję kierownika w ramach co najmniej </w:t>
            </w:r>
            <w:r w:rsidR="00B94179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zakończonych usług, których elementem były badania ilościowe, obejmujące badania na próbach losowych ludności z wykorzystaniem technik CATI lub CAPI i wymagające przebadania przynajmniej 1000 osób każde</w:t>
            </w:r>
            <w:r w:rsidRPr="00B94179">
              <w:rPr>
                <w:rFonts w:eastAsia="Calibri"/>
                <w:sz w:val="22"/>
                <w:szCs w:val="22"/>
                <w:lang w:eastAsia="en-US"/>
              </w:rPr>
              <w:t xml:space="preserve">. Wartość przynajmniej jednej z takich usług wynosiła minimum </w:t>
            </w:r>
            <w:r w:rsidR="00B94179" w:rsidRPr="00B94179">
              <w:rPr>
                <w:rFonts w:eastAsia="Calibri"/>
                <w:sz w:val="22"/>
                <w:szCs w:val="22"/>
                <w:lang w:eastAsia="en-US"/>
              </w:rPr>
              <w:t>140.000</w:t>
            </w:r>
            <w:r w:rsidRPr="00B94179">
              <w:rPr>
                <w:rFonts w:eastAsia="Calibri"/>
                <w:sz w:val="22"/>
                <w:szCs w:val="22"/>
                <w:lang w:eastAsia="en-US"/>
              </w:rPr>
              <w:t xml:space="preserve"> zł brutto</w:t>
            </w:r>
            <w:r w:rsidR="00944C27" w:rsidRPr="00B94179">
              <w:rPr>
                <w:sz w:val="22"/>
                <w:szCs w:val="22"/>
              </w:rPr>
              <w:t xml:space="preserve"> - </w:t>
            </w:r>
            <w:r w:rsidR="00944C27" w:rsidRPr="00B94179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</w:t>
            </w:r>
            <w:r w:rsidR="00944C27" w:rsidRPr="00B94179">
              <w:rPr>
                <w:sz w:val="22"/>
                <w:szCs w:val="22"/>
              </w:rPr>
              <w:t>TAK/NIE*</w:t>
            </w:r>
          </w:p>
          <w:p w14:paraId="2761C0C0" w14:textId="013FA100" w:rsidR="005A18BA" w:rsidRPr="005A18BA" w:rsidRDefault="005A18BA" w:rsidP="00F019FC">
            <w:pPr>
              <w:spacing w:after="12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A18BA">
              <w:rPr>
                <w:sz w:val="22"/>
                <w:szCs w:val="22"/>
              </w:rPr>
              <w:t>roszę wskazać poniżej termin realizacji usług, tytuł i wartość usług, odbiorcę usług</w:t>
            </w:r>
          </w:p>
          <w:p w14:paraId="41D77C91" w14:textId="04637685" w:rsidR="005A18BA" w:rsidRDefault="005A18BA" w:rsidP="00F019FC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1/ ……………………………………………………………….</w:t>
            </w:r>
          </w:p>
          <w:p w14:paraId="76C69179" w14:textId="027E4680" w:rsidR="005A18BA" w:rsidRDefault="005A18BA" w:rsidP="00F019FC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2748CB04" w14:textId="191E5E18" w:rsidR="005A18BA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2/ ……………………………………………………………….</w:t>
            </w:r>
          </w:p>
          <w:p w14:paraId="63599129" w14:textId="2EA12867" w:rsidR="005A18BA" w:rsidRPr="00F019FC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7797C9FC" w14:textId="23FE1D63" w:rsidR="005A18BA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3/ ……………………………………………………………….</w:t>
            </w:r>
          </w:p>
          <w:p w14:paraId="37F4DA06" w14:textId="152CCF32" w:rsidR="00987E4B" w:rsidRPr="00431178" w:rsidRDefault="005A18BA" w:rsidP="005A18BA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527D4E" w:rsidRPr="00DF3D15" w14:paraId="6E616DF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A0CEF19" w14:textId="67A28C05" w:rsidR="00527D4E" w:rsidRDefault="00527D4E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3F16DD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ekspert</w:t>
            </w:r>
            <w:r w:rsidRPr="00C836A8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3F16DD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ds. próby i ważenia</w:t>
            </w:r>
          </w:p>
          <w:p w14:paraId="77157DD6" w14:textId="77777777" w:rsidR="00527D4E" w:rsidRDefault="00527D4E" w:rsidP="00527D4E"/>
          <w:p w14:paraId="0E89782D" w14:textId="77777777" w:rsidR="00527D4E" w:rsidRPr="002F6C4A" w:rsidRDefault="00527D4E" w:rsidP="00527D4E">
            <w:r w:rsidRPr="002F6C4A">
              <w:t>…………………..</w:t>
            </w:r>
          </w:p>
          <w:p w14:paraId="4AD40C85" w14:textId="77777777" w:rsidR="00527D4E" w:rsidRPr="002F6C4A" w:rsidRDefault="00527D4E" w:rsidP="00527D4E"/>
          <w:p w14:paraId="43F130AB" w14:textId="77777777" w:rsidR="00527D4E" w:rsidRPr="002F6C4A" w:rsidRDefault="00527D4E" w:rsidP="00527D4E"/>
          <w:p w14:paraId="1A4A2CEF" w14:textId="77777777" w:rsidR="00527D4E" w:rsidRDefault="00527D4E" w:rsidP="00527D4E">
            <w:pPr>
              <w:tabs>
                <w:tab w:val="left" w:pos="0"/>
              </w:tabs>
              <w:spacing w:line="360" w:lineRule="auto"/>
              <w:jc w:val="both"/>
            </w:pPr>
            <w:r w:rsidRPr="002F6C4A">
              <w:t>…………………</w:t>
            </w:r>
          </w:p>
          <w:p w14:paraId="478FFB7B" w14:textId="16E4EE9C" w:rsidR="00527D4E" w:rsidRPr="002F6C4A" w:rsidRDefault="00527D4E" w:rsidP="00527D4E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740" w:type="dxa"/>
          </w:tcPr>
          <w:p w14:paraId="0E204654" w14:textId="77777777" w:rsidR="00F019FC" w:rsidRDefault="00F019FC" w:rsidP="00F019FC">
            <w:pPr>
              <w:tabs>
                <w:tab w:val="left" w:pos="0"/>
              </w:tabs>
              <w:spacing w:after="120"/>
              <w:jc w:val="both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</w:p>
          <w:p w14:paraId="22E94DFD" w14:textId="17DB3FC0" w:rsidR="00F019FC" w:rsidRPr="00F019FC" w:rsidRDefault="00BB78D7" w:rsidP="00F019FC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836A8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w okresie ostatnich 3 lat przed upływem składania ofert przeprowadził</w:t>
            </w:r>
            <w:r w:rsid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/</w:t>
            </w:r>
            <w:proofErr w:type="spellStart"/>
            <w:r w:rsid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ła</w:t>
            </w:r>
            <w:proofErr w:type="spellEnd"/>
            <w:r w:rsidRPr="00C836A8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procedurę doboru próby wraz z opracowaniem wag analitycznych (</w:t>
            </w:r>
            <w:proofErr w:type="spellStart"/>
            <w:r w:rsidRPr="00C836A8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poststratyfikacyjnych</w:t>
            </w:r>
            <w:proofErr w:type="spellEnd"/>
            <w:r w:rsidRPr="00C836A8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) w ramach co najmniej </w:t>
            </w:r>
            <w:r w:rsidR="00B94179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2</w:t>
            </w:r>
            <w:bookmarkStart w:id="0" w:name="_GoBack"/>
            <w:bookmarkEnd w:id="0"/>
            <w:r w:rsidRPr="00C836A8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usług obejmujących badania na próbach losowych z wykorzystaniem technik CATI lub CAPI i wymagające przebadania przynajmniej 1000 jednostek w każdym</w:t>
            </w:r>
            <w:r w:rsidR="00F019FC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- </w:t>
            </w:r>
            <w:r w:rsidR="00F019FC" w:rsidRPr="00F019FC">
              <w:rPr>
                <w:sz w:val="22"/>
                <w:szCs w:val="22"/>
              </w:rPr>
              <w:t xml:space="preserve">- </w:t>
            </w:r>
            <w:r w:rsidR="00F019FC" w:rsidRPr="00F019FC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</w:t>
            </w:r>
            <w:r w:rsidR="00F019FC" w:rsidRPr="00F019FC">
              <w:rPr>
                <w:sz w:val="22"/>
                <w:szCs w:val="22"/>
                <w:highlight w:val="yellow"/>
              </w:rPr>
              <w:t>TAK/NIE*</w:t>
            </w:r>
          </w:p>
          <w:p w14:paraId="370F654E" w14:textId="77777777" w:rsidR="005A18BA" w:rsidRPr="005A18BA" w:rsidRDefault="005A18BA" w:rsidP="005A18BA">
            <w:pPr>
              <w:spacing w:after="12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A18BA">
              <w:rPr>
                <w:sz w:val="22"/>
                <w:szCs w:val="22"/>
              </w:rPr>
              <w:t>roszę wskazać poniżej termin realizacji usług, tytuł i wartość usług, odbiorcę usług</w:t>
            </w:r>
          </w:p>
          <w:p w14:paraId="64AE206C" w14:textId="77777777" w:rsidR="005A18BA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1/ ……………………………………………………………….</w:t>
            </w:r>
          </w:p>
          <w:p w14:paraId="071ECD31" w14:textId="77777777" w:rsidR="005A18BA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3B2913D" w14:textId="77777777" w:rsidR="005A18BA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2/ ……………………………………………………………….</w:t>
            </w:r>
          </w:p>
          <w:p w14:paraId="347AB318" w14:textId="77777777" w:rsidR="005A18BA" w:rsidRPr="00F019FC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623562B4" w14:textId="77777777" w:rsidR="005A18BA" w:rsidRDefault="005A18BA" w:rsidP="005A18BA">
            <w:pPr>
              <w:spacing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3/ ……………………………………………………………….</w:t>
            </w:r>
          </w:p>
          <w:p w14:paraId="79AF6683" w14:textId="35187C11" w:rsidR="00527D4E" w:rsidRDefault="005A18BA" w:rsidP="005A18BA">
            <w:pPr>
              <w:tabs>
                <w:tab w:val="left" w:pos="0"/>
              </w:tabs>
              <w:spacing w:after="120"/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…………………………………………………………………</w:t>
            </w:r>
          </w:p>
        </w:tc>
        <w:tc>
          <w:tcPr>
            <w:tcW w:w="2410" w:type="dxa"/>
          </w:tcPr>
          <w:p w14:paraId="43BF0FD2" w14:textId="77777777" w:rsidR="00F019FC" w:rsidRDefault="00F019FC" w:rsidP="00F019F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D0BC490" w14:textId="77777777" w:rsidR="00F019FC" w:rsidRDefault="00F019FC" w:rsidP="00F019F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19F401B" w14:textId="13CEBBEA" w:rsidR="00F019FC" w:rsidRDefault="00F019FC" w:rsidP="00F019F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58FC9EB5" w14:textId="756B2100" w:rsidR="00527D4E" w:rsidRPr="00B26774" w:rsidRDefault="00F019FC" w:rsidP="00F019F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07C61929" w14:textId="77777777" w:rsidR="00527D4E" w:rsidRDefault="00527D4E" w:rsidP="00987E4B">
      <w:pPr>
        <w:jc w:val="both"/>
        <w:rPr>
          <w:b/>
          <w:color w:val="FF0000"/>
        </w:rPr>
      </w:pPr>
    </w:p>
    <w:p w14:paraId="6C70FB7A" w14:textId="7D655ED7" w:rsidR="00987E4B" w:rsidRPr="00527D4E" w:rsidRDefault="00987E4B" w:rsidP="00987E4B">
      <w:pPr>
        <w:jc w:val="both"/>
        <w:rPr>
          <w:b/>
          <w:color w:val="FF0000"/>
        </w:rPr>
      </w:pPr>
      <w:r w:rsidRPr="00527D4E">
        <w:rPr>
          <w:b/>
          <w:color w:val="FF0000"/>
        </w:rPr>
        <w:t>Oświadczamy, że ww.  osob</w:t>
      </w:r>
      <w:r w:rsidR="00F019FC">
        <w:rPr>
          <w:b/>
          <w:color w:val="FF0000"/>
        </w:rPr>
        <w:t>y</w:t>
      </w:r>
      <w:r w:rsidRPr="00527D4E">
        <w:rPr>
          <w:b/>
          <w:color w:val="FF0000"/>
        </w:rPr>
        <w:t xml:space="preserve"> posiada</w:t>
      </w:r>
      <w:r w:rsidR="00F019FC">
        <w:rPr>
          <w:b/>
          <w:color w:val="FF0000"/>
        </w:rPr>
        <w:t>ją</w:t>
      </w:r>
      <w:r w:rsidRPr="00527D4E">
        <w:rPr>
          <w:b/>
          <w:color w:val="FF0000"/>
        </w:rPr>
        <w:t xml:space="preserve"> wskazane  doświadczenie. </w:t>
      </w:r>
    </w:p>
    <w:p w14:paraId="21AE3001" w14:textId="32744EB6" w:rsidR="00BC58AD" w:rsidRPr="00527D4E" w:rsidRDefault="00BC58AD" w:rsidP="00987E4B">
      <w:pPr>
        <w:spacing w:line="360" w:lineRule="auto"/>
        <w:jc w:val="both"/>
        <w:rPr>
          <w:color w:val="FF0000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D72BFC">
      <w:pPr>
        <w:spacing w:line="360" w:lineRule="auto"/>
        <w:jc w:val="center"/>
      </w:pPr>
    </w:p>
    <w:p w14:paraId="3F5D314A" w14:textId="77777777" w:rsidR="00D72BFC" w:rsidRPr="00944C27" w:rsidRDefault="00D72BFC" w:rsidP="00D72BFC">
      <w:pPr>
        <w:jc w:val="center"/>
        <w:rPr>
          <w:b/>
          <w:i/>
          <w:color w:val="FF0000"/>
        </w:rPr>
      </w:pPr>
      <w:r w:rsidRPr="00944C27">
        <w:rPr>
          <w:b/>
          <w:i/>
          <w:color w:val="FF0000"/>
        </w:rPr>
        <w:t>Dokument należy sporządzić w postaci elektronicznej i podpisać kwalifikowanym</w:t>
      </w:r>
    </w:p>
    <w:p w14:paraId="6B13542C" w14:textId="1A972D9E" w:rsidR="00987E4B" w:rsidRPr="00944C27" w:rsidRDefault="00D72BFC" w:rsidP="00D72BFC">
      <w:pPr>
        <w:jc w:val="center"/>
        <w:rPr>
          <w:i/>
          <w:sz w:val="16"/>
          <w:szCs w:val="16"/>
        </w:rPr>
      </w:pPr>
      <w:r w:rsidRPr="00944C27">
        <w:rPr>
          <w:b/>
          <w:i/>
          <w:color w:val="FF0000"/>
        </w:rPr>
        <w:t>podpisem elektronicznym lub podpisem zaufanym lub elektronicznym 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10F8BE9B" w:rsidR="00BB4F33" w:rsidRDefault="00BB4F33" w:rsidP="00987E4B">
      <w:pPr>
        <w:rPr>
          <w:sz w:val="16"/>
          <w:szCs w:val="16"/>
        </w:rPr>
      </w:pPr>
    </w:p>
    <w:p w14:paraId="31B4FAC1" w14:textId="77777777" w:rsidR="00944C27" w:rsidRDefault="00944C27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B7098" w14:textId="77777777" w:rsidR="00DD722E" w:rsidRDefault="00DD722E">
      <w:r>
        <w:separator/>
      </w:r>
    </w:p>
  </w:endnote>
  <w:endnote w:type="continuationSeparator" w:id="0">
    <w:p w14:paraId="75436FA2" w14:textId="77777777" w:rsidR="00DD722E" w:rsidRDefault="00DD7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C5E6E" w14:textId="77777777" w:rsidR="00DD722E" w:rsidRDefault="00DD722E">
      <w:r>
        <w:separator/>
      </w:r>
    </w:p>
  </w:footnote>
  <w:footnote w:type="continuationSeparator" w:id="0">
    <w:p w14:paraId="53D3CC49" w14:textId="77777777" w:rsidR="00DD722E" w:rsidRDefault="00DD722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68192" w14:textId="77777777" w:rsidR="00527D4E" w:rsidRDefault="00527D4E" w:rsidP="00527D4E">
    <w:pPr>
      <w:pStyle w:val="Nagwek"/>
    </w:pPr>
    <w:r>
      <w:rPr>
        <w:rFonts w:ascii="Verdana" w:hAnsi="Verdana"/>
        <w:noProof/>
      </w:rPr>
      <w:drawing>
        <wp:anchor distT="0" distB="0" distL="114300" distR="114300" simplePos="0" relativeHeight="251660288" behindDoc="1" locked="0" layoutInCell="1" allowOverlap="1" wp14:anchorId="7F359733" wp14:editId="45F68593">
          <wp:simplePos x="0" y="0"/>
          <wp:positionH relativeFrom="column">
            <wp:posOffset>723900</wp:posOffset>
          </wp:positionH>
          <wp:positionV relativeFrom="paragraph">
            <wp:posOffset>-143510</wp:posOffset>
          </wp:positionV>
          <wp:extent cx="5542280" cy="590550"/>
          <wp:effectExtent l="0" t="0" r="1270" b="0"/>
          <wp:wrapTight wrapText="bothSides">
            <wp:wrapPolygon edited="0">
              <wp:start x="0" y="0"/>
              <wp:lineTo x="0" y="20903"/>
              <wp:lineTo x="21531" y="20903"/>
              <wp:lineTo x="21531" y="0"/>
              <wp:lineTo x="0" y="0"/>
            </wp:wrapPolygon>
          </wp:wrapTight>
          <wp:docPr id="111479951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487" t="22855" r="18624" b="23815"/>
                  <a:stretch/>
                </pic:blipFill>
                <pic:spPr bwMode="auto">
                  <a:xfrm>
                    <a:off x="0" y="0"/>
                    <a:ext cx="554228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1D6F3098" wp14:editId="4DA8090A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</w:t>
    </w:r>
  </w:p>
  <w:p w14:paraId="11EC7042" w14:textId="72D07EA8" w:rsidR="00C303B2" w:rsidRPr="00527D4E" w:rsidRDefault="00C303B2" w:rsidP="00527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9699F"/>
    <w:multiLevelType w:val="hybridMultilevel"/>
    <w:tmpl w:val="160AC5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40196"/>
    <w:multiLevelType w:val="hybridMultilevel"/>
    <w:tmpl w:val="2BCA5684"/>
    <w:lvl w:ilvl="0" w:tplc="0415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50A16"/>
    <w:rsid w:val="00067055"/>
    <w:rsid w:val="00091D61"/>
    <w:rsid w:val="000B22D5"/>
    <w:rsid w:val="00130DDC"/>
    <w:rsid w:val="001857F9"/>
    <w:rsid w:val="001D0F1F"/>
    <w:rsid w:val="001E754C"/>
    <w:rsid w:val="00225675"/>
    <w:rsid w:val="002328A0"/>
    <w:rsid w:val="00263CEB"/>
    <w:rsid w:val="002A7F51"/>
    <w:rsid w:val="002C7394"/>
    <w:rsid w:val="002F6C4A"/>
    <w:rsid w:val="00345029"/>
    <w:rsid w:val="003E63B2"/>
    <w:rsid w:val="00442D51"/>
    <w:rsid w:val="00447ACF"/>
    <w:rsid w:val="004D4E49"/>
    <w:rsid w:val="00501D59"/>
    <w:rsid w:val="00517D50"/>
    <w:rsid w:val="00527D4E"/>
    <w:rsid w:val="00527F15"/>
    <w:rsid w:val="0056690C"/>
    <w:rsid w:val="00575D1B"/>
    <w:rsid w:val="005A18BA"/>
    <w:rsid w:val="005A7540"/>
    <w:rsid w:val="005B4FE1"/>
    <w:rsid w:val="005D357A"/>
    <w:rsid w:val="005F6749"/>
    <w:rsid w:val="00672270"/>
    <w:rsid w:val="006828A2"/>
    <w:rsid w:val="006B4D88"/>
    <w:rsid w:val="006C69D3"/>
    <w:rsid w:val="00753DBC"/>
    <w:rsid w:val="0076532F"/>
    <w:rsid w:val="00786C56"/>
    <w:rsid w:val="007D02BE"/>
    <w:rsid w:val="007E4A49"/>
    <w:rsid w:val="007F6736"/>
    <w:rsid w:val="008539D0"/>
    <w:rsid w:val="008A751D"/>
    <w:rsid w:val="008C343F"/>
    <w:rsid w:val="008E4A55"/>
    <w:rsid w:val="008E66F9"/>
    <w:rsid w:val="0092761E"/>
    <w:rsid w:val="00944163"/>
    <w:rsid w:val="00944C27"/>
    <w:rsid w:val="00946690"/>
    <w:rsid w:val="009559C0"/>
    <w:rsid w:val="009616AA"/>
    <w:rsid w:val="00987E4B"/>
    <w:rsid w:val="009A182A"/>
    <w:rsid w:val="009A30AA"/>
    <w:rsid w:val="009E0650"/>
    <w:rsid w:val="009E4F5D"/>
    <w:rsid w:val="009E59A4"/>
    <w:rsid w:val="009F61B4"/>
    <w:rsid w:val="00A058D4"/>
    <w:rsid w:val="00A52CC4"/>
    <w:rsid w:val="00A62BCF"/>
    <w:rsid w:val="00A844AF"/>
    <w:rsid w:val="00AC2035"/>
    <w:rsid w:val="00B33027"/>
    <w:rsid w:val="00B61F22"/>
    <w:rsid w:val="00B72E23"/>
    <w:rsid w:val="00B94179"/>
    <w:rsid w:val="00BA73E3"/>
    <w:rsid w:val="00BB4F33"/>
    <w:rsid w:val="00BB78D7"/>
    <w:rsid w:val="00BC58AD"/>
    <w:rsid w:val="00BD1A83"/>
    <w:rsid w:val="00C226A0"/>
    <w:rsid w:val="00C25F09"/>
    <w:rsid w:val="00C303B2"/>
    <w:rsid w:val="00C72695"/>
    <w:rsid w:val="00C74409"/>
    <w:rsid w:val="00CA1579"/>
    <w:rsid w:val="00CA2E73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DD722E"/>
    <w:rsid w:val="00E40A05"/>
    <w:rsid w:val="00E86B11"/>
    <w:rsid w:val="00E97FEE"/>
    <w:rsid w:val="00F019FC"/>
    <w:rsid w:val="00F04CB8"/>
    <w:rsid w:val="00F21267"/>
    <w:rsid w:val="00F5262F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8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qFormat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944C27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944C2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qFormat/>
    <w:rsid w:val="00527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2024-07-22T09:46:00Z</cp:lastPrinted>
  <dcterms:created xsi:type="dcterms:W3CDTF">2024-07-22T10:01:00Z</dcterms:created>
  <dcterms:modified xsi:type="dcterms:W3CDTF">2024-07-22T10:01:00Z</dcterms:modified>
</cp:coreProperties>
</file>