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C90B6" w14:textId="6E194F05" w:rsidR="008D2AB8" w:rsidRPr="00463E0C" w:rsidRDefault="008D2AB8" w:rsidP="00463E0C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b w:val="0"/>
          <w:sz w:val="20"/>
          <w:szCs w:val="20"/>
        </w:rPr>
        <w:tab/>
      </w:r>
      <w:r w:rsidRPr="00463E0C">
        <w:rPr>
          <w:rFonts w:ascii="Verdana" w:hAnsi="Verdana"/>
          <w:sz w:val="20"/>
          <w:szCs w:val="20"/>
        </w:rPr>
        <w:t xml:space="preserve">Załącznik nr </w:t>
      </w:r>
      <w:r w:rsidR="00012286" w:rsidRPr="00463E0C">
        <w:rPr>
          <w:rFonts w:ascii="Verdana" w:hAnsi="Verdana"/>
          <w:sz w:val="20"/>
          <w:szCs w:val="20"/>
        </w:rPr>
        <w:t>1</w:t>
      </w:r>
    </w:p>
    <w:p w14:paraId="4498756D" w14:textId="77777777" w:rsidR="008D2AB8" w:rsidRPr="00463E0C" w:rsidRDefault="008D2AB8" w:rsidP="00463E0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7DDB23D" w14:textId="77777777" w:rsidR="008D2AB8" w:rsidRPr="00463E0C" w:rsidRDefault="008D2AB8" w:rsidP="00463E0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FORMULARZ OFERTY</w:t>
      </w:r>
    </w:p>
    <w:p w14:paraId="7F0B8741" w14:textId="77777777" w:rsidR="008D2AB8" w:rsidRPr="00463E0C" w:rsidRDefault="008D2AB8" w:rsidP="00463E0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850B22F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4AD0B2BB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43657AF0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72A1C36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58900FD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63E0C">
        <w:rPr>
          <w:rFonts w:ascii="Verdana" w:hAnsi="Verdana"/>
          <w:sz w:val="20"/>
          <w:szCs w:val="20"/>
          <w:lang w:val="de-DE"/>
        </w:rPr>
        <w:t>TEL.</w:t>
      </w:r>
      <w:r w:rsidRPr="00463E0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3F79452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63E0C">
        <w:rPr>
          <w:rFonts w:ascii="Verdana" w:hAnsi="Verdana"/>
          <w:sz w:val="20"/>
          <w:szCs w:val="20"/>
          <w:lang w:val="de-DE"/>
        </w:rPr>
        <w:t xml:space="preserve">FAX </w:t>
      </w:r>
      <w:r w:rsidRPr="00463E0C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0C01E04A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463E0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F0629D6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463E0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6A7FBDFF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1A8D5E0" w14:textId="77777777" w:rsidR="008D2AB8" w:rsidRPr="00463E0C" w:rsidRDefault="008D2AB8" w:rsidP="00463E0C">
      <w:pPr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Do: Nazwa i siedziba Zamawiającego:</w:t>
      </w:r>
    </w:p>
    <w:p w14:paraId="3C6F4830" w14:textId="77777777" w:rsidR="00463E0C" w:rsidRDefault="00463E0C" w:rsidP="00463E0C">
      <w:pPr>
        <w:ind w:right="-110"/>
        <w:rPr>
          <w:rFonts w:ascii="Verdana" w:hAnsi="Verdana"/>
          <w:b/>
          <w:sz w:val="20"/>
          <w:szCs w:val="20"/>
        </w:rPr>
      </w:pPr>
    </w:p>
    <w:p w14:paraId="7A820439" w14:textId="2D0D2B0C" w:rsidR="007D78C1" w:rsidRPr="00463E0C" w:rsidRDefault="007D78C1" w:rsidP="00463E0C">
      <w:pPr>
        <w:ind w:right="-110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Akademia Górniczo </w:t>
      </w:r>
      <w:r w:rsidR="00463E0C">
        <w:rPr>
          <w:rFonts w:ascii="Verdana" w:hAnsi="Verdana"/>
          <w:b/>
          <w:sz w:val="20"/>
          <w:szCs w:val="20"/>
        </w:rPr>
        <w:t>–</w:t>
      </w:r>
      <w:r w:rsidRPr="00463E0C">
        <w:rPr>
          <w:rFonts w:ascii="Verdana" w:hAnsi="Verdana"/>
          <w:b/>
          <w:sz w:val="20"/>
          <w:szCs w:val="20"/>
        </w:rPr>
        <w:t xml:space="preserve"> Hutnicza</w:t>
      </w:r>
      <w:r w:rsidR="00463E0C">
        <w:rPr>
          <w:rFonts w:ascii="Verdana" w:hAnsi="Verdana"/>
          <w:b/>
          <w:sz w:val="20"/>
          <w:szCs w:val="20"/>
        </w:rPr>
        <w:t xml:space="preserve"> </w:t>
      </w:r>
      <w:r w:rsidRPr="00463E0C">
        <w:rPr>
          <w:rFonts w:ascii="Verdana" w:hAnsi="Verdana"/>
          <w:b/>
          <w:sz w:val="20"/>
          <w:szCs w:val="20"/>
        </w:rPr>
        <w:t>im. Stanisława Staszica w Krakowie</w:t>
      </w:r>
    </w:p>
    <w:p w14:paraId="68E8E7D4" w14:textId="77777777" w:rsidR="008D2AB8" w:rsidRPr="00463E0C" w:rsidRDefault="007D78C1" w:rsidP="00463E0C">
      <w:pPr>
        <w:ind w:right="-110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Dział Zamówień Publicznych</w:t>
      </w:r>
      <w:r w:rsidR="008D2AB8" w:rsidRPr="00463E0C">
        <w:rPr>
          <w:rFonts w:ascii="Verdana" w:hAnsi="Verdana"/>
          <w:b/>
          <w:sz w:val="20"/>
          <w:szCs w:val="20"/>
        </w:rPr>
        <w:t xml:space="preserve">  </w:t>
      </w:r>
    </w:p>
    <w:p w14:paraId="4919305D" w14:textId="22C71590" w:rsidR="008D2AB8" w:rsidRPr="00463E0C" w:rsidRDefault="007D78C1" w:rsidP="00463E0C">
      <w:pPr>
        <w:ind w:right="-110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Al. Mickiewicza</w:t>
      </w:r>
      <w:r w:rsidR="008D2AB8" w:rsidRPr="00463E0C">
        <w:rPr>
          <w:rFonts w:ascii="Verdana" w:hAnsi="Verdana"/>
          <w:b/>
          <w:sz w:val="20"/>
          <w:szCs w:val="20"/>
        </w:rPr>
        <w:t xml:space="preserve"> </w:t>
      </w:r>
      <w:r w:rsidRPr="00463E0C">
        <w:rPr>
          <w:rFonts w:ascii="Verdana" w:hAnsi="Verdana"/>
          <w:b/>
          <w:sz w:val="20"/>
          <w:szCs w:val="20"/>
        </w:rPr>
        <w:t>30</w:t>
      </w:r>
      <w:r w:rsidR="00463E0C">
        <w:rPr>
          <w:rFonts w:ascii="Verdana" w:hAnsi="Verdana"/>
          <w:b/>
          <w:sz w:val="20"/>
          <w:szCs w:val="20"/>
        </w:rPr>
        <w:t xml:space="preserve">, </w:t>
      </w:r>
      <w:r w:rsidRPr="00463E0C">
        <w:rPr>
          <w:rFonts w:ascii="Verdana" w:hAnsi="Verdana"/>
          <w:b/>
          <w:sz w:val="20"/>
          <w:szCs w:val="20"/>
        </w:rPr>
        <w:t>30-059</w:t>
      </w:r>
      <w:r w:rsidR="008D2AB8" w:rsidRPr="00463E0C">
        <w:rPr>
          <w:rFonts w:ascii="Verdana" w:hAnsi="Verdana"/>
          <w:b/>
          <w:sz w:val="20"/>
          <w:szCs w:val="20"/>
        </w:rPr>
        <w:t xml:space="preserve"> </w:t>
      </w:r>
      <w:r w:rsidRPr="00463E0C">
        <w:rPr>
          <w:rFonts w:ascii="Verdana" w:hAnsi="Verdana"/>
          <w:b/>
          <w:sz w:val="20"/>
          <w:szCs w:val="20"/>
        </w:rPr>
        <w:t>Kraków</w:t>
      </w:r>
      <w:r w:rsidR="008D2AB8" w:rsidRPr="00463E0C">
        <w:rPr>
          <w:rFonts w:ascii="Verdana" w:hAnsi="Verdana"/>
          <w:b/>
          <w:sz w:val="20"/>
          <w:szCs w:val="20"/>
        </w:rPr>
        <w:t xml:space="preserve">,  </w:t>
      </w:r>
    </w:p>
    <w:p w14:paraId="66612996" w14:textId="77777777" w:rsidR="008D2AB8" w:rsidRPr="00463E0C" w:rsidRDefault="008D2AB8" w:rsidP="00463E0C">
      <w:pPr>
        <w:ind w:firstLine="3969"/>
        <w:rPr>
          <w:rFonts w:ascii="Verdana" w:hAnsi="Verdana"/>
          <w:b/>
          <w:sz w:val="20"/>
          <w:szCs w:val="20"/>
        </w:rPr>
      </w:pPr>
    </w:p>
    <w:p w14:paraId="38855C79" w14:textId="01949813" w:rsidR="008D2AB8" w:rsidRPr="00463E0C" w:rsidRDefault="008D2AB8" w:rsidP="00463E0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E83BE8" w:rsidRPr="00463E0C">
        <w:rPr>
          <w:rFonts w:ascii="Verdana" w:hAnsi="Verdana"/>
          <w:b/>
          <w:sz w:val="20"/>
          <w:szCs w:val="20"/>
        </w:rPr>
        <w:t>W</w:t>
      </w:r>
      <w:r w:rsidR="007D78C1" w:rsidRPr="00463E0C">
        <w:rPr>
          <w:rFonts w:ascii="Verdana" w:hAnsi="Verdana"/>
          <w:b/>
          <w:sz w:val="20"/>
          <w:szCs w:val="20"/>
        </w:rPr>
        <w:t>ykonanie izolacji pionowej fundamentów oraz drena</w:t>
      </w:r>
      <w:r w:rsidR="00463E0C">
        <w:rPr>
          <w:rFonts w:ascii="Verdana" w:hAnsi="Verdana"/>
          <w:b/>
          <w:sz w:val="20"/>
          <w:szCs w:val="20"/>
        </w:rPr>
        <w:t>ż</w:t>
      </w:r>
      <w:r w:rsidR="007D78C1" w:rsidRPr="00463E0C">
        <w:rPr>
          <w:rFonts w:ascii="Verdana" w:hAnsi="Verdana"/>
          <w:b/>
          <w:sz w:val="20"/>
          <w:szCs w:val="20"/>
        </w:rPr>
        <w:t>u w hali AGH w Modlnicy - DE-dzp.272-383/24</w:t>
      </w:r>
      <w:r w:rsidRPr="00463E0C">
        <w:rPr>
          <w:rFonts w:ascii="Verdana" w:hAnsi="Verdana"/>
          <w:b/>
          <w:sz w:val="20"/>
          <w:szCs w:val="20"/>
        </w:rPr>
        <w:t xml:space="preserve">, </w:t>
      </w:r>
      <w:r w:rsidRPr="00463E0C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6F3966E5" w14:textId="77777777" w:rsidR="008D2AB8" w:rsidRPr="00463E0C" w:rsidRDefault="008D2AB8" w:rsidP="00463E0C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C6FD68E" w14:textId="77777777" w:rsidR="00463E0C" w:rsidRPr="00463E0C" w:rsidRDefault="00463E0C" w:rsidP="00463E0C">
      <w:pPr>
        <w:jc w:val="both"/>
        <w:outlineLvl w:val="1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4986F7C7" w14:textId="77777777" w:rsidR="00463E0C" w:rsidRPr="00463E0C" w:rsidRDefault="00463E0C" w:rsidP="00463E0C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59DC603D" w14:textId="77777777" w:rsidR="00463E0C" w:rsidRPr="00463E0C" w:rsidRDefault="00463E0C" w:rsidP="00463E0C">
      <w:pPr>
        <w:jc w:val="both"/>
        <w:outlineLvl w:val="1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sz w:val="20"/>
          <w:szCs w:val="20"/>
        </w:rPr>
        <w:t>Słownie brutto :................................................................................................</w:t>
      </w:r>
    </w:p>
    <w:p w14:paraId="7664E0EB" w14:textId="77777777" w:rsidR="00463E0C" w:rsidRPr="00463E0C" w:rsidRDefault="00463E0C" w:rsidP="00463E0C">
      <w:pPr>
        <w:jc w:val="both"/>
        <w:outlineLvl w:val="1"/>
        <w:rPr>
          <w:rFonts w:ascii="Verdana" w:hAnsi="Verdana"/>
          <w:b/>
          <w:sz w:val="20"/>
          <w:szCs w:val="20"/>
        </w:rPr>
      </w:pPr>
    </w:p>
    <w:p w14:paraId="171592A2" w14:textId="77777777" w:rsidR="00463E0C" w:rsidRPr="00463E0C" w:rsidRDefault="00463E0C" w:rsidP="00463E0C">
      <w:pPr>
        <w:jc w:val="both"/>
        <w:outlineLvl w:val="1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Powyższa cena zawiera podatek VAT w wysokości .......... % tj.…………….PLN</w:t>
      </w:r>
    </w:p>
    <w:p w14:paraId="31A6FCB0" w14:textId="77777777" w:rsidR="00463E0C" w:rsidRPr="00463E0C" w:rsidRDefault="00463E0C" w:rsidP="00463E0C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6E38A960" w14:textId="77777777" w:rsidR="00463E0C" w:rsidRPr="00463E0C" w:rsidRDefault="00463E0C" w:rsidP="00463E0C">
      <w:pPr>
        <w:ind w:right="-45"/>
        <w:jc w:val="both"/>
        <w:rPr>
          <w:rFonts w:ascii="Verdana" w:hAnsi="Verdana"/>
          <w:bCs/>
          <w:i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>Okres udzielonej gwarancji wynosi</w:t>
      </w:r>
      <w:r w:rsidRPr="00463E0C">
        <w:rPr>
          <w:rFonts w:ascii="Verdana" w:hAnsi="Verdana"/>
          <w:bCs/>
          <w:sz w:val="20"/>
          <w:szCs w:val="20"/>
        </w:rPr>
        <w:t>: ………………………miesięcy</w:t>
      </w:r>
      <w:r w:rsidRPr="00463E0C">
        <w:rPr>
          <w:rFonts w:ascii="Verdana" w:hAnsi="Verdana"/>
          <w:bCs/>
          <w:i/>
          <w:iCs/>
          <w:sz w:val="20"/>
          <w:szCs w:val="20"/>
        </w:rPr>
        <w:t>*</w:t>
      </w:r>
      <w:r w:rsidRPr="00463E0C">
        <w:rPr>
          <w:rFonts w:ascii="Verdana" w:hAnsi="Verdana"/>
          <w:bCs/>
          <w:sz w:val="20"/>
          <w:szCs w:val="20"/>
        </w:rPr>
        <w:t xml:space="preserve"> (</w:t>
      </w:r>
      <w:r w:rsidRPr="00463E0C">
        <w:rPr>
          <w:rFonts w:ascii="Verdana" w:hAnsi="Verdana"/>
          <w:bCs/>
          <w:i/>
          <w:sz w:val="20"/>
          <w:szCs w:val="20"/>
        </w:rPr>
        <w:t>kryterium oceny ofert)</w:t>
      </w:r>
    </w:p>
    <w:p w14:paraId="0EC6C5FC" w14:textId="77777777" w:rsidR="00463E0C" w:rsidRPr="00463E0C" w:rsidRDefault="00463E0C" w:rsidP="00463E0C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463E0C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gwarancji.  </w:t>
      </w:r>
      <w:r w:rsidRPr="00463E0C">
        <w:rPr>
          <w:rFonts w:ascii="Verdana" w:hAnsi="Verdana"/>
          <w:bCs/>
          <w:sz w:val="16"/>
          <w:szCs w:val="16"/>
        </w:rPr>
        <w:t xml:space="preserve"> </w:t>
      </w:r>
    </w:p>
    <w:p w14:paraId="7AA5FCA1" w14:textId="77777777" w:rsidR="00463E0C" w:rsidRPr="00463E0C" w:rsidRDefault="00463E0C" w:rsidP="00463E0C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</w:p>
    <w:p w14:paraId="4CD9B382" w14:textId="2D2C7DE8" w:rsidR="00463E0C" w:rsidRPr="00463E0C" w:rsidRDefault="00463E0C" w:rsidP="00463E0C">
      <w:pPr>
        <w:tabs>
          <w:tab w:val="left" w:pos="1276"/>
        </w:tabs>
        <w:jc w:val="both"/>
        <w:rPr>
          <w:rFonts w:ascii="Verdana" w:hAnsi="Verdana"/>
          <w:b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Termin realizacji umowy: do </w:t>
      </w:r>
      <w:r>
        <w:rPr>
          <w:rFonts w:ascii="Verdana" w:hAnsi="Verdana"/>
          <w:b/>
          <w:sz w:val="20"/>
          <w:szCs w:val="20"/>
        </w:rPr>
        <w:t>56</w:t>
      </w:r>
      <w:r w:rsidRPr="00463E0C">
        <w:rPr>
          <w:rFonts w:ascii="Verdana" w:hAnsi="Verdana"/>
          <w:b/>
          <w:sz w:val="20"/>
          <w:szCs w:val="20"/>
        </w:rPr>
        <w:t xml:space="preserve"> dni od daty podpisania umowy </w:t>
      </w:r>
    </w:p>
    <w:p w14:paraId="56C8685A" w14:textId="77777777" w:rsidR="00463E0C" w:rsidRPr="00463E0C" w:rsidRDefault="00463E0C" w:rsidP="00463E0C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615834A3" w14:textId="77777777" w:rsidR="00463E0C" w:rsidRPr="00463E0C" w:rsidRDefault="00463E0C" w:rsidP="00463E0C">
      <w:pPr>
        <w:ind w:right="-47"/>
        <w:jc w:val="both"/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</w:rPr>
        <w:t xml:space="preserve">Termin płatności: </w:t>
      </w:r>
      <w:r w:rsidRPr="00463E0C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FE8394B" w14:textId="77777777" w:rsidR="00463E0C" w:rsidRPr="00463E0C" w:rsidRDefault="00463E0C" w:rsidP="00463E0C">
      <w:pPr>
        <w:ind w:right="-47"/>
        <w:jc w:val="both"/>
        <w:rPr>
          <w:rFonts w:ascii="Verdana" w:hAnsi="Verdana"/>
          <w:sz w:val="20"/>
          <w:szCs w:val="20"/>
        </w:rPr>
      </w:pPr>
    </w:p>
    <w:p w14:paraId="5AEAB12F" w14:textId="77777777" w:rsidR="00463E0C" w:rsidRPr="00463E0C" w:rsidRDefault="00463E0C" w:rsidP="00463E0C">
      <w:pPr>
        <w:rPr>
          <w:rFonts w:ascii="Verdana" w:hAnsi="Verdana"/>
          <w:sz w:val="20"/>
          <w:szCs w:val="20"/>
        </w:rPr>
      </w:pPr>
      <w:r w:rsidRPr="00463E0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89C4817" w14:textId="77777777" w:rsidR="00463E0C" w:rsidRPr="00463E0C" w:rsidRDefault="00463E0C" w:rsidP="00463E0C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od upływu terminu składania ofert do dnia wskazanego SWZ .</w:t>
      </w:r>
      <w:r w:rsidRPr="00463E0C">
        <w:rPr>
          <w:rFonts w:ascii="Verdana" w:hAnsi="Verdana"/>
          <w:sz w:val="18"/>
          <w:szCs w:val="18"/>
        </w:rPr>
        <w:t xml:space="preserve"> </w:t>
      </w:r>
    </w:p>
    <w:p w14:paraId="1E868967" w14:textId="77777777" w:rsidR="00463E0C" w:rsidRPr="00463E0C" w:rsidRDefault="00463E0C" w:rsidP="00463E0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SWZ</w:t>
      </w:r>
      <w:r w:rsidRPr="00463E0C">
        <w:rPr>
          <w:rFonts w:ascii="Verdana" w:hAnsi="Verdana"/>
          <w:color w:val="000000"/>
          <w:sz w:val="18"/>
          <w:szCs w:val="18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63E0C">
        <w:rPr>
          <w:rFonts w:ascii="Verdana" w:hAnsi="Verdana"/>
          <w:sz w:val="18"/>
          <w:szCs w:val="18"/>
          <w:lang w:eastAsia="ar-SA"/>
        </w:rPr>
        <w:t>zamawiającego</w:t>
      </w:r>
      <w:r w:rsidRPr="00463E0C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A51EF63" w14:textId="77777777" w:rsidR="00463E0C" w:rsidRPr="00463E0C" w:rsidRDefault="00463E0C" w:rsidP="00463E0C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/>
          <w:sz w:val="18"/>
          <w:szCs w:val="18"/>
        </w:rPr>
        <w:t xml:space="preserve">Oświadczamy, ze jesteśmy mikro/małym/średnim/dużym przedsiębiorstwem </w:t>
      </w:r>
      <w:r w:rsidRPr="00463E0C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463E0C">
        <w:rPr>
          <w:rFonts w:ascii="Verdana" w:hAnsi="Verdana"/>
          <w:b/>
          <w:sz w:val="18"/>
          <w:szCs w:val="18"/>
        </w:rPr>
        <w:t>*</w:t>
      </w:r>
    </w:p>
    <w:p w14:paraId="245980EF" w14:textId="7A9CFD4A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463E0C">
        <w:rPr>
          <w:rFonts w:ascii="Verdana" w:hAnsi="Verdana"/>
          <w:sz w:val="18"/>
          <w:szCs w:val="18"/>
        </w:rPr>
        <w:t>świadczamy, że oferta została sporządzona na podstawie: SWZ, dokumentacji projektowej i przetargowej, STWiORB a oferowana cena obejmuje cały zakres robót objętych przedmiotem zamówienia, które wykonamy zgodnie z zasadami sztuki budowlanej.</w:t>
      </w:r>
    </w:p>
    <w:p w14:paraId="18B40DBE" w14:textId="0B686EF6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t>O</w:t>
      </w:r>
      <w:r w:rsidRPr="00463E0C">
        <w:rPr>
          <w:rFonts w:ascii="Verdana" w:hAnsi="Verdana"/>
          <w:sz w:val="18"/>
          <w:szCs w:val="18"/>
          <w:lang w:eastAsia="ar-SA"/>
        </w:rPr>
        <w:t>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06AD0F53" w14:textId="77777777" w:rsid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eastAsia="ar-SA"/>
        </w:rPr>
        <w:lastRenderedPageBreak/>
        <w:t>O</w:t>
      </w:r>
      <w:r w:rsidRPr="00463E0C">
        <w:rPr>
          <w:rFonts w:ascii="Verdana" w:hAnsi="Verdana"/>
          <w:sz w:val="18"/>
          <w:szCs w:val="18"/>
          <w:lang w:eastAsia="ar-SA"/>
        </w:rPr>
        <w:t xml:space="preserve">świadczamy, że materiały, urządzenia oraz wyposażenie będące podstawą do wyliczenia oferowanej przez nas ceny będą posiadały parametry nie gorsze niż wskazane w dokumentacji projektowej, a </w:t>
      </w:r>
      <w:r w:rsidRPr="00463E0C">
        <w:rPr>
          <w:rFonts w:ascii="Verdana" w:hAnsi="Verdana"/>
          <w:bCs/>
          <w:iCs/>
          <w:sz w:val="18"/>
          <w:szCs w:val="18"/>
        </w:rPr>
        <w:t xml:space="preserve">w toku realizacji przedmiotu umowy wyrażamy zgodę przeprowadzić procedurę zatwierdzenia </w:t>
      </w:r>
      <w:r w:rsidRPr="00463E0C">
        <w:rPr>
          <w:rFonts w:ascii="Verdana" w:hAnsi="Verdana"/>
          <w:b/>
          <w:bCs/>
          <w:sz w:val="18"/>
          <w:szCs w:val="18"/>
        </w:rPr>
        <w:t xml:space="preserve">„KARTY ZATWIERDZENIA / ZAMIANY MATERIAŁÓW I URZĄDZEŃ DO WBUDOWANIA”  </w:t>
      </w:r>
      <w:r w:rsidRPr="00463E0C">
        <w:rPr>
          <w:rFonts w:ascii="Verdana" w:hAnsi="Verdana"/>
          <w:bCs/>
          <w:iCs/>
          <w:sz w:val="18"/>
          <w:szCs w:val="18"/>
        </w:rPr>
        <w:t>zgodnie z zapisami SWZ.</w:t>
      </w:r>
    </w:p>
    <w:p w14:paraId="004C14AB" w14:textId="77777777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  <w:lang w:eastAsia="ar-SA"/>
        </w:rPr>
        <w:t xml:space="preserve">W przypadku </w:t>
      </w:r>
      <w:r w:rsidRPr="00463E0C">
        <w:rPr>
          <w:rFonts w:ascii="Verdana" w:hAnsi="Verdana"/>
          <w:bCs/>
          <w:iCs/>
          <w:sz w:val="18"/>
          <w:szCs w:val="18"/>
          <w:lang w:val="x-none" w:eastAsia="ar-SA"/>
        </w:rPr>
        <w:t>zastosowani</w:t>
      </w:r>
      <w:r w:rsidRPr="00463E0C">
        <w:rPr>
          <w:rFonts w:ascii="Verdana" w:hAnsi="Verdana"/>
          <w:bCs/>
          <w:iCs/>
          <w:sz w:val="18"/>
          <w:szCs w:val="18"/>
          <w:lang w:eastAsia="ar-SA"/>
        </w:rPr>
        <w:t>a</w:t>
      </w:r>
      <w:r w:rsidRPr="00463E0C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przez Wykonawcę rozwiązań równoważnych w stosunku do przedstawionych w dokumentacji, </w:t>
      </w:r>
      <w:r w:rsidRPr="00463E0C">
        <w:rPr>
          <w:rFonts w:ascii="Verdana" w:hAnsi="Verdana"/>
          <w:bCs/>
          <w:iCs/>
          <w:sz w:val="18"/>
          <w:szCs w:val="18"/>
          <w:lang w:eastAsia="ar-SA"/>
        </w:rPr>
        <w:t>oświadczamy</w:t>
      </w:r>
      <w:r w:rsidRPr="00463E0C">
        <w:rPr>
          <w:rFonts w:ascii="Verdana" w:hAnsi="Verdana"/>
          <w:bCs/>
          <w:iCs/>
          <w:sz w:val="18"/>
          <w:szCs w:val="18"/>
          <w:lang w:val="x-none" w:eastAsia="ar-SA"/>
        </w:rPr>
        <w:t xml:space="preserve"> że :</w:t>
      </w:r>
    </w:p>
    <w:p w14:paraId="01C18698" w14:textId="77777777" w:rsidR="00463E0C" w:rsidRPr="00463E0C" w:rsidRDefault="00463E0C" w:rsidP="00463E0C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>a.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parametry  techniczne, użytkowe i eksploatacyjne są co najmniej takie same lub lepsze od parametrów wymienionych w dokumentacji projektowej,</w:t>
      </w:r>
    </w:p>
    <w:p w14:paraId="7855179C" w14:textId="77777777" w:rsidR="00463E0C" w:rsidRPr="00463E0C" w:rsidRDefault="00463E0C" w:rsidP="00463E0C">
      <w:pPr>
        <w:tabs>
          <w:tab w:val="left" w:pos="1440"/>
        </w:tabs>
        <w:ind w:left="357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>b.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geometria, faktura, kolorystyka urządzeń i materiałów nie wpływa na przyjęte rozwiązania architektoniczno-konstrukcyjne,</w:t>
      </w:r>
    </w:p>
    <w:p w14:paraId="7377B232" w14:textId="77777777" w:rsidR="00463E0C" w:rsidRPr="00463E0C" w:rsidRDefault="00463E0C" w:rsidP="00463E0C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18"/>
          <w:szCs w:val="18"/>
          <w:lang w:val="x-none"/>
        </w:rPr>
      </w:pPr>
      <w:r w:rsidRPr="00463E0C">
        <w:rPr>
          <w:rFonts w:ascii="Verdana" w:hAnsi="Verdana"/>
          <w:bCs/>
          <w:iCs/>
          <w:sz w:val="18"/>
          <w:szCs w:val="18"/>
        </w:rPr>
        <w:t>c.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nie prowadzą do zmiany rozwiązań projektowych,</w:t>
      </w:r>
    </w:p>
    <w:p w14:paraId="626964C7" w14:textId="51FC0FCA" w:rsidR="00463E0C" w:rsidRDefault="00463E0C" w:rsidP="00463E0C">
      <w:pPr>
        <w:tabs>
          <w:tab w:val="left" w:pos="0"/>
        </w:tabs>
        <w:suppressAutoHyphens/>
        <w:ind w:left="360"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 xml:space="preserve">d. </w:t>
      </w:r>
      <w:r w:rsidRPr="00463E0C">
        <w:rPr>
          <w:rFonts w:ascii="Verdana" w:hAnsi="Verdana"/>
          <w:bCs/>
          <w:iCs/>
          <w:sz w:val="18"/>
          <w:szCs w:val="18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</w:t>
      </w:r>
    </w:p>
    <w:p w14:paraId="5B3F6708" w14:textId="38319D39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Cs/>
          <w:sz w:val="18"/>
          <w:szCs w:val="18"/>
        </w:rPr>
        <w:t>Ośw</w:t>
      </w:r>
      <w:r w:rsidRPr="00463E0C">
        <w:rPr>
          <w:rFonts w:ascii="Verdana" w:hAnsi="Verdana"/>
          <w:color w:val="000000"/>
          <w:sz w:val="18"/>
          <w:szCs w:val="18"/>
        </w:rPr>
        <w:t>iadczam, że wypełniłem obowiązki informacyjne przewidziane w art. 13 lub art. 14 RODO</w:t>
      </w:r>
      <w:r w:rsidRPr="00463E0C">
        <w:rPr>
          <w:rFonts w:ascii="Verdana" w:hAnsi="Verdana"/>
          <w:sz w:val="18"/>
          <w:szCs w:val="18"/>
        </w:rPr>
        <w:t>*</w:t>
      </w:r>
      <w:r w:rsidRPr="00463E0C">
        <w:rPr>
          <w:rFonts w:ascii="Verdana" w:hAnsi="Verdana"/>
          <w:color w:val="000000"/>
          <w:sz w:val="18"/>
          <w:szCs w:val="18"/>
        </w:rPr>
        <w:t xml:space="preserve"> wobec osób fizycznych, </w:t>
      </w:r>
      <w:r w:rsidRPr="00463E0C">
        <w:rPr>
          <w:rFonts w:ascii="Verdana" w:hAnsi="Verdana"/>
          <w:sz w:val="18"/>
          <w:szCs w:val="18"/>
        </w:rPr>
        <w:t>od których dane osobowe bezpośrednio lub pośrednio pozyskałem</w:t>
      </w:r>
      <w:r w:rsidRPr="00463E0C">
        <w:rPr>
          <w:rFonts w:ascii="Verdana" w:hAnsi="Verdana"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463E0C">
        <w:rPr>
          <w:rFonts w:ascii="Verdana" w:hAnsi="Verdana"/>
          <w:sz w:val="18"/>
          <w:szCs w:val="18"/>
        </w:rPr>
        <w:t xml:space="preserve">.* * </w:t>
      </w:r>
    </w:p>
    <w:p w14:paraId="2A608B61" w14:textId="77777777" w:rsidR="00463E0C" w:rsidRPr="00463E0C" w:rsidRDefault="00463E0C" w:rsidP="00463E0C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463E0C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CFCA2D" w14:textId="77777777" w:rsidR="00463E0C" w:rsidRPr="00463E0C" w:rsidRDefault="00463E0C" w:rsidP="00463E0C">
      <w:pPr>
        <w:pStyle w:val="NormalnyWeb"/>
        <w:ind w:left="142" w:hanging="142"/>
        <w:jc w:val="both"/>
        <w:rPr>
          <w:rFonts w:ascii="Verdana" w:hAnsi="Verdana"/>
          <w:sz w:val="16"/>
          <w:szCs w:val="16"/>
        </w:rPr>
      </w:pPr>
      <w:r w:rsidRPr="00463E0C">
        <w:rPr>
          <w:rFonts w:ascii="Verdana" w:hAnsi="Verdana"/>
          <w:sz w:val="16"/>
          <w:szCs w:val="16"/>
        </w:rPr>
        <w:t>**</w:t>
      </w:r>
      <w:r w:rsidRPr="00463E0C">
        <w:rPr>
          <w:rFonts w:ascii="Verdana" w:hAnsi="Verdana"/>
          <w:color w:val="000000"/>
          <w:sz w:val="16"/>
          <w:szCs w:val="16"/>
        </w:rPr>
        <w:t xml:space="preserve">W przypadku gdy wykonawca </w:t>
      </w:r>
      <w:r w:rsidRPr="00463E0C"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8BF431" w14:textId="77777777" w:rsidR="00463E0C" w:rsidRPr="00463E0C" w:rsidRDefault="00463E0C" w:rsidP="00463E0C">
      <w:pPr>
        <w:pStyle w:val="NormalnyWeb"/>
        <w:ind w:left="142" w:hanging="142"/>
        <w:jc w:val="both"/>
        <w:rPr>
          <w:rFonts w:ascii="Verdana" w:hAnsi="Verdana"/>
          <w:sz w:val="18"/>
          <w:szCs w:val="18"/>
        </w:rPr>
      </w:pPr>
    </w:p>
    <w:p w14:paraId="0E23DF75" w14:textId="5D612BB1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463E0C">
        <w:rPr>
          <w:rFonts w:ascii="Verdana" w:hAnsi="Verdana"/>
          <w:b/>
          <w:sz w:val="18"/>
          <w:szCs w:val="18"/>
        </w:rPr>
        <w:t>Oświadczam/y, że warunek określony w pkt. 8.2 ppkt 4 SWZ spełniamy osobiście/ powołujemy się na zasoby podmiotu trzeciego w następującym zakresie</w:t>
      </w:r>
      <w:r w:rsidRPr="00463E0C">
        <w:rPr>
          <w:rStyle w:val="Odwoanieprzypisudolnego"/>
          <w:rFonts w:ascii="Verdana" w:hAnsi="Verdana"/>
          <w:b/>
          <w:sz w:val="18"/>
          <w:szCs w:val="18"/>
        </w:rPr>
        <w:footnoteReference w:id="2"/>
      </w:r>
      <w:r w:rsidRPr="00463E0C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11405550" w14:textId="77777777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63E0C" w:rsidRPr="00463E0C" w14:paraId="4300E363" w14:textId="77777777" w:rsidTr="00463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C158E50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01925E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58EB00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C4A73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463E0C" w:rsidRPr="00463E0C" w14:paraId="4CDBE310" w14:textId="77777777" w:rsidTr="00463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4201CFE" w14:textId="77777777" w:rsidR="00463E0C" w:rsidRPr="00463E0C" w:rsidRDefault="00463E0C" w:rsidP="00463E0C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04EF73" w14:textId="77777777" w:rsidR="00463E0C" w:rsidRPr="00463E0C" w:rsidRDefault="00463E0C" w:rsidP="00463E0C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2EAF0" w14:textId="77777777" w:rsidR="00463E0C" w:rsidRPr="00463E0C" w:rsidRDefault="00463E0C" w:rsidP="00463E0C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AA2A99E" w14:textId="77777777" w:rsidR="00463E0C" w:rsidRPr="00463E0C" w:rsidRDefault="00463E0C" w:rsidP="00463E0C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463E0C">
        <w:rPr>
          <w:rFonts w:ascii="Verdana" w:hAnsi="Verdana"/>
          <w:b/>
          <w:sz w:val="18"/>
          <w:szCs w:val="18"/>
        </w:rPr>
        <w:t xml:space="preserve">Oświadczenie, w przypadku </w:t>
      </w:r>
      <w:r w:rsidRPr="00463E0C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  <w:r w:rsidRPr="00463E0C">
        <w:rPr>
          <w:rFonts w:ascii="Verdana" w:hAnsi="Verdana"/>
          <w:sz w:val="18"/>
          <w:szCs w:val="18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63E0C" w:rsidRPr="00463E0C" w14:paraId="35B63BD5" w14:textId="77777777" w:rsidTr="00463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D51CCD8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62C4806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3C194" w14:textId="77777777" w:rsidR="00463E0C" w:rsidRPr="00463E0C" w:rsidRDefault="00463E0C" w:rsidP="00463E0C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 xml:space="preserve">Robota budowlana (zakres), który wykonają poszczególni wykonawcy </w:t>
            </w:r>
          </w:p>
        </w:tc>
      </w:tr>
      <w:tr w:rsidR="00463E0C" w:rsidRPr="00463E0C" w14:paraId="35B3AAD5" w14:textId="77777777" w:rsidTr="00463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B2237F7" w14:textId="77777777" w:rsidR="00463E0C" w:rsidRPr="00463E0C" w:rsidRDefault="00463E0C" w:rsidP="00463E0C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AC9D38C" w14:textId="77777777" w:rsidR="00463E0C" w:rsidRPr="00463E0C" w:rsidRDefault="00463E0C" w:rsidP="00463E0C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59361" w14:textId="77777777" w:rsidR="00463E0C" w:rsidRPr="00463E0C" w:rsidRDefault="00463E0C" w:rsidP="00463E0C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463E0C" w:rsidRPr="00463E0C" w14:paraId="2EEB8428" w14:textId="77777777" w:rsidTr="00463E0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8AD88DE" w14:textId="77777777" w:rsidR="00463E0C" w:rsidRPr="00463E0C" w:rsidRDefault="00463E0C" w:rsidP="00463E0C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463E0C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4687E2C" w14:textId="77777777" w:rsidR="00463E0C" w:rsidRPr="00463E0C" w:rsidRDefault="00463E0C" w:rsidP="00463E0C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D296F" w14:textId="77777777" w:rsidR="00463E0C" w:rsidRPr="00463E0C" w:rsidRDefault="00463E0C" w:rsidP="00463E0C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C39BDB0" w14:textId="77777777" w:rsidR="00463E0C" w:rsidRPr="00463E0C" w:rsidRDefault="00463E0C" w:rsidP="00463E0C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6E2EC387" w14:textId="77777777" w:rsidR="00463E0C" w:rsidRPr="00463E0C" w:rsidRDefault="00463E0C" w:rsidP="00463E0C">
      <w:pPr>
        <w:ind w:left="720"/>
        <w:jc w:val="both"/>
        <w:rPr>
          <w:rFonts w:ascii="Verdana" w:hAnsi="Verdana"/>
          <w:sz w:val="18"/>
          <w:szCs w:val="18"/>
        </w:rPr>
      </w:pPr>
    </w:p>
    <w:p w14:paraId="131013E6" w14:textId="77777777" w:rsidR="00463E0C" w:rsidRPr="00463E0C" w:rsidRDefault="00463E0C" w:rsidP="00463E0C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AD809C9" w14:textId="77777777" w:rsidR="00463E0C" w:rsidRPr="00463E0C" w:rsidRDefault="00463E0C" w:rsidP="00463E0C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spacing w:before="0" w:after="0"/>
        <w:ind w:left="1080" w:hanging="360"/>
        <w:rPr>
          <w:rFonts w:ascii="Verdana" w:hAnsi="Verdana"/>
          <w:sz w:val="18"/>
          <w:szCs w:val="18"/>
        </w:rPr>
      </w:pPr>
      <w:r w:rsidRPr="00463E0C">
        <w:rPr>
          <w:rFonts w:ascii="Verdana" w:hAnsi="Verdana" w:cs="Times New Roman"/>
          <w:sz w:val="18"/>
          <w:szCs w:val="18"/>
        </w:rPr>
        <w:tab/>
        <w:t>Imię i Nazwisko</w:t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  <w:r w:rsidRPr="00463E0C">
        <w:rPr>
          <w:rFonts w:ascii="Verdana" w:hAnsi="Verdana" w:cs="Times New Roman"/>
          <w:sz w:val="18"/>
          <w:szCs w:val="18"/>
        </w:rPr>
        <w:tab/>
      </w:r>
    </w:p>
    <w:p w14:paraId="7CFC5CCD" w14:textId="77777777" w:rsidR="00463E0C" w:rsidRPr="00463E0C" w:rsidRDefault="00463E0C" w:rsidP="00463E0C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8811D2E" w14:textId="77777777" w:rsidR="00463E0C" w:rsidRPr="00463E0C" w:rsidRDefault="00463E0C" w:rsidP="00463E0C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63E0C">
        <w:rPr>
          <w:rFonts w:ascii="Verdana" w:hAnsi="Verdana"/>
          <w:sz w:val="18"/>
          <w:szCs w:val="18"/>
        </w:rPr>
        <w:tab/>
      </w:r>
      <w:r w:rsidRPr="00463E0C">
        <w:rPr>
          <w:rFonts w:ascii="Verdana" w:hAnsi="Verdana"/>
          <w:sz w:val="18"/>
          <w:szCs w:val="18"/>
        </w:rPr>
        <w:tab/>
        <w:t xml:space="preserve"> </w:t>
      </w:r>
    </w:p>
    <w:p w14:paraId="0C495F88" w14:textId="77777777" w:rsidR="00463E0C" w:rsidRPr="00463E0C" w:rsidRDefault="00463E0C" w:rsidP="00463E0C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75E29495" w14:textId="77777777" w:rsidR="00463E0C" w:rsidRPr="00463E0C" w:rsidRDefault="00463E0C" w:rsidP="00463E0C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106B1078" w14:textId="77777777" w:rsidR="00463E0C" w:rsidRPr="00463E0C" w:rsidRDefault="00463E0C" w:rsidP="00463E0C">
      <w:pPr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…………………………………………………………………...........................……które dołączamy do oferty.</w:t>
      </w:r>
    </w:p>
    <w:p w14:paraId="76637447" w14:textId="77777777" w:rsidR="00463E0C" w:rsidRPr="00463E0C" w:rsidRDefault="00463E0C" w:rsidP="00463E0C">
      <w:pPr>
        <w:numPr>
          <w:ilvl w:val="0"/>
          <w:numId w:val="5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załącznikami do niniejszej oferty są:</w:t>
      </w:r>
    </w:p>
    <w:p w14:paraId="6070B9D5" w14:textId="77777777" w:rsidR="00463E0C" w:rsidRPr="00463E0C" w:rsidRDefault="00463E0C" w:rsidP="00463E0C">
      <w:pPr>
        <w:numPr>
          <w:ilvl w:val="1"/>
          <w:numId w:val="8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960BE6" w14:textId="77777777" w:rsidR="00463E0C" w:rsidRPr="00463E0C" w:rsidRDefault="00463E0C" w:rsidP="00463E0C">
      <w:pPr>
        <w:numPr>
          <w:ilvl w:val="1"/>
          <w:numId w:val="8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A53697F" w14:textId="77777777" w:rsidR="00463E0C" w:rsidRPr="00463E0C" w:rsidRDefault="00463E0C" w:rsidP="00463E0C">
      <w:pPr>
        <w:numPr>
          <w:ilvl w:val="1"/>
          <w:numId w:val="8"/>
        </w:numPr>
        <w:suppressAutoHyphens/>
        <w:jc w:val="both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0D02F90B" w14:textId="77777777" w:rsidR="00463E0C" w:rsidRPr="00463E0C" w:rsidRDefault="00463E0C" w:rsidP="00463E0C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463E0C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FE865DA" w14:textId="5BA9615B" w:rsidR="00463E0C" w:rsidRPr="00463E0C" w:rsidRDefault="00463E0C" w:rsidP="00463E0C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18"/>
          <w:szCs w:val="18"/>
        </w:rPr>
      </w:pPr>
      <w:r w:rsidRPr="00463E0C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podpisem osobistym</w:t>
      </w:r>
    </w:p>
    <w:p w14:paraId="519839EE" w14:textId="77777777" w:rsidR="00463E0C" w:rsidRPr="00463E0C" w:rsidRDefault="00463E0C" w:rsidP="00463E0C">
      <w:pPr>
        <w:widowControl w:val="0"/>
        <w:ind w:right="1"/>
        <w:rPr>
          <w:rFonts w:ascii="Verdana" w:hAnsi="Verdana"/>
          <w:sz w:val="18"/>
          <w:szCs w:val="18"/>
        </w:rPr>
      </w:pPr>
    </w:p>
    <w:p w14:paraId="74FB1E2F" w14:textId="77777777" w:rsidR="00FE545C" w:rsidRPr="00463E0C" w:rsidRDefault="00FE545C" w:rsidP="00463E0C">
      <w:pPr>
        <w:jc w:val="right"/>
        <w:rPr>
          <w:rFonts w:ascii="Verdana" w:hAnsi="Verdana"/>
          <w:sz w:val="20"/>
          <w:szCs w:val="20"/>
        </w:rPr>
      </w:pPr>
    </w:p>
    <w:sectPr w:rsidR="00FE545C" w:rsidRPr="00463E0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EF79A4" w14:textId="77777777" w:rsidR="00E85606" w:rsidRDefault="00E85606">
      <w:r>
        <w:separator/>
      </w:r>
    </w:p>
  </w:endnote>
  <w:endnote w:type="continuationSeparator" w:id="0">
    <w:p w14:paraId="16AF3D8B" w14:textId="77777777" w:rsidR="00E85606" w:rsidRDefault="00E856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1CB8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FAD42" w14:textId="77777777" w:rsidR="00E85606" w:rsidRDefault="00E85606">
      <w:r>
        <w:separator/>
      </w:r>
    </w:p>
  </w:footnote>
  <w:footnote w:type="continuationSeparator" w:id="0">
    <w:p w14:paraId="5FE713D1" w14:textId="77777777" w:rsidR="00E85606" w:rsidRDefault="00E85606">
      <w:r>
        <w:continuationSeparator/>
      </w:r>
    </w:p>
  </w:footnote>
  <w:footnote w:id="1">
    <w:p w14:paraId="57F34237" w14:textId="77777777" w:rsidR="00463E0C" w:rsidRDefault="00463E0C" w:rsidP="00463E0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A402142" w14:textId="77777777" w:rsidR="00463E0C" w:rsidRDefault="00463E0C" w:rsidP="00463E0C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2B62A2D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FC84E30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3B1605FA"/>
    <w:lvl w:ilvl="0" w:tplc="C68A16CC">
      <w:start w:val="8"/>
      <w:numFmt w:val="decimal"/>
      <w:lvlText w:val="%1."/>
      <w:lvlJc w:val="left"/>
      <w:pPr>
        <w:ind w:left="720" w:hanging="360"/>
      </w:pPr>
      <w:rPr>
        <w:b w:val="0"/>
        <w:b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14530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66869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4549368">
    <w:abstractNumId w:val="3"/>
  </w:num>
  <w:num w:numId="4" w16cid:durableId="390736474">
    <w:abstractNumId w:val="6"/>
  </w:num>
  <w:num w:numId="5" w16cid:durableId="11588846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474223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4115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451734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606"/>
    <w:rsid w:val="00012286"/>
    <w:rsid w:val="00031D88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63E0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78C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3279"/>
    <w:rsid w:val="00E83BE8"/>
    <w:rsid w:val="00E85606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52C9E"/>
  <w15:chartTrackingRefBased/>
  <w15:docId w15:val="{5F1FDB12-A363-4A9A-A1F2-36AC6113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63E0C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63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702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2024-07-22T10:26:00Z</dcterms:created>
  <dcterms:modified xsi:type="dcterms:W3CDTF">2024-07-24T11:42:00Z</dcterms:modified>
</cp:coreProperties>
</file>