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A6B79" w14:textId="77777777" w:rsidR="00A20091" w:rsidRPr="00463E0C" w:rsidRDefault="00A20091" w:rsidP="00A20091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sz w:val="20"/>
          <w:szCs w:val="20"/>
        </w:rPr>
        <w:t>Załącznik nr 1</w:t>
      </w:r>
    </w:p>
    <w:p w14:paraId="2E99CF09" w14:textId="77777777" w:rsidR="00A20091" w:rsidRPr="00463E0C" w:rsidRDefault="00A20091" w:rsidP="00A2009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DA84A15" w14:textId="77777777" w:rsidR="00A20091" w:rsidRPr="00463E0C" w:rsidRDefault="00A20091" w:rsidP="00A2009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FORMULARZ OFERTY</w:t>
      </w:r>
    </w:p>
    <w:p w14:paraId="1C2F0237" w14:textId="77777777" w:rsidR="00A20091" w:rsidRPr="00463E0C" w:rsidRDefault="00A20091" w:rsidP="00A2009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274B1C0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1D3EE50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A6A4B8E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AE14DEA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0770737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63E0C">
        <w:rPr>
          <w:rFonts w:ascii="Verdana" w:hAnsi="Verdana"/>
          <w:sz w:val="20"/>
          <w:szCs w:val="20"/>
          <w:lang w:val="de-DE"/>
        </w:rPr>
        <w:t>TEL.</w:t>
      </w:r>
      <w:r w:rsidRPr="00463E0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15C9089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63E0C">
        <w:rPr>
          <w:rFonts w:ascii="Verdana" w:hAnsi="Verdana"/>
          <w:sz w:val="20"/>
          <w:szCs w:val="20"/>
          <w:lang w:val="de-DE"/>
        </w:rPr>
        <w:t xml:space="preserve">FAX </w:t>
      </w:r>
      <w:r w:rsidRPr="00463E0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721C384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63E0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5568070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63E0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28A083B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46A741D" w14:textId="77777777" w:rsidR="00A20091" w:rsidRPr="00463E0C" w:rsidRDefault="00A20091" w:rsidP="00A20091">
      <w:pPr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Do: Nazwa i siedziba Zamawiającego:</w:t>
      </w:r>
    </w:p>
    <w:p w14:paraId="02F52441" w14:textId="77777777" w:rsidR="00A20091" w:rsidRDefault="00A20091" w:rsidP="00A20091">
      <w:pPr>
        <w:ind w:right="-110"/>
        <w:rPr>
          <w:rFonts w:ascii="Verdana" w:hAnsi="Verdana"/>
          <w:b/>
          <w:sz w:val="20"/>
          <w:szCs w:val="20"/>
        </w:rPr>
      </w:pPr>
    </w:p>
    <w:p w14:paraId="117C8010" w14:textId="77777777" w:rsidR="00A20091" w:rsidRPr="00463E0C" w:rsidRDefault="00A20091" w:rsidP="00A20091">
      <w:pPr>
        <w:ind w:right="-110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463E0C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463E0C">
        <w:rPr>
          <w:rFonts w:ascii="Verdana" w:hAnsi="Verdana"/>
          <w:b/>
          <w:sz w:val="20"/>
          <w:szCs w:val="20"/>
        </w:rPr>
        <w:t>im. Stanisława Staszica w Krakowie</w:t>
      </w:r>
    </w:p>
    <w:p w14:paraId="7049A1B5" w14:textId="77777777" w:rsidR="00A20091" w:rsidRPr="00463E0C" w:rsidRDefault="00A20091" w:rsidP="00A20091">
      <w:pPr>
        <w:ind w:right="-110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3CD9A04" w14:textId="77777777" w:rsidR="00A20091" w:rsidRPr="00463E0C" w:rsidRDefault="00A20091" w:rsidP="00A20091">
      <w:pPr>
        <w:ind w:right="-110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463E0C">
        <w:rPr>
          <w:rFonts w:ascii="Verdana" w:hAnsi="Verdana"/>
          <w:b/>
          <w:sz w:val="20"/>
          <w:szCs w:val="20"/>
        </w:rPr>
        <w:t xml:space="preserve">30-059 Kraków,  </w:t>
      </w:r>
    </w:p>
    <w:p w14:paraId="119A61D9" w14:textId="77777777" w:rsidR="00A20091" w:rsidRPr="00463E0C" w:rsidRDefault="00A20091" w:rsidP="00A20091">
      <w:pPr>
        <w:ind w:firstLine="3969"/>
        <w:rPr>
          <w:rFonts w:ascii="Verdana" w:hAnsi="Verdana"/>
          <w:b/>
          <w:sz w:val="20"/>
          <w:szCs w:val="20"/>
        </w:rPr>
      </w:pPr>
    </w:p>
    <w:p w14:paraId="6AA885DD" w14:textId="5A4F55D1" w:rsidR="00A20091" w:rsidRPr="00463E0C" w:rsidRDefault="00A20091" w:rsidP="00A2009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E64EA" w:rsidRPr="008E64EA">
        <w:rPr>
          <w:rFonts w:ascii="Verdana" w:hAnsi="Verdana"/>
          <w:b/>
          <w:sz w:val="20"/>
          <w:szCs w:val="20"/>
        </w:rPr>
        <w:t>Remont pokrycia dachu wraz z remontem instalacji odgromowej paw. C-1 AGH w Krakowie - DE-dzp.272-399/24</w:t>
      </w:r>
      <w:r w:rsidRPr="00463E0C">
        <w:rPr>
          <w:rFonts w:ascii="Verdana" w:hAnsi="Verdana"/>
          <w:b/>
          <w:sz w:val="20"/>
          <w:szCs w:val="20"/>
        </w:rPr>
        <w:t xml:space="preserve">, </w:t>
      </w:r>
      <w:r w:rsidRPr="00463E0C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5E246CCA" w14:textId="77777777" w:rsidR="00A20091" w:rsidRPr="00463E0C" w:rsidRDefault="00A20091" w:rsidP="00A20091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66E64BD" w14:textId="77777777" w:rsidR="00A20091" w:rsidRPr="00463E0C" w:rsidRDefault="00A20091" w:rsidP="00A20091">
      <w:pPr>
        <w:jc w:val="both"/>
        <w:outlineLvl w:val="1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41B7AF4" w14:textId="77777777" w:rsidR="00A20091" w:rsidRPr="00463E0C" w:rsidRDefault="00A20091" w:rsidP="00A20091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6D48C9BD" w14:textId="77777777" w:rsidR="00A20091" w:rsidRPr="00463E0C" w:rsidRDefault="00A20091" w:rsidP="00A20091">
      <w:pPr>
        <w:jc w:val="both"/>
        <w:outlineLvl w:val="1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1C705578" w14:textId="77777777" w:rsidR="00A20091" w:rsidRPr="00463E0C" w:rsidRDefault="00A20091" w:rsidP="00A20091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1C8B8F2C" w14:textId="77777777" w:rsidR="00A20091" w:rsidRPr="00463E0C" w:rsidRDefault="00A20091" w:rsidP="00A20091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Powyższa cena zawiera podatek VAT w wysokości .......... % tj.…………….PLN</w:t>
      </w:r>
    </w:p>
    <w:p w14:paraId="310055C4" w14:textId="77777777" w:rsidR="00A20091" w:rsidRPr="00463E0C" w:rsidRDefault="00A20091" w:rsidP="00A2009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4E6FE51" w14:textId="77777777" w:rsidR="00A20091" w:rsidRPr="00463E0C" w:rsidRDefault="00A20091" w:rsidP="00A20091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Okres udzielonej gwarancji wynosi</w:t>
      </w:r>
      <w:r w:rsidRPr="00463E0C">
        <w:rPr>
          <w:rFonts w:ascii="Verdana" w:hAnsi="Verdana"/>
          <w:bCs/>
          <w:sz w:val="20"/>
          <w:szCs w:val="20"/>
        </w:rPr>
        <w:t>: ………………………miesięcy</w:t>
      </w:r>
      <w:r w:rsidRPr="00463E0C">
        <w:rPr>
          <w:rFonts w:ascii="Verdana" w:hAnsi="Verdana"/>
          <w:bCs/>
          <w:i/>
          <w:iCs/>
          <w:sz w:val="20"/>
          <w:szCs w:val="20"/>
        </w:rPr>
        <w:t>*</w:t>
      </w:r>
      <w:r w:rsidRPr="00463E0C">
        <w:rPr>
          <w:rFonts w:ascii="Verdana" w:hAnsi="Verdana"/>
          <w:bCs/>
          <w:sz w:val="20"/>
          <w:szCs w:val="20"/>
        </w:rPr>
        <w:t xml:space="preserve"> (</w:t>
      </w:r>
      <w:r w:rsidRPr="00463E0C">
        <w:rPr>
          <w:rFonts w:ascii="Verdana" w:hAnsi="Verdana"/>
          <w:bCs/>
          <w:i/>
          <w:sz w:val="20"/>
          <w:szCs w:val="20"/>
        </w:rPr>
        <w:t>kryterium oceny ofert)</w:t>
      </w:r>
    </w:p>
    <w:p w14:paraId="5CB75984" w14:textId="77777777" w:rsidR="00A20091" w:rsidRPr="00463E0C" w:rsidRDefault="00A20091" w:rsidP="00A20091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463E0C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gwarancji.  </w:t>
      </w:r>
      <w:r w:rsidRPr="00463E0C">
        <w:rPr>
          <w:rFonts w:ascii="Verdana" w:hAnsi="Verdana"/>
          <w:bCs/>
          <w:sz w:val="16"/>
          <w:szCs w:val="16"/>
        </w:rPr>
        <w:t xml:space="preserve"> </w:t>
      </w:r>
    </w:p>
    <w:p w14:paraId="00F212F8" w14:textId="77777777" w:rsidR="00A20091" w:rsidRPr="00463E0C" w:rsidRDefault="00A20091" w:rsidP="00A20091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61CE6ACA" w14:textId="40C6AF6E" w:rsidR="00A20091" w:rsidRPr="00463E0C" w:rsidRDefault="00A20091" w:rsidP="00A20091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 xml:space="preserve">Termin realizacji umowy: do </w:t>
      </w:r>
      <w:r w:rsidR="008E64EA">
        <w:rPr>
          <w:rFonts w:ascii="Verdana" w:hAnsi="Verdana"/>
          <w:b/>
          <w:sz w:val="20"/>
          <w:szCs w:val="20"/>
        </w:rPr>
        <w:t>98</w:t>
      </w:r>
      <w:r w:rsidRPr="00463E0C">
        <w:rPr>
          <w:rFonts w:ascii="Verdana" w:hAnsi="Verdana"/>
          <w:b/>
          <w:sz w:val="20"/>
          <w:szCs w:val="20"/>
        </w:rPr>
        <w:t xml:space="preserve"> dni od daty podpisania umowy </w:t>
      </w:r>
    </w:p>
    <w:p w14:paraId="46E3B827" w14:textId="77777777" w:rsidR="00A20091" w:rsidRPr="00463E0C" w:rsidRDefault="00A20091" w:rsidP="00A20091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291C7D45" w14:textId="77777777" w:rsidR="00A20091" w:rsidRPr="00463E0C" w:rsidRDefault="00A20091" w:rsidP="00A20091">
      <w:pPr>
        <w:ind w:right="-47"/>
        <w:jc w:val="both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 xml:space="preserve">Termin płatności: </w:t>
      </w:r>
      <w:r w:rsidRPr="00463E0C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4FE9662" w14:textId="77777777" w:rsidR="00A20091" w:rsidRPr="00463E0C" w:rsidRDefault="00A20091" w:rsidP="00A20091">
      <w:pPr>
        <w:ind w:right="-47"/>
        <w:jc w:val="both"/>
        <w:rPr>
          <w:rFonts w:ascii="Verdana" w:hAnsi="Verdana"/>
          <w:sz w:val="20"/>
          <w:szCs w:val="20"/>
        </w:rPr>
      </w:pPr>
    </w:p>
    <w:p w14:paraId="75DC1107" w14:textId="77777777" w:rsidR="00A20091" w:rsidRPr="00463E0C" w:rsidRDefault="00A20091" w:rsidP="00A20091">
      <w:pPr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6863B2C" w14:textId="77777777" w:rsidR="00A20091" w:rsidRPr="00463E0C" w:rsidRDefault="00A20091" w:rsidP="00A20091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463E0C">
        <w:rPr>
          <w:rFonts w:ascii="Verdana" w:hAnsi="Verdana"/>
          <w:sz w:val="18"/>
          <w:szCs w:val="18"/>
        </w:rPr>
        <w:t xml:space="preserve"> </w:t>
      </w:r>
    </w:p>
    <w:p w14:paraId="3698C3C1" w14:textId="77777777" w:rsidR="00A20091" w:rsidRPr="00463E0C" w:rsidRDefault="00A20091" w:rsidP="00A2009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SWZ</w:t>
      </w:r>
      <w:r w:rsidRPr="00463E0C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63E0C">
        <w:rPr>
          <w:rFonts w:ascii="Verdana" w:hAnsi="Verdana"/>
          <w:sz w:val="18"/>
          <w:szCs w:val="18"/>
          <w:lang w:eastAsia="ar-SA"/>
        </w:rPr>
        <w:t>zamawiającego</w:t>
      </w:r>
      <w:r w:rsidRPr="00463E0C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1D9A8281" w14:textId="77777777" w:rsidR="00A20091" w:rsidRPr="00463E0C" w:rsidRDefault="00A20091" w:rsidP="00A2009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 w:rsidRPr="00463E0C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463E0C">
        <w:rPr>
          <w:rFonts w:ascii="Verdana" w:hAnsi="Verdana"/>
          <w:b/>
          <w:sz w:val="18"/>
          <w:szCs w:val="18"/>
        </w:rPr>
        <w:t>*</w:t>
      </w:r>
    </w:p>
    <w:p w14:paraId="4B8D5BF7" w14:textId="77777777" w:rsidR="00A20091" w:rsidRPr="00463E0C" w:rsidRDefault="00A20091" w:rsidP="00A2009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463E0C">
        <w:rPr>
          <w:rFonts w:ascii="Verdana" w:hAnsi="Verdana"/>
          <w:sz w:val="18"/>
          <w:szCs w:val="18"/>
        </w:rPr>
        <w:t xml:space="preserve">świadczamy, że oferta została sporządzona na podstawie: SWZ, dokumentacji projektowej i przetargowej, </w:t>
      </w:r>
      <w:proofErr w:type="spellStart"/>
      <w:r w:rsidRPr="00463E0C">
        <w:rPr>
          <w:rFonts w:ascii="Verdana" w:hAnsi="Verdana"/>
          <w:sz w:val="18"/>
          <w:szCs w:val="18"/>
        </w:rPr>
        <w:t>STWiORB</w:t>
      </w:r>
      <w:proofErr w:type="spellEnd"/>
      <w:r w:rsidRPr="00463E0C">
        <w:rPr>
          <w:rFonts w:ascii="Verdana" w:hAnsi="Verdana"/>
          <w:sz w:val="18"/>
          <w:szCs w:val="18"/>
        </w:rPr>
        <w:t xml:space="preserve"> a oferowana cena obejmuje cały zakres robót objętych przedmiotem zamówienia, które wykonamy zgodnie z zasadami sztuki budowlanej.</w:t>
      </w:r>
    </w:p>
    <w:p w14:paraId="090DE90D" w14:textId="77777777" w:rsidR="00A20091" w:rsidRPr="00463E0C" w:rsidRDefault="00A20091" w:rsidP="00A2009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ar-SA"/>
        </w:rPr>
        <w:t>O</w:t>
      </w:r>
      <w:r w:rsidRPr="00463E0C">
        <w:rPr>
          <w:rFonts w:ascii="Verdana" w:hAnsi="Verdana"/>
          <w:sz w:val="18"/>
          <w:szCs w:val="18"/>
          <w:lang w:eastAsia="ar-SA"/>
        </w:rPr>
        <w:t>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5B254C9" w14:textId="77777777" w:rsidR="00A20091" w:rsidRDefault="00A20091" w:rsidP="00A2009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ar-SA"/>
        </w:rPr>
        <w:lastRenderedPageBreak/>
        <w:t>O</w:t>
      </w:r>
      <w:r w:rsidRPr="00463E0C">
        <w:rPr>
          <w:rFonts w:ascii="Verdana" w:hAnsi="Verdana"/>
          <w:sz w:val="18"/>
          <w:szCs w:val="18"/>
          <w:lang w:eastAsia="ar-SA"/>
        </w:rPr>
        <w:t xml:space="preserve">świadczamy, że materiały, urządzenia oraz wyposażenie będące podstawą do wyliczenia oferowanej przez nas ceny będą posiadały parametry nie gorsze niż wskazane w dokumentacji projektowej, a </w:t>
      </w:r>
      <w:r w:rsidRPr="00463E0C">
        <w:rPr>
          <w:rFonts w:ascii="Verdana" w:hAnsi="Verdana"/>
          <w:bCs/>
          <w:iCs/>
          <w:sz w:val="18"/>
          <w:szCs w:val="18"/>
        </w:rPr>
        <w:t xml:space="preserve">w toku realizacji przedmiotu umowy wyrażamy zgodę przeprowadzić procedurę zatwierdzenia </w:t>
      </w:r>
      <w:r w:rsidRPr="00463E0C">
        <w:rPr>
          <w:rFonts w:ascii="Verdana" w:hAnsi="Verdana"/>
          <w:b/>
          <w:bCs/>
          <w:sz w:val="18"/>
          <w:szCs w:val="18"/>
        </w:rPr>
        <w:t xml:space="preserve">„KARTY ZATWIERDZENIA / ZAMIANY MATERIAŁÓW I URZĄDZEŃ DO WBUDOWANIA”  </w:t>
      </w:r>
      <w:r w:rsidRPr="00463E0C">
        <w:rPr>
          <w:rFonts w:ascii="Verdana" w:hAnsi="Verdana"/>
          <w:bCs/>
          <w:iCs/>
          <w:sz w:val="18"/>
          <w:szCs w:val="18"/>
        </w:rPr>
        <w:t>zgodnie z zapisami SWZ.</w:t>
      </w:r>
    </w:p>
    <w:p w14:paraId="556BA4A5" w14:textId="77777777" w:rsidR="00A20091" w:rsidRPr="00463E0C" w:rsidRDefault="00A20091" w:rsidP="00A20091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 w:rsidRPr="00463E0C"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 w:rsidRPr="00463E0C">
        <w:rPr>
          <w:rFonts w:ascii="Verdana" w:hAnsi="Verdana"/>
          <w:bCs/>
          <w:iCs/>
          <w:sz w:val="18"/>
          <w:szCs w:val="18"/>
          <w:lang w:eastAsia="ar-SA"/>
        </w:rPr>
        <w:t>a</w:t>
      </w:r>
      <w:r w:rsidRPr="00463E0C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 w:rsidRPr="00463E0C"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 w:rsidRPr="00463E0C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1D983113" w14:textId="77777777" w:rsidR="00A20091" w:rsidRPr="00463E0C" w:rsidRDefault="00A20091" w:rsidP="00A20091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</w:rPr>
        <w:t>a.</w:t>
      </w:r>
      <w:r w:rsidRPr="00463E0C"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729F654A" w14:textId="77777777" w:rsidR="00A20091" w:rsidRPr="00463E0C" w:rsidRDefault="00A20091" w:rsidP="00A20091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</w:rPr>
        <w:t>b.</w:t>
      </w:r>
      <w:r w:rsidRPr="00463E0C"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67FDBB58" w14:textId="77777777" w:rsidR="00A20091" w:rsidRPr="00463E0C" w:rsidRDefault="00A20091" w:rsidP="00A20091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18"/>
          <w:szCs w:val="18"/>
          <w:lang w:val="x-none"/>
        </w:rPr>
      </w:pPr>
      <w:r w:rsidRPr="00463E0C">
        <w:rPr>
          <w:rFonts w:ascii="Verdana" w:hAnsi="Verdana"/>
          <w:bCs/>
          <w:iCs/>
          <w:sz w:val="18"/>
          <w:szCs w:val="18"/>
        </w:rPr>
        <w:t>c.</w:t>
      </w:r>
      <w:r w:rsidRPr="00463E0C"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0C091BBA" w14:textId="77777777" w:rsidR="00A20091" w:rsidRDefault="00A20091" w:rsidP="00A20091">
      <w:pPr>
        <w:tabs>
          <w:tab w:val="left" w:pos="0"/>
        </w:tabs>
        <w:suppressAutoHyphens/>
        <w:ind w:left="360"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</w:rPr>
        <w:t xml:space="preserve">d. </w:t>
      </w:r>
      <w:r w:rsidRPr="00463E0C"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</w:t>
      </w:r>
    </w:p>
    <w:p w14:paraId="5479729B" w14:textId="77777777" w:rsidR="00A20091" w:rsidRPr="00463E0C" w:rsidRDefault="00A20091" w:rsidP="00A2009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</w:rPr>
        <w:t>Ośw</w:t>
      </w:r>
      <w:r w:rsidRPr="00463E0C">
        <w:rPr>
          <w:rFonts w:ascii="Verdana" w:hAnsi="Verdana"/>
          <w:color w:val="000000"/>
          <w:sz w:val="18"/>
          <w:szCs w:val="18"/>
        </w:rPr>
        <w:t>iadczam, że wypełniłem obowiązki informacyjne przewidziane w art. 13 lub art. 14 RODO</w:t>
      </w:r>
      <w:r w:rsidRPr="00463E0C">
        <w:rPr>
          <w:rFonts w:ascii="Verdana" w:hAnsi="Verdana"/>
          <w:sz w:val="18"/>
          <w:szCs w:val="18"/>
        </w:rPr>
        <w:t>*</w:t>
      </w:r>
      <w:r w:rsidRPr="00463E0C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463E0C">
        <w:rPr>
          <w:rFonts w:ascii="Verdana" w:hAnsi="Verdana"/>
          <w:sz w:val="18"/>
          <w:szCs w:val="18"/>
        </w:rPr>
        <w:t>od których dane osobowe bezpośrednio lub pośrednio pozyskałem</w:t>
      </w:r>
      <w:r w:rsidRPr="00463E0C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463E0C">
        <w:rPr>
          <w:rFonts w:ascii="Verdana" w:hAnsi="Verdana"/>
          <w:sz w:val="18"/>
          <w:szCs w:val="18"/>
        </w:rPr>
        <w:t xml:space="preserve">.* * </w:t>
      </w:r>
    </w:p>
    <w:p w14:paraId="522E7B73" w14:textId="77777777" w:rsidR="00A20091" w:rsidRPr="00463E0C" w:rsidRDefault="00A20091" w:rsidP="00A20091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463E0C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42CE21" w14:textId="77777777" w:rsidR="00A20091" w:rsidRPr="00463E0C" w:rsidRDefault="00A20091" w:rsidP="00A20091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463E0C">
        <w:rPr>
          <w:rFonts w:ascii="Verdana" w:hAnsi="Verdana"/>
          <w:sz w:val="16"/>
          <w:szCs w:val="16"/>
        </w:rPr>
        <w:t>**</w:t>
      </w:r>
      <w:r w:rsidRPr="00463E0C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463E0C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EAC2A6" w14:textId="77777777" w:rsidR="00A20091" w:rsidRPr="00463E0C" w:rsidRDefault="00A20091" w:rsidP="00A20091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</w:p>
    <w:p w14:paraId="0E3A1B0C" w14:textId="77777777" w:rsidR="00A20091" w:rsidRPr="00463E0C" w:rsidRDefault="00A20091" w:rsidP="00A2009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463E0C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463E0C">
        <w:rPr>
          <w:rFonts w:ascii="Verdana" w:hAnsi="Verdana"/>
          <w:b/>
          <w:sz w:val="18"/>
          <w:szCs w:val="18"/>
        </w:rPr>
        <w:t>ppkt</w:t>
      </w:r>
      <w:proofErr w:type="spellEnd"/>
      <w:r w:rsidRPr="00463E0C">
        <w:rPr>
          <w:rFonts w:ascii="Verdana" w:hAnsi="Verdana"/>
          <w:b/>
          <w:sz w:val="18"/>
          <w:szCs w:val="18"/>
        </w:rPr>
        <w:t xml:space="preserve"> 4 SWZ spełniamy osobiście/ powołujemy się na zasoby podmiotu trzeciego w następującym zakresie</w:t>
      </w:r>
      <w:r w:rsidRPr="00463E0C"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 w:rsidRPr="00463E0C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662C4C6F" w14:textId="77777777" w:rsidR="00A20091" w:rsidRPr="00463E0C" w:rsidRDefault="00A20091" w:rsidP="00A2009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20091" w:rsidRPr="00463E0C" w14:paraId="5CF1BC1D" w14:textId="77777777" w:rsidTr="00410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C7D3D8D" w14:textId="77777777" w:rsidR="00A20091" w:rsidRPr="00463E0C" w:rsidRDefault="00A20091" w:rsidP="004102F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AF3465" w14:textId="77777777" w:rsidR="00A20091" w:rsidRPr="00463E0C" w:rsidRDefault="00A20091" w:rsidP="004102F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B79EF4B" w14:textId="77777777" w:rsidR="00A20091" w:rsidRPr="00463E0C" w:rsidRDefault="00A20091" w:rsidP="004102F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DD999" w14:textId="77777777" w:rsidR="00A20091" w:rsidRPr="00463E0C" w:rsidRDefault="00A20091" w:rsidP="004102F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A20091" w:rsidRPr="00463E0C" w14:paraId="0EC853F5" w14:textId="77777777" w:rsidTr="00410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CA9634" w14:textId="77777777" w:rsidR="00A20091" w:rsidRPr="00463E0C" w:rsidRDefault="00A20091" w:rsidP="004102F4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F1116C" w14:textId="77777777" w:rsidR="00A20091" w:rsidRPr="00463E0C" w:rsidRDefault="00A20091" w:rsidP="004102F4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62F7A" w14:textId="77777777" w:rsidR="00A20091" w:rsidRPr="00463E0C" w:rsidRDefault="00A20091" w:rsidP="004102F4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649A26A" w14:textId="77777777" w:rsidR="00A20091" w:rsidRPr="00463E0C" w:rsidRDefault="00A20091" w:rsidP="00A2009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463E0C">
        <w:rPr>
          <w:rFonts w:ascii="Verdana" w:hAnsi="Verdana"/>
          <w:b/>
          <w:sz w:val="18"/>
          <w:szCs w:val="18"/>
        </w:rPr>
        <w:t xml:space="preserve">Oświadczenie, w przypadku </w:t>
      </w:r>
      <w:r w:rsidRPr="00463E0C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463E0C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20091" w:rsidRPr="00463E0C" w14:paraId="5ACAB282" w14:textId="77777777" w:rsidTr="00410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E89021" w14:textId="77777777" w:rsidR="00A20091" w:rsidRPr="00463E0C" w:rsidRDefault="00A20091" w:rsidP="004102F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1EE10BE" w14:textId="77777777" w:rsidR="00A20091" w:rsidRPr="00463E0C" w:rsidRDefault="00A20091" w:rsidP="004102F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4F8D3" w14:textId="77777777" w:rsidR="00A20091" w:rsidRPr="00463E0C" w:rsidRDefault="00A20091" w:rsidP="004102F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A20091" w:rsidRPr="00463E0C" w14:paraId="2321394C" w14:textId="77777777" w:rsidTr="00410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D2F08CF" w14:textId="77777777" w:rsidR="00A20091" w:rsidRPr="00463E0C" w:rsidRDefault="00A20091" w:rsidP="004102F4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71B00A" w14:textId="77777777" w:rsidR="00A20091" w:rsidRPr="00463E0C" w:rsidRDefault="00A20091" w:rsidP="004102F4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B2402" w14:textId="77777777" w:rsidR="00A20091" w:rsidRPr="00463E0C" w:rsidRDefault="00A20091" w:rsidP="004102F4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20091" w:rsidRPr="00463E0C" w14:paraId="2937CFFF" w14:textId="77777777" w:rsidTr="00410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9FCC0C" w14:textId="77777777" w:rsidR="00A20091" w:rsidRPr="00463E0C" w:rsidRDefault="00A20091" w:rsidP="004102F4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63C9BB" w14:textId="77777777" w:rsidR="00A20091" w:rsidRPr="00463E0C" w:rsidRDefault="00A20091" w:rsidP="004102F4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ED329" w14:textId="77777777" w:rsidR="00A20091" w:rsidRPr="00463E0C" w:rsidRDefault="00A20091" w:rsidP="004102F4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D33261A" w14:textId="77777777" w:rsidR="00A20091" w:rsidRPr="00463E0C" w:rsidRDefault="00A20091" w:rsidP="00A20091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0E49A3B1" w14:textId="77777777" w:rsidR="00A20091" w:rsidRPr="00463E0C" w:rsidRDefault="00A20091" w:rsidP="00A20091">
      <w:pPr>
        <w:ind w:left="720"/>
        <w:jc w:val="both"/>
        <w:rPr>
          <w:rFonts w:ascii="Verdana" w:hAnsi="Verdana"/>
          <w:sz w:val="18"/>
          <w:szCs w:val="18"/>
        </w:rPr>
      </w:pPr>
    </w:p>
    <w:p w14:paraId="3A197486" w14:textId="77777777" w:rsidR="00A20091" w:rsidRPr="00463E0C" w:rsidRDefault="00A20091" w:rsidP="00A20091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D980D7F" w14:textId="77777777" w:rsidR="00A20091" w:rsidRPr="00463E0C" w:rsidRDefault="00A20091" w:rsidP="00A20091">
      <w:pPr>
        <w:pStyle w:val="Nagwek1"/>
        <w:numPr>
          <w:ilvl w:val="0"/>
          <w:numId w:val="6"/>
        </w:numPr>
        <w:tabs>
          <w:tab w:val="clear" w:pos="0"/>
          <w:tab w:val="num" w:pos="720"/>
          <w:tab w:val="num" w:pos="1080"/>
        </w:tabs>
        <w:spacing w:before="0" w:after="0"/>
        <w:ind w:left="1080" w:hanging="360"/>
        <w:rPr>
          <w:rFonts w:ascii="Verdana" w:hAnsi="Verdana"/>
          <w:sz w:val="18"/>
          <w:szCs w:val="18"/>
        </w:rPr>
      </w:pPr>
      <w:r w:rsidRPr="00463E0C">
        <w:rPr>
          <w:rFonts w:ascii="Verdana" w:hAnsi="Verdana" w:cs="Times New Roman"/>
          <w:sz w:val="18"/>
          <w:szCs w:val="18"/>
        </w:rPr>
        <w:tab/>
        <w:t>Imię i Nazwisko</w:t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</w:p>
    <w:p w14:paraId="4D4AB2A7" w14:textId="77777777" w:rsidR="00A20091" w:rsidRPr="00463E0C" w:rsidRDefault="00A20091" w:rsidP="00A20091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5B491B3" w14:textId="77777777" w:rsidR="00A20091" w:rsidRPr="00463E0C" w:rsidRDefault="00A20091" w:rsidP="00A2009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63E0C">
        <w:rPr>
          <w:rFonts w:ascii="Verdana" w:hAnsi="Verdana"/>
          <w:sz w:val="18"/>
          <w:szCs w:val="18"/>
        </w:rPr>
        <w:tab/>
      </w:r>
      <w:r w:rsidRPr="00463E0C">
        <w:rPr>
          <w:rFonts w:ascii="Verdana" w:hAnsi="Verdana"/>
          <w:sz w:val="18"/>
          <w:szCs w:val="18"/>
        </w:rPr>
        <w:tab/>
        <w:t xml:space="preserve"> </w:t>
      </w:r>
    </w:p>
    <w:p w14:paraId="3B46627C" w14:textId="77777777" w:rsidR="00A20091" w:rsidRPr="00463E0C" w:rsidRDefault="00A20091" w:rsidP="00A2009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163CFC73" w14:textId="77777777" w:rsidR="00A20091" w:rsidRPr="00463E0C" w:rsidRDefault="00A20091" w:rsidP="00A20091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63E0C">
        <w:rPr>
          <w:rFonts w:ascii="Verdana" w:hAnsi="Verdana"/>
          <w:sz w:val="18"/>
          <w:szCs w:val="18"/>
        </w:rPr>
        <w:t>ych</w:t>
      </w:r>
      <w:proofErr w:type="spellEnd"/>
      <w:r w:rsidRPr="00463E0C">
        <w:rPr>
          <w:rFonts w:ascii="Verdana" w:hAnsi="Verdana"/>
          <w:sz w:val="18"/>
          <w:szCs w:val="18"/>
        </w:rPr>
        <w:t>) dokumentu(ów)</w:t>
      </w:r>
    </w:p>
    <w:p w14:paraId="3CAD939B" w14:textId="77777777" w:rsidR="00A20091" w:rsidRPr="00463E0C" w:rsidRDefault="00A20091" w:rsidP="00A20091">
      <w:pPr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6A047441" w14:textId="77777777" w:rsidR="00A20091" w:rsidRPr="00463E0C" w:rsidRDefault="00A20091" w:rsidP="00A20091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załącznikami do niniejszej oferty są:</w:t>
      </w:r>
    </w:p>
    <w:p w14:paraId="47ECBE60" w14:textId="77777777" w:rsidR="00A20091" w:rsidRPr="00463E0C" w:rsidRDefault="00A20091" w:rsidP="00A20091">
      <w:pPr>
        <w:numPr>
          <w:ilvl w:val="1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0503DC4" w14:textId="77777777" w:rsidR="00A20091" w:rsidRPr="00463E0C" w:rsidRDefault="00A20091" w:rsidP="00A20091">
      <w:pPr>
        <w:numPr>
          <w:ilvl w:val="1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5E80B1" w14:textId="77777777" w:rsidR="00A20091" w:rsidRPr="00463E0C" w:rsidRDefault="00A20091" w:rsidP="00A20091">
      <w:pPr>
        <w:numPr>
          <w:ilvl w:val="1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17BBCC7" w14:textId="77777777" w:rsidR="00A20091" w:rsidRPr="00463E0C" w:rsidRDefault="00A20091" w:rsidP="00A20091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463E0C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2305D3CC" w14:textId="77777777" w:rsidR="00A20091" w:rsidRPr="00463E0C" w:rsidRDefault="00A20091" w:rsidP="00A20091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</w:t>
      </w:r>
    </w:p>
    <w:p w14:paraId="319AEC40" w14:textId="77777777" w:rsidR="00A20091" w:rsidRPr="00463E0C" w:rsidRDefault="00A20091" w:rsidP="00A20091">
      <w:pPr>
        <w:widowControl w:val="0"/>
        <w:ind w:right="1"/>
        <w:rPr>
          <w:rFonts w:ascii="Verdana" w:hAnsi="Verdana"/>
          <w:sz w:val="18"/>
          <w:szCs w:val="18"/>
        </w:rPr>
      </w:pPr>
    </w:p>
    <w:p w14:paraId="1F6618C0" w14:textId="77777777" w:rsidR="00A20091" w:rsidRPr="00463E0C" w:rsidRDefault="00A20091" w:rsidP="00A20091">
      <w:pPr>
        <w:jc w:val="right"/>
        <w:rPr>
          <w:rFonts w:ascii="Verdana" w:hAnsi="Verdana"/>
          <w:sz w:val="20"/>
          <w:szCs w:val="20"/>
        </w:rPr>
      </w:pPr>
    </w:p>
    <w:p w14:paraId="49C4A756" w14:textId="77777777" w:rsidR="00FE545C" w:rsidRPr="00A20091" w:rsidRDefault="00FE545C" w:rsidP="00A20091"/>
    <w:sectPr w:rsidR="00FE545C" w:rsidRPr="00A200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8B883D" w14:textId="77777777" w:rsidR="00EB776B" w:rsidRDefault="00EB776B">
      <w:r>
        <w:separator/>
      </w:r>
    </w:p>
  </w:endnote>
  <w:endnote w:type="continuationSeparator" w:id="0">
    <w:p w14:paraId="7FD389B6" w14:textId="77777777" w:rsidR="00EB776B" w:rsidRDefault="00EB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0F8C5" w14:textId="77777777" w:rsidR="00A16948" w:rsidRDefault="00A169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9823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16705" w14:textId="77777777" w:rsidR="00A16948" w:rsidRDefault="00A169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7F27F" w14:textId="77777777" w:rsidR="00EB776B" w:rsidRDefault="00EB776B">
      <w:r>
        <w:separator/>
      </w:r>
    </w:p>
  </w:footnote>
  <w:footnote w:type="continuationSeparator" w:id="0">
    <w:p w14:paraId="143645A1" w14:textId="77777777" w:rsidR="00EB776B" w:rsidRDefault="00EB776B">
      <w:r>
        <w:continuationSeparator/>
      </w:r>
    </w:p>
  </w:footnote>
  <w:footnote w:id="1">
    <w:p w14:paraId="2AD03024" w14:textId="77777777" w:rsidR="00A20091" w:rsidRDefault="00A20091" w:rsidP="00A2009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FD3A19F" w14:textId="77777777" w:rsidR="00A20091" w:rsidRDefault="00A20091" w:rsidP="00A2009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9F52E" w14:textId="77777777" w:rsidR="00A16948" w:rsidRDefault="00A16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F443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473BB" w14:textId="77777777" w:rsidR="00A16948" w:rsidRDefault="00A16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2B62A2D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5587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1242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8761474">
    <w:abstractNumId w:val="3"/>
  </w:num>
  <w:num w:numId="4" w16cid:durableId="80176310">
    <w:abstractNumId w:val="5"/>
  </w:num>
  <w:num w:numId="5" w16cid:durableId="11588846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4115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51734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76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64EA"/>
    <w:rsid w:val="008F1C66"/>
    <w:rsid w:val="00960973"/>
    <w:rsid w:val="00970FE4"/>
    <w:rsid w:val="00A0022B"/>
    <w:rsid w:val="00A16948"/>
    <w:rsid w:val="00A20091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776B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5E31A7"/>
  <w15:chartTrackingRefBased/>
  <w15:docId w15:val="{34FEC3A5-986D-481D-B512-C131EA70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09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20091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704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2024-07-25T12:02:00Z</dcterms:created>
  <dcterms:modified xsi:type="dcterms:W3CDTF">2024-07-25T12:02:00Z</dcterms:modified>
</cp:coreProperties>
</file>