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FEF2B0" w14:textId="77777777" w:rsidR="00025386" w:rsidRPr="0097106F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97106F">
        <w:rPr>
          <w:bCs/>
          <w:i w:val="0"/>
          <w:sz w:val="20"/>
        </w:rPr>
        <w:t xml:space="preserve">Załącznik nr </w:t>
      </w:r>
      <w:r w:rsidR="0060645D" w:rsidRPr="0097106F">
        <w:rPr>
          <w:bCs/>
          <w:i w:val="0"/>
          <w:sz w:val="20"/>
        </w:rPr>
        <w:t>4</w:t>
      </w:r>
      <w:r w:rsidR="007666D6" w:rsidRPr="0097106F">
        <w:rPr>
          <w:bCs/>
          <w:i w:val="0"/>
          <w:sz w:val="20"/>
        </w:rPr>
        <w:t xml:space="preserve"> do SWZ</w:t>
      </w:r>
    </w:p>
    <w:p w14:paraId="7EB13FF2" w14:textId="77777777" w:rsidR="00B62AD0" w:rsidRPr="0097106F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97106F">
        <w:rPr>
          <w:rFonts w:ascii="Times New Roman" w:hAnsi="Times New Roman"/>
          <w:b/>
          <w:sz w:val="20"/>
          <w:szCs w:val="20"/>
        </w:rPr>
        <w:t>Podmiot udostępniający zasoby:</w:t>
      </w:r>
    </w:p>
    <w:p w14:paraId="70EF2A69" w14:textId="77777777" w:rsidR="00B62AD0" w:rsidRPr="0097106F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97106F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14:paraId="223AF5F5" w14:textId="77777777" w:rsidR="00B62AD0" w:rsidRPr="0097106F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97106F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14:paraId="4AFA7C90" w14:textId="77777777" w:rsidR="00B62AD0" w:rsidRPr="0097106F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97106F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14:paraId="068981DF" w14:textId="77777777" w:rsidR="00B62AD0" w:rsidRPr="0097106F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97106F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</w:t>
      </w:r>
      <w:proofErr w:type="spellStart"/>
      <w:r w:rsidRPr="0097106F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Pr="0097106F">
        <w:rPr>
          <w:rFonts w:ascii="Times New Roman" w:hAnsi="Times New Roman"/>
          <w:i/>
          <w:sz w:val="20"/>
          <w:szCs w:val="20"/>
        </w:rPr>
        <w:t>)</w:t>
      </w:r>
    </w:p>
    <w:p w14:paraId="64480E84" w14:textId="77777777" w:rsidR="00B62AD0" w:rsidRPr="0097106F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97106F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3B61DB3C" w14:textId="77777777" w:rsidR="00B62AD0" w:rsidRPr="0097106F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97106F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97106F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97106F">
        <w:rPr>
          <w:rFonts w:ascii="Times New Roman" w:hAnsi="Times New Roman"/>
          <w:sz w:val="20"/>
          <w:szCs w:val="20"/>
        </w:rPr>
        <w:t>…</w:t>
      </w:r>
    </w:p>
    <w:p w14:paraId="34245B3F" w14:textId="77777777" w:rsidR="00B62AD0" w:rsidRPr="0097106F" w:rsidRDefault="00B62AD0" w:rsidP="00071D4C">
      <w:pPr>
        <w:spacing w:after="600"/>
        <w:jc w:val="both"/>
        <w:rPr>
          <w:rFonts w:ascii="Times New Roman" w:hAnsi="Times New Roman"/>
          <w:sz w:val="20"/>
          <w:szCs w:val="20"/>
          <w:lang w:eastAsia="pl-PL"/>
        </w:rPr>
      </w:pPr>
      <w:r w:rsidRPr="0097106F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97106F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97106F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97106F" w14:paraId="121BF60B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1CD608B" w14:textId="77777777" w:rsidR="00053927" w:rsidRPr="0097106F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7106F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6EFD9A79" w14:textId="77777777" w:rsidR="00053927" w:rsidRPr="0097106F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7106F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97106F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97106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5BAAEA1" w14:textId="5A075D6D" w:rsidR="0071340C" w:rsidRPr="0097106F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97106F">
        <w:rPr>
          <w:rFonts w:ascii="Times New Roman" w:hAnsi="Times New Roman"/>
          <w:sz w:val="20"/>
          <w:szCs w:val="20"/>
        </w:rPr>
        <w:t xml:space="preserve"> ustawy </w:t>
      </w:r>
      <w:r w:rsidR="00EF3368" w:rsidRPr="0097106F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B46A82" w:rsidRPr="0097106F">
        <w:rPr>
          <w:rFonts w:ascii="Times New Roman" w:hAnsi="Times New Roman"/>
          <w:sz w:val="20"/>
          <w:szCs w:val="20"/>
        </w:rPr>
        <w:t>(</w:t>
      </w:r>
      <w:proofErr w:type="spellStart"/>
      <w:r w:rsidR="00B46A82" w:rsidRPr="0097106F">
        <w:rPr>
          <w:rFonts w:ascii="Times New Roman" w:hAnsi="Times New Roman"/>
          <w:sz w:val="20"/>
          <w:szCs w:val="20"/>
        </w:rPr>
        <w:t>t.j</w:t>
      </w:r>
      <w:proofErr w:type="spellEnd"/>
      <w:r w:rsidR="00B46A82" w:rsidRPr="0097106F">
        <w:rPr>
          <w:rFonts w:ascii="Times New Roman" w:hAnsi="Times New Roman"/>
          <w:sz w:val="20"/>
          <w:szCs w:val="20"/>
        </w:rPr>
        <w:t>. Dz. U. z 202</w:t>
      </w:r>
      <w:r w:rsidR="004C7636">
        <w:rPr>
          <w:rFonts w:ascii="Times New Roman" w:hAnsi="Times New Roman"/>
          <w:sz w:val="20"/>
          <w:szCs w:val="20"/>
        </w:rPr>
        <w:t>3</w:t>
      </w:r>
      <w:r w:rsidR="00B46A82" w:rsidRPr="0097106F">
        <w:rPr>
          <w:rFonts w:ascii="Times New Roman" w:hAnsi="Times New Roman"/>
          <w:sz w:val="20"/>
          <w:szCs w:val="20"/>
        </w:rPr>
        <w:t>r. poz. 1</w:t>
      </w:r>
      <w:r w:rsidR="004C7636">
        <w:rPr>
          <w:rFonts w:ascii="Times New Roman" w:hAnsi="Times New Roman"/>
          <w:sz w:val="20"/>
          <w:szCs w:val="20"/>
        </w:rPr>
        <w:t>605</w:t>
      </w:r>
      <w:r w:rsidR="00690E26">
        <w:rPr>
          <w:rFonts w:ascii="Times New Roman" w:hAnsi="Times New Roman"/>
          <w:sz w:val="20"/>
          <w:szCs w:val="20"/>
        </w:rPr>
        <w:t xml:space="preserve"> ze zm.</w:t>
      </w:r>
      <w:r w:rsidR="00B46A82" w:rsidRPr="0097106F">
        <w:rPr>
          <w:rFonts w:ascii="Times New Roman" w:hAnsi="Times New Roman"/>
          <w:sz w:val="20"/>
          <w:szCs w:val="20"/>
        </w:rPr>
        <w:t>)</w:t>
      </w:r>
      <w:r w:rsidR="00E27ABB"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97106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14:paraId="75CA3DE3" w14:textId="77777777" w:rsidR="0071340C" w:rsidRPr="0097106F" w:rsidRDefault="00B46A82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b/>
          <w:sz w:val="20"/>
          <w:szCs w:val="20"/>
          <w:lang w:eastAsia="pl-PL"/>
        </w:rPr>
        <w:t>Odbiór, transport i zagospodarowanie stałych odpadów komunalnych  z nieruchomości zamieszkałych z terenu Gminy Niepołomice</w:t>
      </w:r>
    </w:p>
    <w:p w14:paraId="6AB520C7" w14:textId="144EBDBA" w:rsidR="0071340C" w:rsidRPr="0097106F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B46A82" w:rsidRPr="0097106F">
        <w:rPr>
          <w:rFonts w:ascii="Times New Roman" w:eastAsia="Times New Roman" w:hAnsi="Times New Roman"/>
          <w:b/>
          <w:sz w:val="20"/>
          <w:szCs w:val="20"/>
          <w:lang w:eastAsia="pl-PL"/>
        </w:rPr>
        <w:t>ZP.271.</w:t>
      </w:r>
      <w:r w:rsidR="004C7636">
        <w:rPr>
          <w:rFonts w:ascii="Times New Roman" w:eastAsia="Times New Roman" w:hAnsi="Times New Roman"/>
          <w:b/>
          <w:sz w:val="20"/>
          <w:szCs w:val="20"/>
          <w:lang w:eastAsia="pl-PL"/>
        </w:rPr>
        <w:t>27</w:t>
      </w:r>
      <w:r w:rsidR="00B46A82" w:rsidRPr="0097106F">
        <w:rPr>
          <w:rFonts w:ascii="Times New Roman" w:eastAsia="Times New Roman" w:hAnsi="Times New Roman"/>
          <w:b/>
          <w:sz w:val="20"/>
          <w:szCs w:val="20"/>
          <w:lang w:eastAsia="pl-PL"/>
        </w:rPr>
        <w:t>.202</w:t>
      </w:r>
      <w:r w:rsidR="004C7636">
        <w:rPr>
          <w:rFonts w:ascii="Times New Roman" w:eastAsia="Times New Roman" w:hAnsi="Times New Roman"/>
          <w:b/>
          <w:sz w:val="20"/>
          <w:szCs w:val="20"/>
          <w:lang w:eastAsia="pl-PL"/>
        </w:rPr>
        <w:t>4</w:t>
      </w:r>
    </w:p>
    <w:p w14:paraId="41B7611D" w14:textId="77777777" w:rsidR="00DC652A" w:rsidRPr="0097106F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331561D0" w14:textId="77777777" w:rsidR="00DC652A" w:rsidRPr="0097106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6563EF4" w14:textId="77777777" w:rsidR="0071340C" w:rsidRPr="0097106F" w:rsidRDefault="00DC652A" w:rsidP="0097106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45BA010A" w14:textId="77777777" w:rsidR="0071340C" w:rsidRPr="0097106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0BC6B3C7" w14:textId="77777777" w:rsidR="0071340C" w:rsidRPr="0097106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0EB9648" w14:textId="77777777" w:rsidR="0071340C" w:rsidRPr="0097106F" w:rsidRDefault="0071340C" w:rsidP="0097106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14:paraId="48F142D0" w14:textId="77777777" w:rsidR="0071340C" w:rsidRPr="0097106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14:paraId="6A9D0CA9" w14:textId="77777777" w:rsidR="00DC652A" w:rsidRPr="0097106F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97106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97106F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25FBAD33" w14:textId="77777777" w:rsidR="00DC652A" w:rsidRPr="0097106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97106F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97106F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43305664" w14:textId="77777777" w:rsidR="0093388F" w:rsidRPr="0097106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306F2481" w14:textId="77777777" w:rsidR="0093388F" w:rsidRPr="0097106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32D82B1A" w14:textId="77777777" w:rsidR="0093388F" w:rsidRPr="0097106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29FA4DCD" w14:textId="77777777" w:rsidR="00CB29AC" w:rsidRPr="0097106F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028784A6" w14:textId="77777777" w:rsidR="00CB29AC" w:rsidRPr="0097106F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3F8793F" w14:textId="77777777" w:rsidR="00830970" w:rsidRPr="0097106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97106F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0E502E6C" w14:textId="77777777" w:rsidR="00E27ABB" w:rsidRPr="0097106F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3511A91F" w14:textId="7D0A483A" w:rsidR="00E27ABB" w:rsidRPr="007E2071" w:rsidRDefault="00AC7C04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7E2071">
        <w:rPr>
          <w:rFonts w:ascii="Times New Roman" w:hAnsi="Times New Roman"/>
          <w:i/>
          <w:iCs/>
          <w:sz w:val="20"/>
          <w:szCs w:val="20"/>
        </w:rPr>
        <w:t xml:space="preserve">Zobowiązanie musi być opatrzone </w:t>
      </w:r>
      <w:r w:rsidRPr="007E2071">
        <w:rPr>
          <w:rFonts w:ascii="Times New Roman" w:hAnsi="Times New Roman"/>
          <w:bCs/>
          <w:i/>
          <w:iCs/>
          <w:sz w:val="20"/>
          <w:szCs w:val="20"/>
        </w:rPr>
        <w:t>kwalifikowanym podpisem elektronicznym</w:t>
      </w:r>
    </w:p>
    <w:sectPr w:rsidR="00E27ABB" w:rsidRPr="007E2071" w:rsidSect="00EC10EE"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027D1E" w14:textId="77777777" w:rsidR="00950DEE" w:rsidRDefault="00950DEE" w:rsidP="00025386">
      <w:pPr>
        <w:spacing w:after="0" w:line="240" w:lineRule="auto"/>
      </w:pPr>
      <w:r>
        <w:separator/>
      </w:r>
    </w:p>
  </w:endnote>
  <w:endnote w:type="continuationSeparator" w:id="0">
    <w:p w14:paraId="15D4AC12" w14:textId="77777777" w:rsidR="00950DEE" w:rsidRDefault="00950DE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6A67D4" w14:textId="77777777" w:rsidR="00950DEE" w:rsidRDefault="00950DEE" w:rsidP="00025386">
      <w:pPr>
        <w:spacing w:after="0" w:line="240" w:lineRule="auto"/>
      </w:pPr>
      <w:r>
        <w:separator/>
      </w:r>
    </w:p>
  </w:footnote>
  <w:footnote w:type="continuationSeparator" w:id="0">
    <w:p w14:paraId="357B7E8F" w14:textId="77777777" w:rsidR="00950DEE" w:rsidRDefault="00950DEE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3086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DE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472C1"/>
    <w:rsid w:val="004374F2"/>
    <w:rsid w:val="00460705"/>
    <w:rsid w:val="00485239"/>
    <w:rsid w:val="004C7636"/>
    <w:rsid w:val="004E27D7"/>
    <w:rsid w:val="004E527A"/>
    <w:rsid w:val="00521625"/>
    <w:rsid w:val="0055145C"/>
    <w:rsid w:val="005624D8"/>
    <w:rsid w:val="0060645D"/>
    <w:rsid w:val="00620476"/>
    <w:rsid w:val="00657A47"/>
    <w:rsid w:val="00690E26"/>
    <w:rsid w:val="006C27FA"/>
    <w:rsid w:val="0071340C"/>
    <w:rsid w:val="00745A44"/>
    <w:rsid w:val="007666D6"/>
    <w:rsid w:val="00796C54"/>
    <w:rsid w:val="007D6755"/>
    <w:rsid w:val="007E2071"/>
    <w:rsid w:val="00806A79"/>
    <w:rsid w:val="00824D73"/>
    <w:rsid w:val="00830970"/>
    <w:rsid w:val="008833CF"/>
    <w:rsid w:val="008B797E"/>
    <w:rsid w:val="008F2498"/>
    <w:rsid w:val="0093388F"/>
    <w:rsid w:val="00950DEE"/>
    <w:rsid w:val="0097106F"/>
    <w:rsid w:val="00982DD1"/>
    <w:rsid w:val="00A56A6F"/>
    <w:rsid w:val="00A87380"/>
    <w:rsid w:val="00AC7C04"/>
    <w:rsid w:val="00AF4E90"/>
    <w:rsid w:val="00AF7375"/>
    <w:rsid w:val="00B46A82"/>
    <w:rsid w:val="00B62AD0"/>
    <w:rsid w:val="00B70196"/>
    <w:rsid w:val="00B77707"/>
    <w:rsid w:val="00BE3BCE"/>
    <w:rsid w:val="00C26C13"/>
    <w:rsid w:val="00CB29AC"/>
    <w:rsid w:val="00D55FC4"/>
    <w:rsid w:val="00D91AB0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917E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B26BBE"/>
  <w15:docId w15:val="{E4ACEDDD-3D47-4D02-BB13-D69ED765E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269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2023-08-11T09:44:00Z</cp:lastPrinted>
  <dcterms:created xsi:type="dcterms:W3CDTF">2024-08-12T12:50:00Z</dcterms:created>
  <dcterms:modified xsi:type="dcterms:W3CDTF">2024-08-12T12:50:00Z</dcterms:modified>
</cp:coreProperties>
</file>