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4E283" w14:textId="77777777" w:rsidR="00BC121E" w:rsidRPr="00203F78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5C5F5B" w:rsidRPr="00EE2767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1</w:t>
      </w:r>
      <w:r w:rsidR="00203F78" w:rsidRPr="00EE2767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>1</w:t>
      </w:r>
      <w:r w:rsidRPr="00EE2767">
        <w:rPr>
          <w:rFonts w:ascii="Times New Roman" w:eastAsia="Times New Roman" w:hAnsi="Times New Roman"/>
          <w:bCs/>
          <w:iCs/>
          <w:sz w:val="20"/>
          <w:szCs w:val="20"/>
          <w:lang w:eastAsia="pl-PL"/>
        </w:rPr>
        <w:t xml:space="preserve"> </w:t>
      </w:r>
      <w:r w:rsidRPr="00203F78">
        <w:rPr>
          <w:rFonts w:ascii="Times New Roman" w:eastAsia="Times New Roman" w:hAnsi="Times New Roman"/>
          <w:bCs/>
          <w:sz w:val="20"/>
          <w:szCs w:val="20"/>
          <w:lang w:eastAsia="pl-PL"/>
        </w:rPr>
        <w:t>do SWZ</w:t>
      </w:r>
    </w:p>
    <w:p w14:paraId="1CF2C05E" w14:textId="77777777" w:rsidR="00BC121E" w:rsidRPr="00203F78" w:rsidRDefault="00BC121E" w:rsidP="00BC121E">
      <w:pPr>
        <w:spacing w:after="0" w:line="276" w:lineRule="auto"/>
        <w:rPr>
          <w:rFonts w:ascii="Times New Roman" w:hAnsi="Times New Roman"/>
          <w:b/>
          <w:sz w:val="20"/>
          <w:szCs w:val="20"/>
        </w:rPr>
      </w:pPr>
    </w:p>
    <w:p w14:paraId="27CA8488" w14:textId="77777777" w:rsidR="00BC121E" w:rsidRPr="00203F78" w:rsidRDefault="00BC121E" w:rsidP="00BC121E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203F78">
        <w:rPr>
          <w:rFonts w:ascii="Times New Roman" w:hAnsi="Times New Roman"/>
          <w:b/>
          <w:sz w:val="20"/>
          <w:szCs w:val="20"/>
        </w:rPr>
        <w:t>Wykonawca:</w:t>
      </w:r>
    </w:p>
    <w:p w14:paraId="1F4B1998" w14:textId="77777777" w:rsidR="00BC121E" w:rsidRPr="00203F78" w:rsidRDefault="00BC121E" w:rsidP="00BC121E">
      <w:pPr>
        <w:spacing w:after="0" w:line="240" w:lineRule="auto"/>
        <w:ind w:right="-2"/>
        <w:rPr>
          <w:rFonts w:ascii="Times New Roman" w:hAnsi="Times New Roman"/>
          <w:sz w:val="20"/>
          <w:szCs w:val="20"/>
        </w:rPr>
      </w:pPr>
      <w:r w:rsidRPr="00203F7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14:paraId="1F219AF0" w14:textId="77777777" w:rsidR="00BC121E" w:rsidRPr="00203F78" w:rsidRDefault="00BC121E" w:rsidP="00BC121E">
      <w:pPr>
        <w:spacing w:line="254" w:lineRule="auto"/>
        <w:ind w:right="2976"/>
        <w:rPr>
          <w:rFonts w:ascii="Times New Roman" w:hAnsi="Times New Roman"/>
          <w:i/>
          <w:sz w:val="20"/>
          <w:szCs w:val="20"/>
        </w:rPr>
      </w:pPr>
      <w:r w:rsidRPr="00203F78">
        <w:rPr>
          <w:rFonts w:ascii="Times New Roman" w:hAnsi="Times New Roman"/>
          <w:i/>
          <w:sz w:val="20"/>
          <w:szCs w:val="20"/>
        </w:rPr>
        <w:t>(pełna nazwa/firma, adres, w zależności od podmiotu: NIP/PESEL, KRS/CEiDG)</w:t>
      </w:r>
    </w:p>
    <w:p w14:paraId="67419DEF" w14:textId="77777777" w:rsidR="00BC121E" w:rsidRPr="00203F78" w:rsidRDefault="00BC121E" w:rsidP="00BC121E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203F78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5B54D53B" w14:textId="77777777" w:rsidR="00BC121E" w:rsidRPr="00203F78" w:rsidRDefault="00BC121E" w:rsidP="00BC121E">
      <w:pPr>
        <w:spacing w:after="40" w:line="240" w:lineRule="auto"/>
        <w:ind w:right="-2"/>
        <w:rPr>
          <w:rFonts w:ascii="Times New Roman" w:hAnsi="Times New Roman"/>
          <w:sz w:val="20"/>
          <w:szCs w:val="20"/>
        </w:rPr>
      </w:pPr>
      <w:r w:rsidRPr="00203F78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……………………………………………………………………………………………………………</w:t>
      </w:r>
    </w:p>
    <w:p w14:paraId="6085187D" w14:textId="77777777" w:rsidR="00BC121E" w:rsidRPr="00203F78" w:rsidRDefault="00BC121E" w:rsidP="00203F78">
      <w:pPr>
        <w:spacing w:after="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203F78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14:paraId="6D096E5D" w14:textId="77777777" w:rsidR="00BC121E" w:rsidRPr="00203F78" w:rsidRDefault="00BC121E" w:rsidP="00203F7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5F5B" w:rsidRPr="00203F78" w14:paraId="65C2FDE6" w14:textId="77777777" w:rsidTr="00A45A3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DDBE8C3" w14:textId="77777777" w:rsidR="005C5F5B" w:rsidRPr="00203F78" w:rsidRDefault="005C5F5B" w:rsidP="00203F78">
            <w:pPr>
              <w:spacing w:before="120" w:after="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187D47CD" w14:textId="5DE25881" w:rsidR="005C5F5B" w:rsidRPr="00203F78" w:rsidRDefault="005C5F5B" w:rsidP="00A45A30">
            <w:pPr>
              <w:spacing w:after="120" w:line="276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</w:t>
            </w:r>
            <w:r w:rsidR="00F136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3</w:t>
            </w: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r. poz. 1</w:t>
            </w:r>
            <w:r w:rsidR="00F1363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605</w:t>
            </w:r>
            <w:r w:rsidR="00EE27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ze zm.</w:t>
            </w: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) (dalej jako: ustawa </w:t>
            </w:r>
            <w:proofErr w:type="spellStart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1938377A" w14:textId="77777777" w:rsidR="005C5F5B" w:rsidRPr="00203F78" w:rsidRDefault="005C5F5B" w:rsidP="00A45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1CB4F90C" w14:textId="77777777" w:rsidR="005C5F5B" w:rsidRPr="00203F78" w:rsidRDefault="005C5F5B" w:rsidP="00A45A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49357C5" w14:textId="77777777" w:rsidR="00BC121E" w:rsidRPr="00203F78" w:rsidRDefault="00BC121E" w:rsidP="00BC121E">
      <w:pPr>
        <w:keepNext/>
        <w:spacing w:after="0" w:line="360" w:lineRule="auto"/>
        <w:outlineLvl w:val="2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239AD3AB" w14:textId="77777777" w:rsidR="00BC121E" w:rsidRPr="00203F78" w:rsidRDefault="00BC121E" w:rsidP="00BC121E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>Na potrzeby postępowania o udzielenie zamówienia publicznego, pn.:</w:t>
      </w:r>
    </w:p>
    <w:p w14:paraId="05B71C52" w14:textId="77777777" w:rsidR="00BC121E" w:rsidRPr="00203F78" w:rsidRDefault="005C5F5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Odbiór, transport i zagospodarowanie stałych odpadów komunalnych  z nieruchomości zamieszkałych z terenu Gminy Niepołomice</w:t>
      </w:r>
    </w:p>
    <w:p w14:paraId="5CC6170E" w14:textId="5B638D78" w:rsidR="00BC121E" w:rsidRPr="00203F78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5C5F5B"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ZP.271.</w:t>
      </w:r>
      <w:r w:rsidR="00F13639">
        <w:rPr>
          <w:rFonts w:ascii="Times New Roman" w:eastAsia="Times New Roman" w:hAnsi="Times New Roman"/>
          <w:b/>
          <w:sz w:val="20"/>
          <w:szCs w:val="20"/>
          <w:lang w:eastAsia="pl-PL"/>
        </w:rPr>
        <w:t>27</w:t>
      </w:r>
      <w:r w:rsidR="005C5F5B"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.202</w:t>
      </w:r>
      <w:r w:rsidR="00F13639">
        <w:rPr>
          <w:rFonts w:ascii="Times New Roman" w:eastAsia="Times New Roman" w:hAnsi="Times New Roman"/>
          <w:b/>
          <w:sz w:val="20"/>
          <w:szCs w:val="20"/>
          <w:lang w:eastAsia="pl-PL"/>
        </w:rPr>
        <w:t>4</w:t>
      </w:r>
    </w:p>
    <w:p w14:paraId="366F66CD" w14:textId="77777777" w:rsidR="00BC121E" w:rsidRPr="00203F78" w:rsidRDefault="00BC121E" w:rsidP="00BC121E">
      <w:pPr>
        <w:spacing w:after="12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="005C5F5B"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Pr="00203F7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Pr="00203F78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6AC7A3D5" w14:textId="0E688302" w:rsidR="00BC121E" w:rsidRPr="00203F78" w:rsidRDefault="00F06E48" w:rsidP="00A73C79">
      <w:pPr>
        <w:spacing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203F78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 w14:anchorId="3F45B5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03F7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203F78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07E508A9" w14:textId="58227B01" w:rsidR="00BC121E" w:rsidRPr="00203F78" w:rsidRDefault="00F06E48" w:rsidP="00A73C79">
      <w:pPr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b/>
          <w:bCs/>
          <w:sz w:val="20"/>
          <w:szCs w:val="20"/>
        </w:rPr>
        <w:object w:dxaOrig="225" w:dyaOrig="225" w14:anchorId="704CC073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203F7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14:paraId="7889EC9F" w14:textId="77777777" w:rsidR="00BF69A4" w:rsidRPr="00203F78" w:rsidRDefault="00BF69A4" w:rsidP="00A73C79">
      <w:pPr>
        <w:spacing w:after="6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4"/>
        <w:gridCol w:w="5515"/>
      </w:tblGrid>
      <w:tr w:rsidR="00BC121E" w:rsidRPr="00203F78" w14:paraId="7492CED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77690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C543E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B7DF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203F78" w14:paraId="39C8BB4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5C601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9DB52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FB327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203F78" w14:paraId="27BC646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48F84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03F78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2B22A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CEB9" w14:textId="77777777" w:rsidR="00BC121E" w:rsidRPr="00203F78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1648B0E" w14:textId="77777777" w:rsidR="00BC121E" w:rsidRPr="00203F78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203F78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09373E14" w14:textId="77777777" w:rsidR="00BC121E" w:rsidRPr="00203F78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203F78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7553C44" w14:textId="77777777" w:rsidR="00BC121E" w:rsidRDefault="00067B62" w:rsidP="00EE2767">
      <w:pPr>
        <w:widowControl w:val="0"/>
        <w:adjustRightInd w:val="0"/>
        <w:spacing w:after="120" w:line="240" w:lineRule="auto"/>
        <w:jc w:val="both"/>
        <w:textAlignment w:val="baseline"/>
        <w:rPr>
          <w:rFonts w:ascii="Times New Roman" w:eastAsia="Times New Roman" w:hAnsi="Times New Roman"/>
          <w:b/>
          <w:bCs/>
          <w:color w:val="0070C0"/>
          <w:sz w:val="20"/>
          <w:szCs w:val="20"/>
          <w:vertAlign w:val="superscript"/>
          <w:lang w:eastAsia="pl-PL"/>
        </w:rPr>
      </w:pPr>
      <w:r w:rsidRPr="00203F7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203F78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203F78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632713D2" w14:textId="77777777" w:rsidR="00EE2767" w:rsidRDefault="00EE2767" w:rsidP="00910F7A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p w14:paraId="1600FF10" w14:textId="4949E8D4" w:rsidR="00106AC7" w:rsidRPr="00EE2767" w:rsidRDefault="00910F7A" w:rsidP="00EE2767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i/>
          <w:iCs/>
          <w:sz w:val="20"/>
          <w:szCs w:val="20"/>
        </w:rPr>
      </w:pPr>
      <w:r w:rsidRPr="00EE2767">
        <w:rPr>
          <w:rFonts w:ascii="Times New Roman" w:eastAsia="Times New Roman" w:hAnsi="Times New Roman"/>
          <w:bCs/>
          <w:i/>
          <w:iCs/>
          <w:sz w:val="20"/>
          <w:szCs w:val="20"/>
          <w:lang w:eastAsia="pl-PL"/>
        </w:rPr>
        <w:t xml:space="preserve">Oświadczenie musi być opatrzone przez osobę lub osoby uprawnione do reprezentowania Wykonawcy </w:t>
      </w:r>
      <w:r w:rsidRPr="00EE2767">
        <w:rPr>
          <w:rFonts w:ascii="Times New Roman" w:eastAsia="Times New Roman" w:hAnsi="Times New Roman"/>
          <w:b/>
          <w:i/>
          <w:iCs/>
          <w:sz w:val="20"/>
          <w:szCs w:val="20"/>
          <w:lang w:eastAsia="pl-PL"/>
        </w:rPr>
        <w:t>kwalifikowanym podpisem elektronicznym.</w:t>
      </w:r>
    </w:p>
    <w:sectPr w:rsidR="00106AC7" w:rsidRPr="00EE276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824C79" w14:textId="77777777" w:rsidR="009222AA" w:rsidRDefault="009222AA">
      <w:r>
        <w:separator/>
      </w:r>
    </w:p>
  </w:endnote>
  <w:endnote w:type="continuationSeparator" w:id="0">
    <w:p w14:paraId="6883738C" w14:textId="77777777" w:rsidR="009222AA" w:rsidRDefault="00922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738CA" w14:textId="77777777" w:rsidR="009A4CD3" w:rsidRDefault="00F06E48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7A8D9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5EB0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AD5A436" w14:textId="77777777" w:rsidR="009A4CD3" w:rsidRDefault="009A4CD3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FBD276" w14:textId="77777777" w:rsidR="005C5F5B" w:rsidRDefault="005C5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7A470A" w14:textId="77777777" w:rsidR="009222AA" w:rsidRDefault="009222AA">
      <w:r>
        <w:separator/>
      </w:r>
    </w:p>
  </w:footnote>
  <w:footnote w:type="continuationSeparator" w:id="0">
    <w:p w14:paraId="14E7CD78" w14:textId="77777777" w:rsidR="009222AA" w:rsidRDefault="00922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A3827" w14:textId="77777777" w:rsidR="005C5F5B" w:rsidRDefault="005C5F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FD949" w14:textId="77777777" w:rsidR="005C5F5B" w:rsidRDefault="005C5F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C4A600" w14:textId="77777777" w:rsidR="005C5F5B" w:rsidRDefault="005C5F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22191732">
    <w:abstractNumId w:val="13"/>
  </w:num>
  <w:num w:numId="2" w16cid:durableId="868684608">
    <w:abstractNumId w:val="0"/>
  </w:num>
  <w:num w:numId="3" w16cid:durableId="170023516">
    <w:abstractNumId w:val="11"/>
  </w:num>
  <w:num w:numId="4" w16cid:durableId="44640993">
    <w:abstractNumId w:val="8"/>
  </w:num>
  <w:num w:numId="5" w16cid:durableId="1683122660">
    <w:abstractNumId w:val="7"/>
  </w:num>
  <w:num w:numId="6" w16cid:durableId="340089779">
    <w:abstractNumId w:val="1"/>
  </w:num>
  <w:num w:numId="7" w16cid:durableId="1645770577">
    <w:abstractNumId w:val="6"/>
  </w:num>
  <w:num w:numId="8" w16cid:durableId="279453647">
    <w:abstractNumId w:val="3"/>
  </w:num>
  <w:num w:numId="9" w16cid:durableId="1109593098">
    <w:abstractNumId w:val="2"/>
  </w:num>
  <w:num w:numId="10" w16cid:durableId="396712221">
    <w:abstractNumId w:val="5"/>
  </w:num>
  <w:num w:numId="11" w16cid:durableId="362439430">
    <w:abstractNumId w:val="10"/>
  </w:num>
  <w:num w:numId="12" w16cid:durableId="186257004">
    <w:abstractNumId w:val="4"/>
  </w:num>
  <w:num w:numId="13" w16cid:durableId="58679425">
    <w:abstractNumId w:val="9"/>
  </w:num>
  <w:num w:numId="14" w16cid:durableId="18886404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F5B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F4EDF"/>
    <w:rsid w:val="00203F78"/>
    <w:rsid w:val="00204613"/>
    <w:rsid w:val="002523E1"/>
    <w:rsid w:val="0026290E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E527A"/>
    <w:rsid w:val="00533E9F"/>
    <w:rsid w:val="0056132E"/>
    <w:rsid w:val="00583ED5"/>
    <w:rsid w:val="00597DD0"/>
    <w:rsid w:val="005A5013"/>
    <w:rsid w:val="005C0282"/>
    <w:rsid w:val="005C3627"/>
    <w:rsid w:val="005C5F5B"/>
    <w:rsid w:val="005E622E"/>
    <w:rsid w:val="00620E37"/>
    <w:rsid w:val="00641063"/>
    <w:rsid w:val="00664D2F"/>
    <w:rsid w:val="00685021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4FDA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10F7A"/>
    <w:rsid w:val="009222AA"/>
    <w:rsid w:val="00952336"/>
    <w:rsid w:val="009957B7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2126A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2767"/>
    <w:rsid w:val="00F06E48"/>
    <w:rsid w:val="00F13639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1F70F59"/>
  <w15:docId w15:val="{F16638C9-7396-45A6-BB4A-0AFD88D71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00143-4D1A-471C-A595-386E76C1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228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2024-08-13T08:43:00Z</cp:lastPrinted>
  <dcterms:created xsi:type="dcterms:W3CDTF">2024-08-13T08:43:00Z</dcterms:created>
  <dcterms:modified xsi:type="dcterms:W3CDTF">2024-08-13T08:43:00Z</dcterms:modified>
</cp:coreProperties>
</file>