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A85ED" w14:textId="77777777" w:rsidR="00CE3C2F" w:rsidRPr="009475A8" w:rsidRDefault="00CE3C2F" w:rsidP="00CE3C2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5B0995B" w14:textId="77777777" w:rsidR="00CE3C2F" w:rsidRPr="0063626E" w:rsidRDefault="00CE3C2F" w:rsidP="00CE3C2F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2F8241B" w14:textId="77777777" w:rsidR="00CE3C2F" w:rsidRPr="0063626E" w:rsidRDefault="00CE3C2F" w:rsidP="00CE3C2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48DF6CD" w14:textId="77777777" w:rsidR="00CE3C2F" w:rsidRPr="0063626E" w:rsidRDefault="00CE3C2F" w:rsidP="00CE3C2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541EBE3" w14:textId="77777777" w:rsidR="00CE3C2F" w:rsidRPr="0063626E" w:rsidRDefault="00CE3C2F" w:rsidP="00CE3C2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D03665C" w14:textId="77777777" w:rsidR="00CE3C2F" w:rsidRPr="0063626E" w:rsidRDefault="00CE3C2F" w:rsidP="00CE3C2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67AE437" w14:textId="77777777" w:rsidR="00CE3C2F" w:rsidRPr="0063626E" w:rsidRDefault="00CE3C2F" w:rsidP="00CE3C2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391D125" w14:textId="77777777" w:rsidR="00CE3C2F" w:rsidRPr="0063626E" w:rsidRDefault="00CE3C2F" w:rsidP="00CE3C2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C1156FF" w14:textId="77777777" w:rsidR="00CE3C2F" w:rsidRPr="0063626E" w:rsidRDefault="00CE3C2F" w:rsidP="00CE3C2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0437DAE" w14:textId="77777777" w:rsidR="00CE3C2F" w:rsidRPr="0063626E" w:rsidRDefault="00CE3C2F" w:rsidP="00CE3C2F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8395E97" w14:textId="77777777" w:rsidR="00CE3C2F" w:rsidRPr="0063626E" w:rsidRDefault="00CE3C2F" w:rsidP="00CE3C2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BEEB3A7" w14:textId="77777777" w:rsidR="00CE3C2F" w:rsidRPr="0063626E" w:rsidRDefault="00CE3C2F" w:rsidP="00CE3C2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F6EDD9E" w14:textId="77777777" w:rsidR="00CE3C2F" w:rsidRPr="00432E10" w:rsidRDefault="00CE3C2F" w:rsidP="00CE3C2F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B38C8F7" w14:textId="77777777" w:rsidR="00CE3C2F" w:rsidRPr="00432E10" w:rsidRDefault="00CE3C2F" w:rsidP="00CE3C2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C82B260" w14:textId="77777777" w:rsidR="00CE3C2F" w:rsidRPr="00432E10" w:rsidRDefault="00CE3C2F" w:rsidP="00CE3C2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D01F673" w14:textId="77777777" w:rsidR="00CE3C2F" w:rsidRPr="00432E10" w:rsidRDefault="00CE3C2F" w:rsidP="00CE3C2F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F5870FE" w14:textId="5DD3CC7F" w:rsidR="00CE3C2F" w:rsidRPr="00432E10" w:rsidRDefault="00CE3C2F" w:rsidP="00CE3C2F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444DA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nr sprawy </w:t>
      </w:r>
      <w:r w:rsidRPr="008307AD">
        <w:rPr>
          <w:rFonts w:eastAsia="Times New Roman" w:cs="Calibri"/>
          <w:b/>
          <w:bCs/>
          <w:lang w:eastAsia="pl-PL"/>
        </w:rPr>
        <w:t>DE-dzp.272-</w:t>
      </w:r>
      <w:r>
        <w:rPr>
          <w:rFonts w:eastAsia="Times New Roman" w:cs="Calibri"/>
          <w:b/>
          <w:bCs/>
          <w:lang w:eastAsia="pl-PL"/>
        </w:rPr>
        <w:t>457</w:t>
      </w:r>
      <w:r w:rsidRPr="008307AD">
        <w:rPr>
          <w:rFonts w:eastAsia="Times New Roman" w:cs="Calibri"/>
          <w:b/>
          <w:bCs/>
          <w:lang w:eastAsia="pl-PL"/>
        </w:rPr>
        <w:t>/24</w:t>
      </w:r>
      <w:r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EF3AA98" w14:textId="77777777" w:rsidR="00CE3C2F" w:rsidRPr="00432E10" w:rsidRDefault="00CE3C2F" w:rsidP="00CE3C2F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4E47FC1" w14:textId="77777777" w:rsidR="00CE3C2F" w:rsidRPr="00432E10" w:rsidRDefault="00CE3C2F" w:rsidP="00CE3C2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D05F698" w14:textId="77777777" w:rsidR="00CE3C2F" w:rsidRPr="00432E10" w:rsidRDefault="00CE3C2F" w:rsidP="00CE3C2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8D1D2C7" w14:textId="77777777" w:rsidR="00CE3C2F" w:rsidRPr="00432E10" w:rsidRDefault="00CE3C2F" w:rsidP="00CE3C2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48FE08D" w14:textId="77777777" w:rsidR="00CE3C2F" w:rsidRPr="00432E10" w:rsidRDefault="00CE3C2F" w:rsidP="00CE3C2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EA66D44" w14:textId="77777777" w:rsidR="00CE3C2F" w:rsidRPr="00432E10" w:rsidRDefault="00CE3C2F" w:rsidP="00CE3C2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1BAC70F" w14:textId="77777777" w:rsidR="00CE3C2F" w:rsidRPr="00432E10" w:rsidRDefault="00CE3C2F" w:rsidP="00CE3C2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5735FF2" w14:textId="77777777" w:rsidR="00CE3C2F" w:rsidRPr="00432E10" w:rsidRDefault="00CE3C2F" w:rsidP="00CE3C2F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634840E" w14:textId="77777777" w:rsidR="00CE3C2F" w:rsidRPr="00432E10" w:rsidRDefault="00CE3C2F" w:rsidP="00CE3C2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7BAEF52" w14:textId="77777777" w:rsidR="00CE3C2F" w:rsidRPr="00432E10" w:rsidRDefault="00CE3C2F" w:rsidP="00CE3C2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97BD548" w14:textId="77777777" w:rsidR="00CE3C2F" w:rsidRPr="00432E10" w:rsidRDefault="00CE3C2F" w:rsidP="00CE3C2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43411BF" w14:textId="215914C2" w:rsidR="005103B9" w:rsidRPr="00CE3C2F" w:rsidRDefault="00CE3C2F" w:rsidP="00CE3C2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CE3C2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B96170" w14:textId="77777777" w:rsidR="0040716E" w:rsidRDefault="0040716E" w:rsidP="0038231F">
      <w:pPr>
        <w:spacing w:after="0" w:line="240" w:lineRule="auto"/>
      </w:pPr>
      <w:r>
        <w:separator/>
      </w:r>
    </w:p>
  </w:endnote>
  <w:endnote w:type="continuationSeparator" w:id="0">
    <w:p w14:paraId="0948E224" w14:textId="77777777" w:rsidR="0040716E" w:rsidRDefault="004071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21968" w14:textId="77777777" w:rsidR="004D2998" w:rsidRDefault="004D29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67F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369FD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9E483" w14:textId="77777777" w:rsidR="004D2998" w:rsidRDefault="004D2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0442A" w14:textId="77777777" w:rsidR="0040716E" w:rsidRDefault="0040716E" w:rsidP="0038231F">
      <w:pPr>
        <w:spacing w:after="0" w:line="240" w:lineRule="auto"/>
      </w:pPr>
      <w:r>
        <w:separator/>
      </w:r>
    </w:p>
  </w:footnote>
  <w:footnote w:type="continuationSeparator" w:id="0">
    <w:p w14:paraId="65D8E425" w14:textId="77777777" w:rsidR="0040716E" w:rsidRDefault="0040716E" w:rsidP="0038231F">
      <w:pPr>
        <w:spacing w:after="0" w:line="240" w:lineRule="auto"/>
      </w:pPr>
      <w:r>
        <w:continuationSeparator/>
      </w:r>
    </w:p>
  </w:footnote>
  <w:footnote w:id="1">
    <w:p w14:paraId="33F6FD04" w14:textId="77777777" w:rsidR="00CE3C2F" w:rsidRDefault="00CE3C2F" w:rsidP="00CE3C2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5554A63" w14:textId="77777777" w:rsidR="00CE3C2F" w:rsidRDefault="00CE3C2F" w:rsidP="00CE3C2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BF687" w14:textId="77777777" w:rsidR="004D2998" w:rsidRDefault="004D2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47A2A" w14:textId="77777777" w:rsidR="004D2998" w:rsidRDefault="004D29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A032A" w14:textId="77777777" w:rsidR="004D2998" w:rsidRDefault="004D2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453915">
    <w:abstractNumId w:val="7"/>
  </w:num>
  <w:num w:numId="2" w16cid:durableId="1876886169">
    <w:abstractNumId w:val="0"/>
  </w:num>
  <w:num w:numId="3" w16cid:durableId="1602570245">
    <w:abstractNumId w:val="6"/>
  </w:num>
  <w:num w:numId="4" w16cid:durableId="977078111">
    <w:abstractNumId w:val="9"/>
  </w:num>
  <w:num w:numId="5" w16cid:durableId="32265936">
    <w:abstractNumId w:val="8"/>
  </w:num>
  <w:num w:numId="6" w16cid:durableId="1139960026">
    <w:abstractNumId w:val="5"/>
  </w:num>
  <w:num w:numId="7" w16cid:durableId="867185256">
    <w:abstractNumId w:val="1"/>
  </w:num>
  <w:num w:numId="8" w16cid:durableId="2018994846">
    <w:abstractNumId w:val="3"/>
  </w:num>
  <w:num w:numId="9" w16cid:durableId="1973897326">
    <w:abstractNumId w:val="2"/>
  </w:num>
  <w:num w:numId="10" w16cid:durableId="1641422844">
    <w:abstractNumId w:val="4"/>
  </w:num>
  <w:num w:numId="11" w16cid:durableId="11598825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16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716E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998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E3C2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1C993"/>
  <w15:chartTrackingRefBased/>
  <w15:docId w15:val="{BBC19EF5-7A96-4F24-8241-AB5DC15C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C2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2024-08-28T11:04:00Z</dcterms:created>
  <dcterms:modified xsi:type="dcterms:W3CDTF">2024-08-28T11:06:00Z</dcterms:modified>
</cp:coreProperties>
</file>