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AC8A74" w14:textId="12417214" w:rsidR="008D2AB8" w:rsidRPr="00C34AC5" w:rsidRDefault="008D2AB8" w:rsidP="00C34AC5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b w:val="0"/>
          <w:sz w:val="20"/>
          <w:szCs w:val="20"/>
        </w:rPr>
        <w:tab/>
      </w:r>
      <w:r w:rsidRPr="00C34AC5">
        <w:rPr>
          <w:rFonts w:ascii="Verdana" w:hAnsi="Verdana"/>
          <w:b w:val="0"/>
          <w:sz w:val="20"/>
          <w:szCs w:val="20"/>
        </w:rPr>
        <w:tab/>
      </w:r>
      <w:r w:rsidRPr="00C34AC5">
        <w:rPr>
          <w:rFonts w:ascii="Verdana" w:hAnsi="Verdana"/>
          <w:b w:val="0"/>
          <w:sz w:val="20"/>
          <w:szCs w:val="20"/>
        </w:rPr>
        <w:tab/>
      </w:r>
      <w:r w:rsidRPr="00C34AC5">
        <w:rPr>
          <w:rFonts w:ascii="Verdana" w:hAnsi="Verdana"/>
          <w:b w:val="0"/>
          <w:sz w:val="20"/>
          <w:szCs w:val="20"/>
        </w:rPr>
        <w:tab/>
      </w:r>
      <w:r w:rsidRPr="00C34AC5">
        <w:rPr>
          <w:rFonts w:ascii="Verdana" w:hAnsi="Verdana"/>
          <w:b w:val="0"/>
          <w:sz w:val="20"/>
          <w:szCs w:val="20"/>
        </w:rPr>
        <w:tab/>
      </w:r>
      <w:r w:rsidRPr="00C34AC5">
        <w:rPr>
          <w:rFonts w:ascii="Verdana" w:hAnsi="Verdana"/>
          <w:b w:val="0"/>
          <w:sz w:val="20"/>
          <w:szCs w:val="20"/>
        </w:rPr>
        <w:tab/>
      </w:r>
      <w:r w:rsidRPr="00C34AC5">
        <w:rPr>
          <w:rFonts w:ascii="Verdana" w:hAnsi="Verdana"/>
          <w:b w:val="0"/>
          <w:sz w:val="20"/>
          <w:szCs w:val="20"/>
        </w:rPr>
        <w:tab/>
      </w:r>
      <w:r w:rsidRPr="00C34AC5">
        <w:rPr>
          <w:rFonts w:ascii="Verdana" w:hAnsi="Verdana"/>
          <w:sz w:val="20"/>
          <w:szCs w:val="20"/>
        </w:rPr>
        <w:t xml:space="preserve">Załącznik nr </w:t>
      </w:r>
      <w:r w:rsidR="00012286" w:rsidRPr="00C34AC5">
        <w:rPr>
          <w:rFonts w:ascii="Verdana" w:hAnsi="Verdana"/>
          <w:sz w:val="20"/>
          <w:szCs w:val="20"/>
        </w:rPr>
        <w:t>1</w:t>
      </w:r>
    </w:p>
    <w:p w14:paraId="4148536A" w14:textId="77777777" w:rsidR="008D2AB8" w:rsidRPr="00C34AC5" w:rsidRDefault="008D2AB8" w:rsidP="00C34AC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EB4EA18" w14:textId="77777777" w:rsidR="008D2AB8" w:rsidRPr="00C34AC5" w:rsidRDefault="008D2AB8" w:rsidP="00C34AC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C34AC5">
        <w:rPr>
          <w:rFonts w:ascii="Verdana" w:hAnsi="Verdana"/>
          <w:b/>
          <w:sz w:val="20"/>
          <w:szCs w:val="20"/>
        </w:rPr>
        <w:t>FORMULARZ OFERTY</w:t>
      </w:r>
    </w:p>
    <w:p w14:paraId="4D85535D" w14:textId="77777777" w:rsidR="008D2AB8" w:rsidRPr="00C34AC5" w:rsidRDefault="008D2AB8" w:rsidP="00C34AC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EDBFCEA" w14:textId="77777777" w:rsidR="008D2AB8" w:rsidRPr="00C34AC5" w:rsidRDefault="008D2AB8" w:rsidP="00C34AC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8826697" w14:textId="77777777" w:rsidR="008D2AB8" w:rsidRPr="00C34AC5" w:rsidRDefault="008D2AB8" w:rsidP="00C34AC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2DA67092" w14:textId="77777777" w:rsidR="008D2AB8" w:rsidRPr="00C34AC5" w:rsidRDefault="008D2AB8" w:rsidP="00C34AC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5394FFA" w14:textId="77777777" w:rsidR="008D2AB8" w:rsidRPr="00C34AC5" w:rsidRDefault="008D2AB8" w:rsidP="00C34AC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2BE19D6" w14:textId="77777777" w:rsidR="008D2AB8" w:rsidRPr="00C34AC5" w:rsidRDefault="008D2AB8" w:rsidP="00C34AC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34AC5">
        <w:rPr>
          <w:rFonts w:ascii="Verdana" w:hAnsi="Verdana"/>
          <w:sz w:val="20"/>
          <w:szCs w:val="20"/>
          <w:lang w:val="de-DE"/>
        </w:rPr>
        <w:t>TEL.</w:t>
      </w:r>
      <w:r w:rsidRPr="00C34AC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1F215C9" w14:textId="77777777" w:rsidR="008D2AB8" w:rsidRPr="00C34AC5" w:rsidRDefault="008D2AB8" w:rsidP="00C34AC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34AC5">
        <w:rPr>
          <w:rFonts w:ascii="Verdana" w:hAnsi="Verdana"/>
          <w:sz w:val="20"/>
          <w:szCs w:val="20"/>
          <w:lang w:val="de-DE"/>
        </w:rPr>
        <w:t xml:space="preserve">FAX </w:t>
      </w:r>
      <w:r w:rsidRPr="00C34AC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F3AA134" w14:textId="77777777" w:rsidR="008D2AB8" w:rsidRPr="00C34AC5" w:rsidRDefault="008D2AB8" w:rsidP="00C34AC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34AC5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74711EB" w14:textId="77777777" w:rsidR="008D2AB8" w:rsidRPr="00C34AC5" w:rsidRDefault="008D2AB8" w:rsidP="00C34AC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C34AC5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C874FE4" w14:textId="77777777" w:rsidR="008D2AB8" w:rsidRPr="00C34AC5" w:rsidRDefault="008D2AB8" w:rsidP="00C34AC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E10D0D7" w14:textId="77777777" w:rsidR="008D2AB8" w:rsidRPr="00C34AC5" w:rsidRDefault="008D2AB8" w:rsidP="00C34AC5">
      <w:pPr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Do: Nazwa i siedziba Zamawiającego:</w:t>
      </w:r>
    </w:p>
    <w:p w14:paraId="3490DC58" w14:textId="118BB66D" w:rsidR="00315237" w:rsidRPr="00C34AC5" w:rsidRDefault="00315237" w:rsidP="00C34AC5">
      <w:pPr>
        <w:ind w:right="-110"/>
        <w:rPr>
          <w:rFonts w:ascii="Verdana" w:hAnsi="Verdana"/>
          <w:b/>
          <w:sz w:val="20"/>
          <w:szCs w:val="20"/>
        </w:rPr>
      </w:pPr>
      <w:r w:rsidRPr="00C34AC5">
        <w:rPr>
          <w:rFonts w:ascii="Verdana" w:hAnsi="Verdana"/>
          <w:b/>
          <w:sz w:val="20"/>
          <w:szCs w:val="20"/>
        </w:rPr>
        <w:t xml:space="preserve">Akademia Górniczo </w:t>
      </w:r>
      <w:r w:rsidR="002A4C09" w:rsidRPr="00C34AC5">
        <w:rPr>
          <w:rFonts w:ascii="Verdana" w:hAnsi="Verdana"/>
          <w:b/>
          <w:sz w:val="20"/>
          <w:szCs w:val="20"/>
        </w:rPr>
        <w:t>–</w:t>
      </w:r>
      <w:r w:rsidRPr="00C34AC5">
        <w:rPr>
          <w:rFonts w:ascii="Verdana" w:hAnsi="Verdana"/>
          <w:b/>
          <w:sz w:val="20"/>
          <w:szCs w:val="20"/>
        </w:rPr>
        <w:t xml:space="preserve"> Hutnicza</w:t>
      </w:r>
      <w:r w:rsidR="002A4C09" w:rsidRPr="00C34AC5">
        <w:rPr>
          <w:rFonts w:ascii="Verdana" w:hAnsi="Verdana"/>
          <w:b/>
          <w:sz w:val="20"/>
          <w:szCs w:val="20"/>
        </w:rPr>
        <w:t xml:space="preserve"> </w:t>
      </w:r>
      <w:r w:rsidRPr="00C34AC5">
        <w:rPr>
          <w:rFonts w:ascii="Verdana" w:hAnsi="Verdana"/>
          <w:b/>
          <w:sz w:val="20"/>
          <w:szCs w:val="20"/>
        </w:rPr>
        <w:t>im. Stanisława Staszica w Krakowie</w:t>
      </w:r>
    </w:p>
    <w:p w14:paraId="3461F7D5" w14:textId="77777777" w:rsidR="008D2AB8" w:rsidRPr="00C34AC5" w:rsidRDefault="00315237" w:rsidP="00C34AC5">
      <w:pPr>
        <w:ind w:right="-110"/>
        <w:rPr>
          <w:rFonts w:ascii="Verdana" w:hAnsi="Verdana"/>
          <w:b/>
          <w:sz w:val="20"/>
          <w:szCs w:val="20"/>
        </w:rPr>
      </w:pPr>
      <w:r w:rsidRPr="00C34AC5">
        <w:rPr>
          <w:rFonts w:ascii="Verdana" w:hAnsi="Verdana"/>
          <w:b/>
          <w:sz w:val="20"/>
          <w:szCs w:val="20"/>
        </w:rPr>
        <w:t>Dział Zamówień Publicznych</w:t>
      </w:r>
      <w:r w:rsidR="008D2AB8" w:rsidRPr="00C34AC5">
        <w:rPr>
          <w:rFonts w:ascii="Verdana" w:hAnsi="Verdana"/>
          <w:b/>
          <w:sz w:val="20"/>
          <w:szCs w:val="20"/>
        </w:rPr>
        <w:t xml:space="preserve">  </w:t>
      </w:r>
    </w:p>
    <w:p w14:paraId="5B168A73" w14:textId="40B8A80B" w:rsidR="008D2AB8" w:rsidRPr="00C34AC5" w:rsidRDefault="00315237" w:rsidP="00C34AC5">
      <w:pPr>
        <w:ind w:right="-110"/>
        <w:rPr>
          <w:rFonts w:ascii="Verdana" w:hAnsi="Verdana"/>
          <w:b/>
          <w:sz w:val="20"/>
          <w:szCs w:val="20"/>
        </w:rPr>
      </w:pPr>
      <w:r w:rsidRPr="00C34AC5">
        <w:rPr>
          <w:rFonts w:ascii="Verdana" w:hAnsi="Verdana"/>
          <w:b/>
          <w:sz w:val="20"/>
          <w:szCs w:val="20"/>
        </w:rPr>
        <w:t>Al. Mickiewicza</w:t>
      </w:r>
      <w:r w:rsidR="008D2AB8" w:rsidRPr="00C34AC5">
        <w:rPr>
          <w:rFonts w:ascii="Verdana" w:hAnsi="Verdana"/>
          <w:b/>
          <w:sz w:val="20"/>
          <w:szCs w:val="20"/>
        </w:rPr>
        <w:t xml:space="preserve"> </w:t>
      </w:r>
      <w:r w:rsidRPr="00C34AC5">
        <w:rPr>
          <w:rFonts w:ascii="Verdana" w:hAnsi="Verdana"/>
          <w:b/>
          <w:sz w:val="20"/>
          <w:szCs w:val="20"/>
        </w:rPr>
        <w:t>30</w:t>
      </w:r>
      <w:r w:rsidR="002A4C09" w:rsidRPr="00C34AC5">
        <w:rPr>
          <w:rFonts w:ascii="Verdana" w:hAnsi="Verdana"/>
          <w:b/>
          <w:sz w:val="20"/>
          <w:szCs w:val="20"/>
        </w:rPr>
        <w:t xml:space="preserve">, </w:t>
      </w:r>
      <w:r w:rsidRPr="00C34AC5">
        <w:rPr>
          <w:rFonts w:ascii="Verdana" w:hAnsi="Verdana"/>
          <w:b/>
          <w:sz w:val="20"/>
          <w:szCs w:val="20"/>
        </w:rPr>
        <w:t>30-059</w:t>
      </w:r>
      <w:r w:rsidR="008D2AB8" w:rsidRPr="00C34AC5">
        <w:rPr>
          <w:rFonts w:ascii="Verdana" w:hAnsi="Verdana"/>
          <w:b/>
          <w:sz w:val="20"/>
          <w:szCs w:val="20"/>
        </w:rPr>
        <w:t xml:space="preserve"> </w:t>
      </w:r>
      <w:r w:rsidRPr="00C34AC5">
        <w:rPr>
          <w:rFonts w:ascii="Verdana" w:hAnsi="Verdana"/>
          <w:b/>
          <w:sz w:val="20"/>
          <w:szCs w:val="20"/>
        </w:rPr>
        <w:t>Kraków</w:t>
      </w:r>
      <w:r w:rsidR="008D2AB8" w:rsidRPr="00C34AC5">
        <w:rPr>
          <w:rFonts w:ascii="Verdana" w:hAnsi="Verdana"/>
          <w:b/>
          <w:sz w:val="20"/>
          <w:szCs w:val="20"/>
        </w:rPr>
        <w:t xml:space="preserve">,  </w:t>
      </w:r>
    </w:p>
    <w:p w14:paraId="0ACA361F" w14:textId="77777777" w:rsidR="008D2AB8" w:rsidRPr="00C34AC5" w:rsidRDefault="008D2AB8" w:rsidP="00C34AC5">
      <w:pPr>
        <w:ind w:firstLine="3969"/>
        <w:rPr>
          <w:rFonts w:ascii="Verdana" w:hAnsi="Verdana"/>
          <w:b/>
          <w:sz w:val="20"/>
          <w:szCs w:val="20"/>
        </w:rPr>
      </w:pPr>
    </w:p>
    <w:p w14:paraId="0A8AFCA9" w14:textId="77777777" w:rsidR="008D2AB8" w:rsidRPr="00C34AC5" w:rsidRDefault="008D2AB8" w:rsidP="00C34AC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315237" w:rsidRPr="00C34AC5">
        <w:rPr>
          <w:rFonts w:ascii="Verdana" w:hAnsi="Verdana"/>
          <w:b/>
          <w:sz w:val="20"/>
          <w:szCs w:val="20"/>
        </w:rPr>
        <w:t xml:space="preserve">Dostawa stanowiska do analizy przepływu przez złoże stałe i fluidalne dla </w:t>
      </w:r>
      <w:proofErr w:type="spellStart"/>
      <w:r w:rsidR="00315237" w:rsidRPr="00C34AC5">
        <w:rPr>
          <w:rFonts w:ascii="Verdana" w:hAnsi="Verdana"/>
          <w:b/>
          <w:sz w:val="20"/>
          <w:szCs w:val="20"/>
        </w:rPr>
        <w:t>WEiP</w:t>
      </w:r>
      <w:proofErr w:type="spellEnd"/>
      <w:r w:rsidR="00315237" w:rsidRPr="00C34AC5">
        <w:rPr>
          <w:rFonts w:ascii="Verdana" w:hAnsi="Verdana"/>
          <w:b/>
          <w:sz w:val="20"/>
          <w:szCs w:val="20"/>
        </w:rPr>
        <w:t xml:space="preserve"> - DE-dzp.272-486/24</w:t>
      </w:r>
      <w:r w:rsidRPr="00C34AC5">
        <w:rPr>
          <w:rFonts w:ascii="Verdana" w:hAnsi="Verdana"/>
          <w:b/>
          <w:sz w:val="20"/>
          <w:szCs w:val="20"/>
        </w:rPr>
        <w:t xml:space="preserve">, </w:t>
      </w:r>
      <w:r w:rsidRPr="00C34AC5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110B981E" w14:textId="77777777" w:rsidR="008D2AB8" w:rsidRPr="00C34AC5" w:rsidRDefault="008D2AB8" w:rsidP="00C34AC5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4D77DA2" w14:textId="2932C8C1" w:rsidR="008D2AB8" w:rsidRPr="00C34AC5" w:rsidRDefault="008D2AB8" w:rsidP="00C34AC5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C34AC5">
        <w:rPr>
          <w:rFonts w:ascii="Verdana" w:hAnsi="Verdana"/>
          <w:b/>
          <w:sz w:val="20"/>
          <w:szCs w:val="20"/>
        </w:rPr>
        <w:t>Cena netto</w:t>
      </w:r>
      <w:r w:rsidR="002A4C09" w:rsidRPr="00C34AC5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C34AC5">
        <w:rPr>
          <w:rFonts w:ascii="Verdana" w:hAnsi="Verdana"/>
          <w:b/>
          <w:sz w:val="20"/>
          <w:szCs w:val="20"/>
        </w:rPr>
        <w:t>:   ..........................................................PLN</w:t>
      </w:r>
    </w:p>
    <w:p w14:paraId="59FB754F" w14:textId="77777777" w:rsidR="008D2AB8" w:rsidRPr="00C34AC5" w:rsidRDefault="008D2AB8" w:rsidP="00C34AC5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1ED04027" w14:textId="525D4265" w:rsidR="008D2AB8" w:rsidRPr="00C34AC5" w:rsidRDefault="008D2AB8" w:rsidP="00C34AC5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C34AC5">
        <w:rPr>
          <w:rFonts w:ascii="Verdana" w:hAnsi="Verdana"/>
          <w:b/>
          <w:sz w:val="20"/>
          <w:szCs w:val="20"/>
        </w:rPr>
        <w:t>Cena brutto</w:t>
      </w:r>
      <w:r w:rsidR="002A4C09" w:rsidRPr="00C34AC5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C34AC5">
        <w:rPr>
          <w:rFonts w:ascii="Verdana" w:hAnsi="Verdana"/>
          <w:b/>
          <w:sz w:val="20"/>
          <w:szCs w:val="20"/>
        </w:rPr>
        <w:t>: .....................................................PLN</w:t>
      </w:r>
    </w:p>
    <w:p w14:paraId="3639D396" w14:textId="77777777" w:rsidR="008D2AB8" w:rsidRPr="00C34AC5" w:rsidRDefault="008D2AB8" w:rsidP="00C34AC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376FCE7" w14:textId="77777777" w:rsidR="008D2AB8" w:rsidRPr="00C34AC5" w:rsidRDefault="008D2AB8" w:rsidP="00C34AC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66D11AD5" w14:textId="77777777" w:rsidR="008D2AB8" w:rsidRPr="00C34AC5" w:rsidRDefault="008D2AB8" w:rsidP="00C34AC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EFF5350" w14:textId="5EC90A76" w:rsidR="008D2AB8" w:rsidRPr="00C34AC5" w:rsidRDefault="008D2AB8" w:rsidP="00C34AC5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Powyższa cena zawiera podatek VAT w wysokości .......... % tj.…………………….PLN</w:t>
      </w:r>
    </w:p>
    <w:p w14:paraId="43FFD37E" w14:textId="77777777" w:rsidR="00C34AC5" w:rsidRDefault="00C34AC5" w:rsidP="00C34AC5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242C2085" w14:textId="75415EA2" w:rsidR="00FE545C" w:rsidRPr="00C34AC5" w:rsidRDefault="002A4C09" w:rsidP="00C34AC5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P</w:t>
      </w:r>
      <w:r w:rsidR="00FE545C" w:rsidRPr="00C34AC5">
        <w:rPr>
          <w:rFonts w:ascii="Verdana" w:hAnsi="Verdana"/>
          <w:sz w:val="20"/>
          <w:szCs w:val="20"/>
        </w:rPr>
        <w:t xml:space="preserve">roducent/model zaoferowanego </w:t>
      </w:r>
      <w:r w:rsidR="00C34AC5">
        <w:rPr>
          <w:rFonts w:ascii="Verdana" w:hAnsi="Verdana"/>
          <w:sz w:val="20"/>
          <w:szCs w:val="20"/>
        </w:rPr>
        <w:t>stanowiska</w:t>
      </w:r>
      <w:r w:rsidR="00FE545C" w:rsidRPr="00C34AC5">
        <w:rPr>
          <w:rFonts w:ascii="Verdana" w:hAnsi="Verdana"/>
          <w:sz w:val="20"/>
          <w:szCs w:val="20"/>
        </w:rPr>
        <w:t xml:space="preserve"> </w:t>
      </w:r>
      <w:r w:rsidR="00FE545C" w:rsidRPr="00C34AC5"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4BE85CEA" w14:textId="14BADAD9" w:rsidR="008D2AB8" w:rsidRPr="00C34AC5" w:rsidRDefault="008D2AB8" w:rsidP="00C34AC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C34AC5">
        <w:rPr>
          <w:rFonts w:ascii="Verdana" w:hAnsi="Verdana"/>
          <w:b/>
          <w:sz w:val="20"/>
          <w:szCs w:val="20"/>
        </w:rPr>
        <w:t xml:space="preserve">Termin realizacji umowy: </w:t>
      </w:r>
      <w:r w:rsidR="002A4C09" w:rsidRPr="00C34AC5">
        <w:rPr>
          <w:rFonts w:ascii="Verdana" w:hAnsi="Verdana"/>
          <w:sz w:val="20"/>
          <w:szCs w:val="20"/>
        </w:rPr>
        <w:t>………………… miesiące</w:t>
      </w:r>
    </w:p>
    <w:p w14:paraId="71308E0B" w14:textId="77777777" w:rsidR="00C34AC5" w:rsidRDefault="00C34AC5" w:rsidP="00C34AC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C416B9A" w14:textId="67D8548D" w:rsidR="008D2AB8" w:rsidRDefault="008D2AB8" w:rsidP="00C34AC5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C34AC5">
        <w:rPr>
          <w:rFonts w:ascii="Verdana" w:hAnsi="Verdana"/>
          <w:b/>
          <w:sz w:val="20"/>
          <w:szCs w:val="20"/>
        </w:rPr>
        <w:t>Okres udzielonej gwarancji wynosi:</w:t>
      </w:r>
      <w:r w:rsidRPr="00C34AC5">
        <w:rPr>
          <w:rFonts w:ascii="Verdana" w:hAnsi="Verdana"/>
          <w:sz w:val="20"/>
          <w:szCs w:val="20"/>
        </w:rPr>
        <w:t xml:space="preserve"> ………………………………...(</w:t>
      </w:r>
      <w:r w:rsidRPr="00C34AC5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64F72D90" w14:textId="6DD4140C" w:rsidR="00C34AC5" w:rsidRPr="00C34AC5" w:rsidRDefault="00C34AC5" w:rsidP="00C34AC5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*</w:t>
      </w:r>
      <w:r w:rsidRPr="00C34AC5">
        <w:rPr>
          <w:i/>
          <w:color w:val="FF0000"/>
          <w:sz w:val="22"/>
          <w:szCs w:val="22"/>
        </w:rPr>
        <w:t xml:space="preserve"> </w:t>
      </w:r>
      <w:r w:rsidRPr="00C34AC5">
        <w:rPr>
          <w:rFonts w:ascii="Verdana" w:hAnsi="Verdana"/>
          <w:i/>
          <w:sz w:val="18"/>
          <w:szCs w:val="18"/>
        </w:rPr>
        <w:t>Brak wypełnienia skutkować będzie uznaniem przez Zamawiającego minimalnego okresu udzielonej gwarancji</w:t>
      </w:r>
    </w:p>
    <w:p w14:paraId="46A9DAB8" w14:textId="799BECB0" w:rsidR="00C34AC5" w:rsidRPr="00C34AC5" w:rsidRDefault="00C34AC5" w:rsidP="00C34AC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4C9D0AE" w14:textId="77777777" w:rsidR="008D2AB8" w:rsidRDefault="008D2AB8" w:rsidP="00C34AC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 xml:space="preserve">Oświadczamy, że zgodnie z ustawą z dnia </w:t>
      </w:r>
      <w:r w:rsidR="00A0022B" w:rsidRPr="00C34AC5">
        <w:rPr>
          <w:rFonts w:ascii="Verdana" w:hAnsi="Verdana"/>
          <w:sz w:val="20"/>
          <w:szCs w:val="20"/>
        </w:rPr>
        <w:t>6 marca 2018 r</w:t>
      </w:r>
      <w:r w:rsidRPr="00C34AC5">
        <w:rPr>
          <w:rFonts w:ascii="Verdana" w:hAnsi="Verdana"/>
          <w:sz w:val="20"/>
          <w:szCs w:val="20"/>
        </w:rPr>
        <w:t>.</w:t>
      </w:r>
      <w:r w:rsidR="00A0022B" w:rsidRPr="00C34AC5">
        <w:rPr>
          <w:rFonts w:ascii="Verdana" w:hAnsi="Verdana"/>
          <w:sz w:val="20"/>
          <w:szCs w:val="20"/>
        </w:rPr>
        <w:t xml:space="preserve"> Prawo przedsiębiorców, </w:t>
      </w:r>
      <w:r w:rsidRPr="00C34AC5">
        <w:rPr>
          <w:rFonts w:ascii="Verdana" w:hAnsi="Verdana"/>
          <w:sz w:val="20"/>
          <w:szCs w:val="20"/>
        </w:rPr>
        <w:t>należymy do małych lub średnich przedsiębiorców:</w:t>
      </w:r>
      <w:r w:rsidRPr="00C34AC5">
        <w:rPr>
          <w:rFonts w:ascii="Verdana" w:hAnsi="Verdana"/>
          <w:b/>
          <w:sz w:val="20"/>
          <w:szCs w:val="20"/>
        </w:rPr>
        <w:t xml:space="preserve"> TAK/NIE</w:t>
      </w:r>
    </w:p>
    <w:p w14:paraId="66CF3D70" w14:textId="77777777" w:rsidR="00C34AC5" w:rsidRPr="00C34AC5" w:rsidRDefault="00C34AC5" w:rsidP="00C34AC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3FCD7327" w14:textId="77777777" w:rsidR="002A4C09" w:rsidRPr="00C34AC5" w:rsidRDefault="002A4C09" w:rsidP="00C34AC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b/>
          <w:sz w:val="20"/>
          <w:szCs w:val="20"/>
        </w:rPr>
        <w:t xml:space="preserve">Termin płatności: </w:t>
      </w:r>
      <w:r w:rsidRPr="00C34AC5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7C7836C" w14:textId="77777777" w:rsidR="002A4C09" w:rsidRPr="00C34AC5" w:rsidRDefault="002A4C09" w:rsidP="00C34AC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4C09A16C" w14:textId="77777777" w:rsidR="002A4C09" w:rsidRPr="00C34AC5" w:rsidRDefault="002A4C09" w:rsidP="00C34AC5">
      <w:pPr>
        <w:rPr>
          <w:rFonts w:ascii="Verdana" w:hAnsi="Verdana"/>
          <w:b/>
          <w:sz w:val="20"/>
          <w:szCs w:val="20"/>
          <w:u w:val="single"/>
        </w:rPr>
      </w:pPr>
      <w:r w:rsidRPr="00C34AC5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8828840" w14:textId="77777777" w:rsidR="002A4C09" w:rsidRPr="00C34AC5" w:rsidRDefault="002A4C09" w:rsidP="00C34AC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C34AC5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32B1B4D3" w14:textId="77777777" w:rsidR="002A4C09" w:rsidRPr="00C34AC5" w:rsidRDefault="002A4C09" w:rsidP="00C34AC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C34AC5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 w:rsidRPr="00C34AC5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6672D79E" w14:textId="77777777" w:rsidR="002A4C09" w:rsidRPr="00C34AC5" w:rsidRDefault="002A4C09" w:rsidP="00C34AC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6C7DA" w14:textId="77777777" w:rsidR="002A4C09" w:rsidRPr="00C34AC5" w:rsidRDefault="002A4C09" w:rsidP="00C34AC5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34AC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AEDCEEA" w14:textId="77777777" w:rsidR="002A4C09" w:rsidRPr="00C34AC5" w:rsidRDefault="002A4C09" w:rsidP="00C34AC5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34AC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0279CE1" w14:textId="77777777" w:rsidR="002A4C09" w:rsidRPr="00C34AC5" w:rsidRDefault="002A4C09" w:rsidP="00C34AC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4C09" w:rsidRPr="00C34AC5" w14:paraId="008966D0" w14:textId="77777777" w:rsidTr="002A4C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A5494" w14:textId="77777777" w:rsidR="002A4C09" w:rsidRPr="00C34AC5" w:rsidRDefault="002A4C09" w:rsidP="00C34A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34AC5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BA0BD" w14:textId="77777777" w:rsidR="002A4C09" w:rsidRPr="00C34AC5" w:rsidRDefault="002A4C09" w:rsidP="00C34A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34AC5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5622683" w14:textId="77777777" w:rsidR="002A4C09" w:rsidRPr="00C34AC5" w:rsidRDefault="002A4C09" w:rsidP="00C34A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34AC5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C3DBE" w14:textId="77777777" w:rsidR="002A4C09" w:rsidRPr="00C34AC5" w:rsidRDefault="002A4C09" w:rsidP="00C34A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34AC5">
              <w:rPr>
                <w:rFonts w:ascii="Verdana" w:hAnsi="Verdana"/>
                <w:sz w:val="20"/>
                <w:szCs w:val="20"/>
              </w:rPr>
              <w:t>Nazwa podwykonawcy</w:t>
            </w:r>
            <w:r w:rsidRPr="00C34AC5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2A4C09" w:rsidRPr="00C34AC5" w14:paraId="3EB52EB2" w14:textId="77777777" w:rsidTr="002A4C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9E34C" w14:textId="77777777" w:rsidR="002A4C09" w:rsidRPr="00C34AC5" w:rsidRDefault="002A4C09" w:rsidP="00C34AC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1BB1E" w14:textId="77777777" w:rsidR="002A4C09" w:rsidRPr="00C34AC5" w:rsidRDefault="002A4C09" w:rsidP="00C34AC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45172" w14:textId="77777777" w:rsidR="002A4C09" w:rsidRPr="00C34AC5" w:rsidRDefault="002A4C09" w:rsidP="00C34AC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A4C09" w:rsidRPr="00C34AC5" w14:paraId="4D23466A" w14:textId="77777777" w:rsidTr="002A4C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D49EA" w14:textId="77777777" w:rsidR="002A4C09" w:rsidRPr="00C34AC5" w:rsidRDefault="002A4C09" w:rsidP="00C34AC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97B63" w14:textId="77777777" w:rsidR="002A4C09" w:rsidRPr="00C34AC5" w:rsidRDefault="002A4C09" w:rsidP="00C34AC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F5598" w14:textId="77777777" w:rsidR="002A4C09" w:rsidRPr="00C34AC5" w:rsidRDefault="002A4C09" w:rsidP="00C34AC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D513210" w14:textId="77777777" w:rsidR="002A4C09" w:rsidRPr="00C34AC5" w:rsidRDefault="002A4C09" w:rsidP="00C34AC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EFA8B13" w14:textId="77777777" w:rsidR="002A4C09" w:rsidRPr="00C34AC5" w:rsidRDefault="002A4C09" w:rsidP="00C34AC5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C34AC5">
        <w:rPr>
          <w:rFonts w:ascii="Verdana" w:hAnsi="Verdana" w:cs="Times New Roman"/>
          <w:sz w:val="20"/>
          <w:szCs w:val="20"/>
        </w:rPr>
        <w:tab/>
        <w:t>Imię i Nazwisko</w:t>
      </w:r>
      <w:r w:rsidRPr="00C34AC5">
        <w:rPr>
          <w:rFonts w:ascii="Verdana" w:hAnsi="Verdana" w:cs="Times New Roman"/>
          <w:sz w:val="20"/>
          <w:szCs w:val="20"/>
        </w:rPr>
        <w:tab/>
      </w:r>
      <w:r w:rsidRPr="00C34AC5">
        <w:rPr>
          <w:rFonts w:ascii="Verdana" w:hAnsi="Verdana" w:cs="Times New Roman"/>
          <w:sz w:val="20"/>
          <w:szCs w:val="20"/>
        </w:rPr>
        <w:tab/>
      </w:r>
      <w:r w:rsidRPr="00C34AC5">
        <w:rPr>
          <w:rFonts w:ascii="Verdana" w:hAnsi="Verdana" w:cs="Times New Roman"/>
          <w:sz w:val="20"/>
          <w:szCs w:val="20"/>
        </w:rPr>
        <w:tab/>
      </w:r>
      <w:r w:rsidRPr="00C34AC5">
        <w:rPr>
          <w:rFonts w:ascii="Verdana" w:hAnsi="Verdana" w:cs="Times New Roman"/>
          <w:sz w:val="20"/>
          <w:szCs w:val="20"/>
        </w:rPr>
        <w:tab/>
      </w:r>
      <w:r w:rsidRPr="00C34AC5">
        <w:rPr>
          <w:rFonts w:ascii="Verdana" w:hAnsi="Verdana" w:cs="Times New Roman"/>
          <w:sz w:val="20"/>
          <w:szCs w:val="20"/>
        </w:rPr>
        <w:tab/>
      </w:r>
      <w:r w:rsidRPr="00C34AC5">
        <w:rPr>
          <w:rFonts w:ascii="Verdana" w:hAnsi="Verdana" w:cs="Times New Roman"/>
          <w:sz w:val="20"/>
          <w:szCs w:val="20"/>
        </w:rPr>
        <w:tab/>
      </w:r>
      <w:r w:rsidRPr="00C34AC5">
        <w:rPr>
          <w:rFonts w:ascii="Verdana" w:hAnsi="Verdana" w:cs="Times New Roman"/>
          <w:sz w:val="20"/>
          <w:szCs w:val="20"/>
        </w:rPr>
        <w:tab/>
      </w:r>
    </w:p>
    <w:p w14:paraId="3CB603A9" w14:textId="77777777" w:rsidR="002A4C09" w:rsidRPr="00C34AC5" w:rsidRDefault="002A4C09" w:rsidP="00C34AC5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C34AC5">
        <w:rPr>
          <w:rFonts w:ascii="Verdana" w:hAnsi="Verdana"/>
          <w:sz w:val="20"/>
          <w:szCs w:val="20"/>
        </w:rPr>
        <w:tab/>
      </w:r>
      <w:r w:rsidRPr="00C34AC5">
        <w:rPr>
          <w:rFonts w:ascii="Verdana" w:hAnsi="Verdana"/>
          <w:sz w:val="20"/>
          <w:szCs w:val="20"/>
        </w:rPr>
        <w:tab/>
        <w:t xml:space="preserve"> </w:t>
      </w:r>
    </w:p>
    <w:p w14:paraId="2DB7473B" w14:textId="77777777" w:rsidR="002A4C09" w:rsidRPr="00C34AC5" w:rsidRDefault="002A4C09" w:rsidP="00C34AC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C34AC5">
        <w:rPr>
          <w:rFonts w:ascii="Verdana" w:hAnsi="Verdana"/>
          <w:sz w:val="20"/>
          <w:szCs w:val="20"/>
        </w:rPr>
        <w:t>ych</w:t>
      </w:r>
      <w:proofErr w:type="spellEnd"/>
      <w:r w:rsidRPr="00C34AC5">
        <w:rPr>
          <w:rFonts w:ascii="Verdana" w:hAnsi="Verdana"/>
          <w:sz w:val="20"/>
          <w:szCs w:val="20"/>
        </w:rPr>
        <w:t>) dokumentu(ów)</w:t>
      </w:r>
    </w:p>
    <w:p w14:paraId="6B347E4B" w14:textId="77777777" w:rsidR="002A4C09" w:rsidRPr="00C34AC5" w:rsidRDefault="002A4C09" w:rsidP="00C34AC5">
      <w:pPr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7DDF79C" w14:textId="77777777" w:rsidR="002A4C09" w:rsidRPr="00C34AC5" w:rsidRDefault="002A4C09" w:rsidP="00C34AC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załącznikami do niniejszej oferty są:</w:t>
      </w:r>
    </w:p>
    <w:p w14:paraId="7970F8F4" w14:textId="77777777" w:rsidR="002A4C09" w:rsidRPr="00C34AC5" w:rsidRDefault="002A4C09" w:rsidP="00C34AC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E0BAE4F" w14:textId="77777777" w:rsidR="002A4C09" w:rsidRPr="00C34AC5" w:rsidRDefault="002A4C09" w:rsidP="00C34AC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212B0EB4" w14:textId="77777777" w:rsidR="002A4C09" w:rsidRPr="00C34AC5" w:rsidRDefault="002A4C09" w:rsidP="00C34AC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0BDFC890" w14:textId="77777777" w:rsidR="002A4C09" w:rsidRPr="00C34AC5" w:rsidRDefault="002A4C09" w:rsidP="00C34AC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31E067E" w14:textId="77777777" w:rsidR="002A4C09" w:rsidRPr="00C34AC5" w:rsidRDefault="002A4C09" w:rsidP="00C34AC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1EBE2DE" w14:textId="77777777" w:rsidR="002A4C09" w:rsidRPr="00C34AC5" w:rsidRDefault="002A4C09" w:rsidP="00C34AC5">
      <w:pPr>
        <w:ind w:left="1440"/>
        <w:jc w:val="both"/>
        <w:rPr>
          <w:rFonts w:ascii="Verdana" w:hAnsi="Verdana"/>
          <w:sz w:val="20"/>
          <w:szCs w:val="20"/>
        </w:rPr>
      </w:pPr>
    </w:p>
    <w:p w14:paraId="616B4958" w14:textId="77777777" w:rsidR="002A4C09" w:rsidRPr="00C34AC5" w:rsidRDefault="002A4C09" w:rsidP="00C34AC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C34AC5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C34AC5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C34AC5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C34AC5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C34AC5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C34AC5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C34AC5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C34AC5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6BE9A7FB" w14:textId="77777777" w:rsidR="002A4C09" w:rsidRPr="00C34AC5" w:rsidRDefault="002A4C09" w:rsidP="00C34AC5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7DDE416A" w14:textId="77777777" w:rsidR="002A4C09" w:rsidRPr="00C34AC5" w:rsidRDefault="002A4C09" w:rsidP="00C34AC5">
      <w:pPr>
        <w:rPr>
          <w:rFonts w:ascii="Verdana" w:hAnsi="Verdana"/>
          <w:sz w:val="20"/>
          <w:szCs w:val="20"/>
        </w:rPr>
      </w:pPr>
    </w:p>
    <w:p w14:paraId="52807BD0" w14:textId="77777777" w:rsidR="002A4C09" w:rsidRPr="00C34AC5" w:rsidRDefault="002A4C09" w:rsidP="00C34AC5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66503393" w14:textId="77777777" w:rsidR="00FE545C" w:rsidRPr="00C34AC5" w:rsidRDefault="00FE545C" w:rsidP="00C34AC5">
      <w:pPr>
        <w:jc w:val="right"/>
        <w:rPr>
          <w:rFonts w:ascii="Verdana" w:hAnsi="Verdana"/>
          <w:sz w:val="20"/>
          <w:szCs w:val="20"/>
        </w:rPr>
      </w:pPr>
    </w:p>
    <w:sectPr w:rsidR="00FE545C" w:rsidRPr="00C34AC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1DE636" w14:textId="77777777" w:rsidR="00E17663" w:rsidRDefault="00E17663">
      <w:r>
        <w:separator/>
      </w:r>
    </w:p>
  </w:endnote>
  <w:endnote w:type="continuationSeparator" w:id="0">
    <w:p w14:paraId="0F661899" w14:textId="77777777" w:rsidR="00E17663" w:rsidRDefault="00E17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CB40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81C64B" w14:textId="77777777" w:rsidR="00E17663" w:rsidRDefault="00E17663">
      <w:r>
        <w:separator/>
      </w:r>
    </w:p>
  </w:footnote>
  <w:footnote w:type="continuationSeparator" w:id="0">
    <w:p w14:paraId="59980252" w14:textId="77777777" w:rsidR="00E17663" w:rsidRDefault="00E17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308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29962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8436313">
    <w:abstractNumId w:val="0"/>
  </w:num>
  <w:num w:numId="4" w16cid:durableId="1567108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766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4C09"/>
    <w:rsid w:val="00315237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007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34AC5"/>
    <w:rsid w:val="00C969A6"/>
    <w:rsid w:val="00CA7D36"/>
    <w:rsid w:val="00D24208"/>
    <w:rsid w:val="00D60C38"/>
    <w:rsid w:val="00D66893"/>
    <w:rsid w:val="00D90ACB"/>
    <w:rsid w:val="00DC1500"/>
    <w:rsid w:val="00E17663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273F9F"/>
  <w15:chartTrackingRefBased/>
  <w15:docId w15:val="{9588FF44-27F2-4292-8389-2790043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48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488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2024-09-04T12:38:00Z</dcterms:created>
  <dcterms:modified xsi:type="dcterms:W3CDTF">2024-09-04T12:56:00Z</dcterms:modified>
</cp:coreProperties>
</file>