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F0A4" w14:textId="304940E2" w:rsidR="00722C1A" w:rsidRDefault="00722C1A" w:rsidP="00A61904">
      <w:pPr>
        <w:pStyle w:val="pkt"/>
        <w:ind w:left="0" w:firstLine="0"/>
        <w:jc w:val="center"/>
        <w:rPr>
          <w:b/>
          <w:szCs w:val="24"/>
        </w:rPr>
      </w:pPr>
      <w:r w:rsidRPr="008D10EB">
        <w:tab/>
      </w:r>
    </w:p>
    <w:p w14:paraId="0E91793B" w14:textId="7777777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2FA1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4C967313" w14:textId="77777777"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1F315CD9" w14:textId="2F2650DA" w:rsidR="00CE2A4C" w:rsidRDefault="00722C1A" w:rsidP="006A7152">
      <w:pPr>
        <w:tabs>
          <w:tab w:val="left" w:pos="0"/>
        </w:tabs>
        <w:jc w:val="both"/>
        <w:rPr>
          <w:b/>
          <w:sz w:val="18"/>
          <w:szCs w:val="18"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D941B9" w:rsidRPr="00D941B9">
        <w:rPr>
          <w:b/>
          <w:sz w:val="18"/>
          <w:szCs w:val="18"/>
        </w:rPr>
        <w:t xml:space="preserve">Realizacja warsztatów "Talenty w praktyce" dla kadry dydaktycznej AGH, z obszaru pracy z talentami w oparciu o talenty </w:t>
      </w:r>
      <w:proofErr w:type="spellStart"/>
      <w:r w:rsidR="00D941B9" w:rsidRPr="00D941B9">
        <w:rPr>
          <w:b/>
          <w:sz w:val="18"/>
          <w:szCs w:val="18"/>
        </w:rPr>
        <w:t>Clifton</w:t>
      </w:r>
      <w:proofErr w:type="spellEnd"/>
      <w:r w:rsidR="00D941B9" w:rsidRPr="00D941B9">
        <w:rPr>
          <w:b/>
          <w:sz w:val="18"/>
          <w:szCs w:val="18"/>
        </w:rPr>
        <w:t xml:space="preserve"> </w:t>
      </w:r>
      <w:proofErr w:type="spellStart"/>
      <w:r w:rsidR="00D941B9" w:rsidRPr="00D941B9">
        <w:rPr>
          <w:b/>
          <w:sz w:val="18"/>
          <w:szCs w:val="18"/>
        </w:rPr>
        <w:t>Strenghts</w:t>
      </w:r>
      <w:proofErr w:type="spellEnd"/>
      <w:r w:rsidR="00D941B9" w:rsidRPr="00D941B9">
        <w:rPr>
          <w:b/>
          <w:sz w:val="18"/>
          <w:szCs w:val="18"/>
        </w:rPr>
        <w:t xml:space="preserve"> (34 talenty) dla 185 osób - DE-dzp.272-433/24</w:t>
      </w:r>
    </w:p>
    <w:p w14:paraId="6BF87676" w14:textId="77777777" w:rsidR="00D941B9" w:rsidRPr="008D10EB" w:rsidRDefault="00D941B9" w:rsidP="006A7152">
      <w:pPr>
        <w:tabs>
          <w:tab w:val="left" w:pos="0"/>
        </w:tabs>
        <w:jc w:val="both"/>
        <w:rPr>
          <w:b/>
          <w:color w:val="000000"/>
        </w:rPr>
      </w:pPr>
      <w:bookmarkStart w:id="0" w:name="_GoBack"/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C169B7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740" w:type="dxa"/>
          </w:tcPr>
          <w:p w14:paraId="01A7134C" w14:textId="77777777" w:rsidR="00722C1A" w:rsidRPr="00C169B7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 w:rsidRPr="00C169B7">
              <w:rPr>
                <w:bCs/>
                <w:iCs/>
                <w:color w:val="000000"/>
                <w:lang w:eastAsia="zh-CN"/>
              </w:rPr>
              <w:t>Wskazana osoba</w:t>
            </w:r>
            <w:r w:rsidR="00D9677C" w:rsidRPr="00C169B7">
              <w:rPr>
                <w:bCs/>
                <w:iCs/>
                <w:color w:val="000000"/>
                <w:lang w:eastAsia="zh-CN"/>
              </w:rPr>
              <w:t>:</w:t>
            </w:r>
          </w:p>
          <w:p w14:paraId="58C87FA8" w14:textId="124F1BF3" w:rsidR="00D9677C" w:rsidRPr="00C169B7" w:rsidRDefault="00D9677C" w:rsidP="00D9677C">
            <w:pPr>
              <w:tabs>
                <w:tab w:val="left" w:pos="0"/>
              </w:tabs>
              <w:jc w:val="both"/>
            </w:pPr>
            <w:r w:rsidRPr="00C169B7">
              <w:t>- w okresie ostatnich 5 lat przed terminem składania ofert należycie zrealizowała ………….</w:t>
            </w:r>
            <w:r w:rsidRPr="00C169B7">
              <w:rPr>
                <w:i/>
              </w:rPr>
              <w:t xml:space="preserve"> (należy wpisać ilość)</w:t>
            </w:r>
            <w:r w:rsidRPr="00C169B7">
              <w:t xml:space="preserve"> </w:t>
            </w:r>
            <w:r w:rsidR="00C1079B" w:rsidRPr="00C169B7">
              <w:t xml:space="preserve">usługi w zakresie warsztatów grupowych z obszaru pracy z talentami, w oparciu o talenty </w:t>
            </w:r>
            <w:proofErr w:type="spellStart"/>
            <w:r w:rsidR="00C1079B" w:rsidRPr="00C169B7">
              <w:t>CliftonStrenghts</w:t>
            </w:r>
            <w:proofErr w:type="spellEnd"/>
            <w:r w:rsidR="00C1079B" w:rsidRPr="00C169B7">
              <w:t xml:space="preserve"> </w:t>
            </w:r>
            <w:r w:rsidRPr="00C169B7">
              <w:t>tj.:</w:t>
            </w:r>
          </w:p>
          <w:p w14:paraId="1ED62842" w14:textId="438E5A0F" w:rsidR="00D9677C" w:rsidRPr="00C169B7" w:rsidRDefault="00D9677C" w:rsidP="00D9677C">
            <w:pPr>
              <w:jc w:val="both"/>
              <w:rPr>
                <w:b/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</w:t>
            </w:r>
            <w:r w:rsidRPr="00C169B7">
              <w:rPr>
                <w:color w:val="000000"/>
              </w:rPr>
              <w:t>)</w:t>
            </w:r>
          </w:p>
          <w:p w14:paraId="18D33D80" w14:textId="50C5A824" w:rsidR="00D9677C" w:rsidRPr="00C169B7" w:rsidRDefault="00D9677C" w:rsidP="00D9677C">
            <w:pPr>
              <w:jc w:val="both"/>
              <w:rPr>
                <w:b/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</w:t>
            </w:r>
            <w:r w:rsidRPr="00C169B7">
              <w:rPr>
                <w:color w:val="000000"/>
              </w:rPr>
              <w:t>)</w:t>
            </w:r>
          </w:p>
          <w:p w14:paraId="7AEB22F3" w14:textId="00012699" w:rsidR="00D9677C" w:rsidRPr="00C169B7" w:rsidRDefault="00D9677C" w:rsidP="00D9677C">
            <w:pPr>
              <w:jc w:val="both"/>
              <w:rPr>
                <w:b/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</w:t>
            </w:r>
            <w:r w:rsidRPr="00C169B7">
              <w:rPr>
                <w:color w:val="000000"/>
              </w:rPr>
              <w:t>)</w:t>
            </w:r>
          </w:p>
          <w:p w14:paraId="6159DB3E" w14:textId="77777777" w:rsidR="00D9677C" w:rsidRDefault="00D9677C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 xml:space="preserve">………………. (należy wpisać datę i nazwę </w:t>
            </w:r>
            <w:r w:rsidR="00C1079B" w:rsidRPr="00C169B7">
              <w:rPr>
                <w:color w:val="000000"/>
              </w:rPr>
              <w:t>warsztatów)</w:t>
            </w:r>
          </w:p>
          <w:p w14:paraId="5A566813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1EBA5BE1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4A7C4128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6F73C035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428CC333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77BF079E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6FF5107E" w14:textId="77777777" w:rsidR="00C169B7" w:rsidRDefault="00C169B7" w:rsidP="00D9677C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  <w:p w14:paraId="29A8C11C" w14:textId="2BB1FA9D" w:rsidR="00C169B7" w:rsidRPr="00C169B7" w:rsidRDefault="00C169B7" w:rsidP="00C169B7">
            <w:pPr>
              <w:tabs>
                <w:tab w:val="left" w:pos="0"/>
              </w:tabs>
              <w:jc w:val="both"/>
            </w:pPr>
            <w:r w:rsidRPr="00C169B7">
              <w:rPr>
                <w:b/>
                <w:color w:val="000000"/>
              </w:rPr>
              <w:t xml:space="preserve">- </w:t>
            </w:r>
            <w:r w:rsidRPr="00C169B7">
              <w:rPr>
                <w:color w:val="000000"/>
              </w:rPr>
              <w:t>………………. (należy wpisać datę i nazwę warsztatów)</w:t>
            </w:r>
          </w:p>
        </w:tc>
        <w:tc>
          <w:tcPr>
            <w:tcW w:w="2410" w:type="dxa"/>
          </w:tcPr>
          <w:p w14:paraId="4A051A53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C169B7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</w:rPr>
            </w:pPr>
            <w:r w:rsidRPr="00C169B7">
              <w:rPr>
                <w:i/>
                <w:color w:val="000000"/>
              </w:rPr>
              <w:t>(podać podstawę dysponowania)</w:t>
            </w:r>
          </w:p>
        </w:tc>
      </w:tr>
    </w:tbl>
    <w:p w14:paraId="78C61AD2" w14:textId="77777777" w:rsidR="00722C1A" w:rsidRPr="008D10EB" w:rsidRDefault="00722C1A" w:rsidP="00722C1A">
      <w:pPr>
        <w:jc w:val="both"/>
        <w:rPr>
          <w:b/>
        </w:rPr>
      </w:pPr>
      <w:r w:rsidRPr="00C169B7">
        <w:rPr>
          <w:b/>
        </w:rPr>
        <w:t xml:space="preserve">Oświadczamy, że ww.  osoby posiadają wskazane </w:t>
      </w:r>
      <w:r w:rsidR="006A7152" w:rsidRPr="00C169B7">
        <w:rPr>
          <w:b/>
        </w:rPr>
        <w:t>uprawnienia</w:t>
      </w:r>
      <w:r w:rsidRPr="00C169B7">
        <w:rPr>
          <w:b/>
        </w:rPr>
        <w:t xml:space="preserve">. Zobowiązuję się,  przed podpisaniem umowy, do przedłożenia kopii </w:t>
      </w:r>
      <w:r w:rsidR="006A7152" w:rsidRPr="00C169B7">
        <w:rPr>
          <w:b/>
        </w:rPr>
        <w:t>dokumentów potwierdzających uprawnienia</w:t>
      </w:r>
      <w:r w:rsidRPr="00C169B7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69B7A6D0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</w:t>
      </w:r>
      <w:r w:rsidR="00A61904">
        <w:rPr>
          <w:b/>
          <w:color w:val="FF0000"/>
        </w:rPr>
        <w:t xml:space="preserve">elektronicznym </w:t>
      </w:r>
      <w:r w:rsidR="00125E07" w:rsidRPr="00125E07">
        <w:rPr>
          <w:b/>
          <w:color w:val="FF0000"/>
        </w:rPr>
        <w:t>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/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default" r:id="rId8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E9B15" w14:textId="77777777" w:rsidR="00432D03" w:rsidRDefault="00432D03">
      <w:r>
        <w:separator/>
      </w:r>
    </w:p>
  </w:endnote>
  <w:endnote w:type="continuationSeparator" w:id="0">
    <w:p w14:paraId="2A2D063E" w14:textId="77777777" w:rsidR="00432D03" w:rsidRDefault="0043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529BA" w14:textId="77777777" w:rsidR="00432D03" w:rsidRDefault="00432D03">
      <w:r>
        <w:separator/>
      </w:r>
    </w:p>
  </w:footnote>
  <w:footnote w:type="continuationSeparator" w:id="0">
    <w:p w14:paraId="73419A9D" w14:textId="77777777" w:rsidR="00432D03" w:rsidRDefault="00432D03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E9AAE" w14:textId="58436F82" w:rsidR="00A61904" w:rsidRDefault="00A61904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2E19B69A" wp14:editId="2B7F0CC3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42A64"/>
    <w:rsid w:val="0007459E"/>
    <w:rsid w:val="00081063"/>
    <w:rsid w:val="000C64AE"/>
    <w:rsid w:val="00125E07"/>
    <w:rsid w:val="002328A0"/>
    <w:rsid w:val="002A7F51"/>
    <w:rsid w:val="00375FEC"/>
    <w:rsid w:val="003C5FDE"/>
    <w:rsid w:val="003E703D"/>
    <w:rsid w:val="00416A70"/>
    <w:rsid w:val="00425A01"/>
    <w:rsid w:val="00432D03"/>
    <w:rsid w:val="004C73CE"/>
    <w:rsid w:val="00527F15"/>
    <w:rsid w:val="00584861"/>
    <w:rsid w:val="006A7152"/>
    <w:rsid w:val="006B5D93"/>
    <w:rsid w:val="00722C1A"/>
    <w:rsid w:val="008539D0"/>
    <w:rsid w:val="008E4A55"/>
    <w:rsid w:val="008E66F9"/>
    <w:rsid w:val="009C5EDE"/>
    <w:rsid w:val="009E4F5D"/>
    <w:rsid w:val="00A61904"/>
    <w:rsid w:val="00B33027"/>
    <w:rsid w:val="00B579E9"/>
    <w:rsid w:val="00C1079B"/>
    <w:rsid w:val="00C169B7"/>
    <w:rsid w:val="00C303B2"/>
    <w:rsid w:val="00CE2A4C"/>
    <w:rsid w:val="00D941B9"/>
    <w:rsid w:val="00D9677C"/>
    <w:rsid w:val="00E33ABE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34B9E-018F-443D-A778-36908B76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2024-08-23T08:19:00Z</dcterms:created>
  <dcterms:modified xsi:type="dcterms:W3CDTF">2024-08-23T08:19:00Z</dcterms:modified>
</cp:coreProperties>
</file>