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0855D" w14:textId="77777777" w:rsidR="00FB7F50" w:rsidRPr="002245BE" w:rsidRDefault="004D1BA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D1BA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D1BAC">
        <w:rPr>
          <w:sz w:val="22"/>
          <w:szCs w:val="22"/>
        </w:rPr>
        <w:t>2024-09-11</w:t>
      </w:r>
    </w:p>
    <w:p w14:paraId="5879172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7B03BF" w14:textId="77777777" w:rsidR="004D1BAC" w:rsidRPr="004D1BAC" w:rsidRDefault="004D1BAC" w:rsidP="00FB7F50">
      <w:pPr>
        <w:spacing w:after="40"/>
        <w:rPr>
          <w:b/>
          <w:bCs/>
          <w:sz w:val="22"/>
          <w:szCs w:val="22"/>
        </w:rPr>
      </w:pPr>
      <w:r w:rsidRPr="004D1BAC">
        <w:rPr>
          <w:b/>
          <w:bCs/>
          <w:sz w:val="22"/>
          <w:szCs w:val="22"/>
        </w:rPr>
        <w:t>Akademia Górniczo - Hutnicza</w:t>
      </w:r>
    </w:p>
    <w:p w14:paraId="624B8D87" w14:textId="77777777" w:rsidR="004D1BAC" w:rsidRPr="004D1BAC" w:rsidRDefault="004D1BAC" w:rsidP="00FB7F50">
      <w:pPr>
        <w:spacing w:after="40"/>
        <w:rPr>
          <w:b/>
          <w:bCs/>
          <w:sz w:val="22"/>
          <w:szCs w:val="22"/>
        </w:rPr>
      </w:pPr>
      <w:r w:rsidRPr="004D1BAC">
        <w:rPr>
          <w:b/>
          <w:bCs/>
          <w:sz w:val="22"/>
          <w:szCs w:val="22"/>
        </w:rPr>
        <w:t>im. Stanisława Staszica w Krakowie</w:t>
      </w:r>
    </w:p>
    <w:p w14:paraId="07815767" w14:textId="77777777" w:rsidR="00FB7F50" w:rsidRPr="002245BE" w:rsidRDefault="004D1BAC" w:rsidP="00FB7F50">
      <w:pPr>
        <w:spacing w:after="40"/>
        <w:rPr>
          <w:b/>
          <w:bCs/>
          <w:sz w:val="22"/>
          <w:szCs w:val="22"/>
        </w:rPr>
      </w:pPr>
      <w:r w:rsidRPr="004D1BAC">
        <w:rPr>
          <w:b/>
          <w:bCs/>
          <w:sz w:val="22"/>
          <w:szCs w:val="22"/>
        </w:rPr>
        <w:t>Dział Zamówień Publicznych</w:t>
      </w:r>
    </w:p>
    <w:p w14:paraId="0802B85A" w14:textId="77777777" w:rsidR="00FB7F50" w:rsidRPr="002245BE" w:rsidRDefault="004D1BAC" w:rsidP="00FB7F50">
      <w:pPr>
        <w:rPr>
          <w:sz w:val="22"/>
          <w:szCs w:val="22"/>
        </w:rPr>
      </w:pPr>
      <w:r w:rsidRPr="004D1BA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D1BAC">
        <w:rPr>
          <w:sz w:val="22"/>
          <w:szCs w:val="22"/>
        </w:rPr>
        <w:t>30</w:t>
      </w:r>
    </w:p>
    <w:p w14:paraId="6B67156E" w14:textId="77777777" w:rsidR="00FB7F50" w:rsidRPr="002245BE" w:rsidRDefault="004D1BAC" w:rsidP="00FB7F50">
      <w:pPr>
        <w:rPr>
          <w:sz w:val="22"/>
          <w:szCs w:val="22"/>
        </w:rPr>
      </w:pPr>
      <w:r w:rsidRPr="004D1BA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D1BAC">
        <w:rPr>
          <w:sz w:val="22"/>
          <w:szCs w:val="22"/>
        </w:rPr>
        <w:t>Kraków</w:t>
      </w:r>
    </w:p>
    <w:p w14:paraId="6CAE1AC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45AA2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D1BAC" w:rsidRPr="00607F9B" w14:paraId="2FF0B225" w14:textId="77777777" w:rsidTr="00312591">
        <w:trPr>
          <w:trHeight w:val="638"/>
        </w:trPr>
        <w:tc>
          <w:tcPr>
            <w:tcW w:w="959" w:type="dxa"/>
            <w:shd w:val="clear" w:color="auto" w:fill="auto"/>
          </w:tcPr>
          <w:p w14:paraId="019D184D" w14:textId="77777777" w:rsidR="004D1BAC" w:rsidRPr="00607F9B" w:rsidRDefault="004D1BAC" w:rsidP="003125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B9E0C6" w14:textId="3B2DD616" w:rsidR="004D1BAC" w:rsidRPr="00607F9B" w:rsidRDefault="004D1BAC" w:rsidP="003125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D1BAC">
              <w:rPr>
                <w:sz w:val="22"/>
                <w:szCs w:val="22"/>
              </w:rPr>
              <w:t>przetarg</w:t>
            </w:r>
            <w:r w:rsidR="003649B4">
              <w:rPr>
                <w:sz w:val="22"/>
                <w:szCs w:val="22"/>
              </w:rPr>
              <w:t>u</w:t>
            </w:r>
            <w:r w:rsidRPr="004D1BAC">
              <w:rPr>
                <w:sz w:val="22"/>
                <w:szCs w:val="22"/>
              </w:rPr>
              <w:t xml:space="preserve"> nieograniczon</w:t>
            </w:r>
            <w:r w:rsidR="003649B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1BAC">
              <w:rPr>
                <w:b/>
                <w:bCs/>
                <w:sz w:val="22"/>
                <w:szCs w:val="22"/>
              </w:rPr>
              <w:t xml:space="preserve">Dostawa 1 szt. laptopa na potrzeby </w:t>
            </w:r>
            <w:proofErr w:type="spellStart"/>
            <w:r w:rsidRPr="004D1BAC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1BAC">
              <w:rPr>
                <w:b/>
                <w:sz w:val="22"/>
                <w:szCs w:val="22"/>
              </w:rPr>
              <w:t>DE-dzp.272-312/24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EF0CD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1BAC" w14:paraId="0242F4F7" w14:textId="77777777" w:rsidTr="00312591">
        <w:trPr>
          <w:cantSplit/>
        </w:trPr>
        <w:tc>
          <w:tcPr>
            <w:tcW w:w="10150" w:type="dxa"/>
          </w:tcPr>
          <w:p w14:paraId="50CC8C07" w14:textId="77777777" w:rsidR="004D1BAC" w:rsidRPr="00D26ED6" w:rsidRDefault="004D1BAC" w:rsidP="0031259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D1BAC">
              <w:rPr>
                <w:b/>
                <w:sz w:val="22"/>
                <w:szCs w:val="22"/>
              </w:rPr>
              <w:t>PROGRESS Systemy Komputerowe Sp. z o.o.</w:t>
            </w:r>
          </w:p>
          <w:p w14:paraId="5224CAB3" w14:textId="77777777" w:rsidR="004D1BAC" w:rsidRPr="009F0E5C" w:rsidRDefault="004D1BAC" w:rsidP="00312591">
            <w:pPr>
              <w:jc w:val="both"/>
              <w:rPr>
                <w:bCs/>
                <w:sz w:val="22"/>
                <w:szCs w:val="22"/>
              </w:rPr>
            </w:pPr>
            <w:r w:rsidRPr="004D1BAC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BAC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810CEB" w14:textId="77777777" w:rsidR="004D1BAC" w:rsidRPr="009F0E5C" w:rsidRDefault="004D1BAC" w:rsidP="00312591">
            <w:pPr>
              <w:jc w:val="both"/>
              <w:rPr>
                <w:bCs/>
                <w:sz w:val="22"/>
                <w:szCs w:val="22"/>
              </w:rPr>
            </w:pPr>
            <w:r w:rsidRPr="004D1BAC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BAC">
              <w:rPr>
                <w:bCs/>
                <w:sz w:val="22"/>
                <w:szCs w:val="22"/>
              </w:rPr>
              <w:t>Kraków</w:t>
            </w:r>
          </w:p>
          <w:p w14:paraId="39D96FAF" w14:textId="77777777" w:rsidR="004D1BAC" w:rsidRPr="00D26ED6" w:rsidRDefault="004D1BAC" w:rsidP="003125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9E5E05" w14:textId="1A5C877F" w:rsidR="004D1BAC" w:rsidRDefault="004D1BAC" w:rsidP="0031259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D1BAC">
              <w:rPr>
                <w:sz w:val="22"/>
                <w:szCs w:val="22"/>
              </w:rPr>
              <w:t>Dostaw</w:t>
            </w:r>
            <w:r w:rsidR="00566887">
              <w:rPr>
                <w:sz w:val="22"/>
                <w:szCs w:val="22"/>
              </w:rPr>
              <w:t>ę</w:t>
            </w:r>
            <w:r w:rsidRPr="004D1BAC">
              <w:rPr>
                <w:sz w:val="22"/>
                <w:szCs w:val="22"/>
              </w:rPr>
              <w:t xml:space="preserve"> 1 szt. laptopa na potrzeby </w:t>
            </w:r>
            <w:proofErr w:type="spellStart"/>
            <w:r w:rsidRPr="004D1BAC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0789D0AB" w14:textId="77777777" w:rsidR="004D1BAC" w:rsidRPr="00D26ED6" w:rsidRDefault="004D1BAC" w:rsidP="0031259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D1BAC">
              <w:rPr>
                <w:b/>
                <w:sz w:val="22"/>
                <w:szCs w:val="22"/>
              </w:rPr>
              <w:t>6 457.50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D16E458" w14:textId="77777777" w:rsidR="004D1BAC" w:rsidRDefault="004D1BAC" w:rsidP="0031259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DBC57E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5E97075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D85579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F7F2E4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D201B02" w14:textId="77777777" w:rsidR="002B6761" w:rsidRPr="008567C7" w:rsidRDefault="004D1BA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3B9102B" w14:textId="77777777" w:rsidR="002B6761" w:rsidRPr="008567C7" w:rsidRDefault="004D1BA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DADFF9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32FFA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865B5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F6B293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D19128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D1BAC" w:rsidRPr="008567C7" w14:paraId="3439594F" w14:textId="77777777" w:rsidTr="00312591">
        <w:tc>
          <w:tcPr>
            <w:tcW w:w="709" w:type="dxa"/>
            <w:vAlign w:val="center"/>
          </w:tcPr>
          <w:p w14:paraId="578C0C0C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2B71681" w14:textId="77777777" w:rsidR="004D1BAC" w:rsidRPr="002B6761" w:rsidRDefault="004D1BAC" w:rsidP="003125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4E72D27" w14:textId="77777777" w:rsidR="004D1BAC" w:rsidRPr="008567C7" w:rsidRDefault="004D1BAC" w:rsidP="003125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BC064A" w14:textId="77777777" w:rsidR="004D1BAC" w:rsidRPr="001B7815" w:rsidRDefault="004D1BAC" w:rsidP="0031259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F4A058B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5C39C55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C514604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4F7D8D3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45FA89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EA9121D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28D327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1BAC" w:rsidRPr="008567C7" w14:paraId="0E982935" w14:textId="77777777" w:rsidTr="00312591">
        <w:tc>
          <w:tcPr>
            <w:tcW w:w="709" w:type="dxa"/>
            <w:vAlign w:val="center"/>
          </w:tcPr>
          <w:p w14:paraId="1723F2E2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9299101" w14:textId="77777777" w:rsidR="004D1BAC" w:rsidRPr="002B6761" w:rsidRDefault="004D1BAC" w:rsidP="003125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D1BAC">
              <w:rPr>
                <w:rFonts w:ascii="Times New Roman" w:hAnsi="Times New Roman" w:cs="Times New Roman"/>
                <w:b/>
                <w:sz w:val="18"/>
                <w:szCs w:val="18"/>
              </w:rPr>
              <w:t>Optiserw</w:t>
            </w:r>
            <w:proofErr w:type="spellEnd"/>
            <w:r w:rsidRPr="004D1B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2AACC974" w14:textId="77777777" w:rsidR="004D1BAC" w:rsidRPr="008567C7" w:rsidRDefault="004D1BAC" w:rsidP="003125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Królowej Jadwigi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1B924CF" w14:textId="77777777" w:rsidR="004D1BAC" w:rsidRPr="001B7815" w:rsidRDefault="004D1BAC" w:rsidP="0031259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134" w:type="dxa"/>
            <w:vAlign w:val="center"/>
          </w:tcPr>
          <w:p w14:paraId="76C5DF7B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54,23</w:t>
            </w:r>
          </w:p>
        </w:tc>
        <w:tc>
          <w:tcPr>
            <w:tcW w:w="1134" w:type="dxa"/>
            <w:vAlign w:val="center"/>
          </w:tcPr>
          <w:p w14:paraId="201B5A10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45ACC56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5DE5BF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439672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EF66E3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14AD347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94,23</w:t>
            </w:r>
          </w:p>
        </w:tc>
      </w:tr>
      <w:tr w:rsidR="004D1BAC" w:rsidRPr="008567C7" w14:paraId="7878ABE8" w14:textId="77777777" w:rsidTr="00312591">
        <w:tc>
          <w:tcPr>
            <w:tcW w:w="709" w:type="dxa"/>
            <w:vAlign w:val="center"/>
          </w:tcPr>
          <w:p w14:paraId="7E7184A2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3FA2566" w14:textId="77777777" w:rsidR="004D1BAC" w:rsidRPr="002B6761" w:rsidRDefault="004D1BAC" w:rsidP="003125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0E799F49" w14:textId="77777777" w:rsidR="004D1BAC" w:rsidRPr="008567C7" w:rsidRDefault="004D1BAC" w:rsidP="003125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AE07634" w14:textId="77777777" w:rsidR="004D1BAC" w:rsidRPr="001B7815" w:rsidRDefault="004D1BAC" w:rsidP="0031259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1BAC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40239C0E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46,69</w:t>
            </w:r>
          </w:p>
        </w:tc>
        <w:tc>
          <w:tcPr>
            <w:tcW w:w="1134" w:type="dxa"/>
            <w:vAlign w:val="center"/>
          </w:tcPr>
          <w:p w14:paraId="3126A5F8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2B9EF9D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2A2FAE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73F14A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5FC7DDF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275B3A0" w14:textId="77777777" w:rsidR="004D1BAC" w:rsidRPr="008567C7" w:rsidRDefault="004D1BAC" w:rsidP="003125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1BAC">
              <w:rPr>
                <w:rFonts w:ascii="Times New Roman" w:hAnsi="Times New Roman" w:cs="Times New Roman"/>
                <w:sz w:val="18"/>
                <w:szCs w:val="18"/>
              </w:rPr>
              <w:t xml:space="preserve">  86,69</w:t>
            </w:r>
          </w:p>
        </w:tc>
      </w:tr>
    </w:tbl>
    <w:p w14:paraId="4867D89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EFF0625" w14:textId="77777777" w:rsidR="00566887" w:rsidRPr="001B7815" w:rsidRDefault="00566887" w:rsidP="0056688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089B93BC" w14:textId="77777777" w:rsidR="00566887" w:rsidRDefault="00566887" w:rsidP="00566887">
      <w:pPr>
        <w:spacing w:before="120" w:after="120"/>
        <w:jc w:val="both"/>
        <w:rPr>
          <w:color w:val="000000"/>
          <w:sz w:val="16"/>
          <w:szCs w:val="16"/>
        </w:rPr>
      </w:pPr>
    </w:p>
    <w:p w14:paraId="537F420D" w14:textId="77777777" w:rsidR="00566887" w:rsidRDefault="00566887" w:rsidP="00566887">
      <w:pPr>
        <w:spacing w:after="40" w:line="276" w:lineRule="auto"/>
        <w:jc w:val="both"/>
      </w:pPr>
      <w:r>
        <w:t>Informacja o terminie zawarcia umowy:</w:t>
      </w:r>
    </w:p>
    <w:p w14:paraId="5415D3C0" w14:textId="77777777" w:rsidR="00566887" w:rsidRPr="00F33C66" w:rsidRDefault="00566887" w:rsidP="0056688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2EE278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570134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8CBF71" w14:textId="77777777" w:rsidR="0069722D" w:rsidRDefault="0069722D">
      <w:r>
        <w:separator/>
      </w:r>
    </w:p>
  </w:endnote>
  <w:endnote w:type="continuationSeparator" w:id="0">
    <w:p w14:paraId="31E4C81A" w14:textId="77777777" w:rsidR="0069722D" w:rsidRDefault="0069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B75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45C3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E22E7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1DD44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E87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DD5DFD" w14:textId="77777777" w:rsidR="0069722D" w:rsidRDefault="0069722D">
      <w:r>
        <w:separator/>
      </w:r>
    </w:p>
  </w:footnote>
  <w:footnote w:type="continuationSeparator" w:id="0">
    <w:p w14:paraId="2F031C67" w14:textId="77777777" w:rsidR="0069722D" w:rsidRDefault="00697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835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83B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307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22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649B4"/>
    <w:rsid w:val="003A0AFC"/>
    <w:rsid w:val="003D611C"/>
    <w:rsid w:val="003E6BED"/>
    <w:rsid w:val="00402D3E"/>
    <w:rsid w:val="00431C0B"/>
    <w:rsid w:val="00437CAD"/>
    <w:rsid w:val="004657DA"/>
    <w:rsid w:val="004B2665"/>
    <w:rsid w:val="004C3459"/>
    <w:rsid w:val="004D1BAC"/>
    <w:rsid w:val="004E324A"/>
    <w:rsid w:val="004E7234"/>
    <w:rsid w:val="0054734E"/>
    <w:rsid w:val="00566887"/>
    <w:rsid w:val="00596FD7"/>
    <w:rsid w:val="005E5BFF"/>
    <w:rsid w:val="00607F9B"/>
    <w:rsid w:val="00644DCB"/>
    <w:rsid w:val="00657C1E"/>
    <w:rsid w:val="0069722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D19DC"/>
  <w15:chartTrackingRefBased/>
  <w15:docId w15:val="{88802E64-B8F3-4EA1-9884-852E22505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253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2024-09-11T07:11:00Z</cp:lastPrinted>
  <dcterms:created xsi:type="dcterms:W3CDTF">2024-09-11T07:12:00Z</dcterms:created>
  <dcterms:modified xsi:type="dcterms:W3CDTF">2024-09-11T07:12:00Z</dcterms:modified>
</cp:coreProperties>
</file>