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83ACE" w14:textId="77777777" w:rsidR="00F2469E" w:rsidRDefault="00F2469E" w:rsidP="00F2469E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7BC4F023" w14:textId="77777777" w:rsidR="00F2469E" w:rsidRDefault="00F2469E" w:rsidP="00F2469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D3D5FDB" w14:textId="77777777" w:rsidR="00F2469E" w:rsidRDefault="00F2469E" w:rsidP="00F2469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46933930" w14:textId="77777777" w:rsidR="00F2469E" w:rsidRDefault="00F2469E" w:rsidP="00F2469E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905BE1B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C5AD938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...................................................................</w:t>
      </w:r>
    </w:p>
    <w:p w14:paraId="144BF0CB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0615F1B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28A73F6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48F8673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125BAC6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F7B2555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253FAD5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ACA85C3" w14:textId="77777777" w:rsidR="00F2469E" w:rsidRDefault="00F2469E" w:rsidP="00F2469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167A4F27" w14:textId="77777777" w:rsidR="00F2469E" w:rsidRDefault="00F2469E" w:rsidP="00F2469E">
      <w:pPr>
        <w:ind w:right="-110"/>
        <w:rPr>
          <w:rFonts w:ascii="Verdana" w:hAnsi="Verdana"/>
          <w:b/>
          <w:sz w:val="20"/>
          <w:szCs w:val="20"/>
        </w:rPr>
      </w:pPr>
    </w:p>
    <w:p w14:paraId="6D3B3F51" w14:textId="77777777" w:rsidR="00F2469E" w:rsidRDefault="00F2469E" w:rsidP="00F2469E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4F8F074" w14:textId="77777777" w:rsidR="00F2469E" w:rsidRDefault="00F2469E" w:rsidP="00F2469E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D2D4684" w14:textId="77777777" w:rsidR="00F2469E" w:rsidRDefault="00F2469E" w:rsidP="00F2469E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3CF70E85" w14:textId="77777777" w:rsidR="00F2469E" w:rsidRDefault="00F2469E" w:rsidP="00F2469E">
      <w:pPr>
        <w:ind w:firstLine="3969"/>
        <w:rPr>
          <w:rFonts w:ascii="Verdana" w:hAnsi="Verdana"/>
          <w:b/>
          <w:sz w:val="20"/>
          <w:szCs w:val="20"/>
        </w:rPr>
      </w:pPr>
    </w:p>
    <w:p w14:paraId="6CF4D29D" w14:textId="170F0362" w:rsidR="00F2469E" w:rsidRDefault="00F2469E" w:rsidP="00F2469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>dostawa 2 syntezatorów oraz kontrolera MIDI do budowy stanowiska do badań interfejsów człowiek-maszyna w syntezie dźwięku i technikach audio - DE-dzp.272-</w:t>
      </w:r>
      <w:r>
        <w:rPr>
          <w:rFonts w:ascii="Verdana" w:hAnsi="Verdana"/>
          <w:b/>
          <w:sz w:val="20"/>
          <w:szCs w:val="20"/>
        </w:rPr>
        <w:t>518</w:t>
      </w:r>
      <w:r>
        <w:rPr>
          <w:rFonts w:ascii="Verdana" w:hAnsi="Verdana"/>
          <w:b/>
          <w:sz w:val="20"/>
          <w:szCs w:val="20"/>
        </w:rPr>
        <w:t xml:space="preserve">/24,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740CA20" w14:textId="77777777" w:rsidR="00F2469E" w:rsidRDefault="00F2469E" w:rsidP="00F2469E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837"/>
        <w:gridCol w:w="1559"/>
        <w:gridCol w:w="567"/>
        <w:gridCol w:w="1701"/>
        <w:gridCol w:w="1276"/>
        <w:gridCol w:w="1559"/>
      </w:tblGrid>
      <w:tr w:rsidR="00F2469E" w14:paraId="227DDB07" w14:textId="77777777" w:rsidTr="00F2469E">
        <w:trPr>
          <w:trHeight w:val="64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6CF1E" w14:textId="77777777" w:rsidR="00F2469E" w:rsidRDefault="00F2469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9328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E3688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Producent,</w:t>
            </w:r>
          </w:p>
          <w:p w14:paraId="28DEC072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model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A25F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6B888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1FEB6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Podatek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8CFE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Wartość brutto </w:t>
            </w:r>
          </w:p>
          <w:p w14:paraId="66CED64C" w14:textId="77777777" w:rsidR="00F2469E" w:rsidRDefault="00F2469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[PLN]</w:t>
            </w:r>
          </w:p>
          <w:p w14:paraId="27FFFC46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>
              <w:rPr>
                <w:rFonts w:ascii="Verdana" w:hAnsi="Verdana"/>
                <w:b/>
                <w:sz w:val="20"/>
                <w:szCs w:val="20"/>
              </w:rPr>
              <w:t>VAT)</w:t>
            </w:r>
          </w:p>
        </w:tc>
      </w:tr>
      <w:tr w:rsidR="00F2469E" w14:paraId="40577D56" w14:textId="77777777" w:rsidTr="00F2469E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86DF7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F6F13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1DA4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1271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34841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798DC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396A" w14:textId="77777777" w:rsidR="00F2469E" w:rsidRDefault="00F2469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F2469E" w14:paraId="24FA7B72" w14:textId="77777777" w:rsidTr="00F2469E">
        <w:trPr>
          <w:trHeight w:val="163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204F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23946F43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1ADC" w14:textId="77777777" w:rsidR="00F2469E" w:rsidRDefault="00F2469E">
            <w:pPr>
              <w:rPr>
                <w:rFonts w:ascii="Verdana" w:hAnsi="Verdana"/>
                <w:sz w:val="20"/>
                <w:szCs w:val="20"/>
              </w:rPr>
            </w:pPr>
          </w:p>
          <w:p w14:paraId="2A7C2245" w14:textId="77777777" w:rsidR="00F2469E" w:rsidRDefault="00F2469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Syntezator nr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7B51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2DA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7B03DBEB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C7B2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E548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F164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F2469E" w14:paraId="310E37A6" w14:textId="77777777" w:rsidTr="00F2469E">
        <w:trPr>
          <w:trHeight w:val="163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E9078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0D15" w14:textId="77777777" w:rsidR="00F2469E" w:rsidRDefault="00F2469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Syntezator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AF08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2758F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DCDE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1C79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101F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F2469E" w14:paraId="373D7D0E" w14:textId="77777777" w:rsidTr="00F2469E">
        <w:trPr>
          <w:trHeight w:val="163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B29A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6283" w14:textId="77777777" w:rsidR="00F2469E" w:rsidRDefault="00F2469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Kontroler MIDI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07A4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F066E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7A5C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F170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439C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F2469E" w14:paraId="2D3485D3" w14:textId="77777777" w:rsidTr="00F2469E">
        <w:trPr>
          <w:trHeight w:val="163"/>
        </w:trPr>
        <w:tc>
          <w:tcPr>
            <w:tcW w:w="4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36391" w14:textId="77777777" w:rsidR="00F2469E" w:rsidRDefault="00F2469E">
            <w:pPr>
              <w:ind w:right="425"/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Razem: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9794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E3CE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23EA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F2469E" w14:paraId="12AD2226" w14:textId="77777777" w:rsidTr="00F2469E">
        <w:trPr>
          <w:trHeight w:val="163"/>
        </w:trPr>
        <w:tc>
          <w:tcPr>
            <w:tcW w:w="8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C3DF" w14:textId="77777777" w:rsidR="00F2469E" w:rsidRDefault="00F2469E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Słownie brutto: ………………………………………………</w:t>
            </w:r>
          </w:p>
        </w:tc>
      </w:tr>
    </w:tbl>
    <w:p w14:paraId="1703C102" w14:textId="77777777" w:rsidR="00F2469E" w:rsidRDefault="00F2469E" w:rsidP="00F2469E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14:paraId="06101BDC" w14:textId="77777777" w:rsidR="00F2469E" w:rsidRDefault="00F2469E" w:rsidP="00F2469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………… dni </w:t>
      </w:r>
      <w:r>
        <w:rPr>
          <w:rFonts w:ascii="Verdana" w:hAnsi="Verdana"/>
          <w:b/>
          <w:bCs/>
          <w:sz w:val="20"/>
          <w:szCs w:val="20"/>
        </w:rPr>
        <w:t xml:space="preserve">od daty podpisania umowy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330967E4" w14:textId="77777777" w:rsidR="00F2469E" w:rsidRDefault="00F2469E" w:rsidP="00F2469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AE36CAC" w14:textId="77777777" w:rsidR="00F2469E" w:rsidRDefault="00F2469E" w:rsidP="00F2469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>
        <w:rPr>
          <w:rFonts w:ascii="Verdana" w:hAnsi="Verdana"/>
          <w:b/>
          <w:bCs/>
          <w:sz w:val="20"/>
          <w:szCs w:val="20"/>
        </w:rPr>
        <w:t xml:space="preserve"> miesięcy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51CCC9F7" w14:textId="77777777" w:rsidR="00F2469E" w:rsidRDefault="00F2469E" w:rsidP="00F2469E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  <w:r>
        <w:rPr>
          <w:rFonts w:ascii="Verdana" w:hAnsi="Verdana"/>
          <w:bCs/>
          <w:i/>
          <w:sz w:val="18"/>
          <w:szCs w:val="18"/>
        </w:rPr>
        <w:t>*W przypadku nie podania okresu gwarancji, Zamawiający przyjmie minimalny okres gwarancji.</w:t>
      </w:r>
    </w:p>
    <w:p w14:paraId="386CED83" w14:textId="77777777" w:rsidR="00F2469E" w:rsidRDefault="00F2469E" w:rsidP="00F2469E">
      <w:pPr>
        <w:widowControl w:val="0"/>
        <w:jc w:val="both"/>
        <w:rPr>
          <w:rFonts w:ascii="Verdana" w:hAnsi="Verdana"/>
          <w:bCs/>
          <w:i/>
          <w:sz w:val="20"/>
          <w:szCs w:val="20"/>
        </w:rPr>
      </w:pPr>
    </w:p>
    <w:p w14:paraId="45E079D4" w14:textId="77777777" w:rsidR="00F2469E" w:rsidRDefault="00F2469E" w:rsidP="00F2469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4FAE9F8B" w14:textId="77777777" w:rsidR="00F2469E" w:rsidRDefault="00F2469E" w:rsidP="00F2469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92B760D" w14:textId="77777777" w:rsidR="00F2469E" w:rsidRDefault="00F2469E" w:rsidP="00F2469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Termin płatności: </w:t>
      </w:r>
      <w:r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35CD9C5" w14:textId="77777777" w:rsidR="00F2469E" w:rsidRDefault="00F2469E" w:rsidP="00F2469E">
      <w:pPr>
        <w:jc w:val="both"/>
        <w:rPr>
          <w:rFonts w:ascii="Verdana" w:hAnsi="Verdana"/>
          <w:sz w:val="20"/>
          <w:szCs w:val="20"/>
        </w:rPr>
      </w:pPr>
    </w:p>
    <w:p w14:paraId="6C1B1695" w14:textId="77777777" w:rsidR="00F2469E" w:rsidRDefault="00F2469E" w:rsidP="00F2469E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63E3EEC" w14:textId="77777777" w:rsidR="00F2469E" w:rsidRDefault="00F2469E" w:rsidP="00F2469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7D00DA0B" w14:textId="77777777" w:rsidR="00F2469E" w:rsidRDefault="00F2469E" w:rsidP="00F246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4B9D0EF" w14:textId="77777777" w:rsidR="00F2469E" w:rsidRDefault="00F2469E" w:rsidP="00F2469E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7911AE6" w14:textId="77777777" w:rsidR="00F2469E" w:rsidRDefault="00F2469E" w:rsidP="00F2469E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4C19443" w14:textId="77777777" w:rsidR="00F2469E" w:rsidRDefault="00F2469E" w:rsidP="00F2469E">
      <w:pPr>
        <w:ind w:left="357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61BCB5" w14:textId="77777777" w:rsidR="00F2469E" w:rsidRDefault="00F2469E" w:rsidP="00F2469E">
      <w:pPr>
        <w:ind w:left="357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915AF2" w14:textId="77777777" w:rsidR="00F2469E" w:rsidRDefault="00F2469E" w:rsidP="00F2469E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2469E" w14:paraId="5B1D7F0F" w14:textId="77777777" w:rsidTr="00F246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AE508" w14:textId="77777777" w:rsidR="00F2469E" w:rsidRDefault="00F2469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14C0F" w14:textId="77777777" w:rsidR="00F2469E" w:rsidRDefault="00F2469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09FA15D" w14:textId="77777777" w:rsidR="00F2469E" w:rsidRDefault="00F2469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E0BF6" w14:textId="77777777" w:rsidR="00F2469E" w:rsidRDefault="00F2469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F2469E" w14:paraId="45B91591" w14:textId="77777777" w:rsidTr="00F246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04B9D" w14:textId="77777777" w:rsidR="00F2469E" w:rsidRDefault="00F2469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18A12" w14:textId="77777777" w:rsidR="00F2469E" w:rsidRDefault="00F2469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AABAF" w14:textId="77777777" w:rsidR="00F2469E" w:rsidRDefault="00F2469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2469E" w14:paraId="0A2B382D" w14:textId="77777777" w:rsidTr="00F246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D2FF8" w14:textId="77777777" w:rsidR="00F2469E" w:rsidRDefault="00F2469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62432" w14:textId="77777777" w:rsidR="00F2469E" w:rsidRDefault="00F2469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7699A" w14:textId="77777777" w:rsidR="00F2469E" w:rsidRDefault="00F2469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716DA4F" w14:textId="77777777" w:rsidR="00F2469E" w:rsidRDefault="00F2469E" w:rsidP="00F246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2C1D8E0" w14:textId="77777777" w:rsidR="00F2469E" w:rsidRDefault="00F2469E" w:rsidP="00F2469E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61A9CA7C" w14:textId="77777777" w:rsidR="00F2469E" w:rsidRDefault="00F2469E" w:rsidP="00F2469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49C9F155" w14:textId="77777777" w:rsidR="00F2469E" w:rsidRDefault="00F2469E" w:rsidP="00F246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633C2524" w14:textId="77777777" w:rsidR="00F2469E" w:rsidRDefault="00F2469E" w:rsidP="00F2469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1569B910" w14:textId="77777777" w:rsidR="00F2469E" w:rsidRDefault="00F2469E" w:rsidP="00F246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13ED4C45" w14:textId="77777777" w:rsidR="00F2469E" w:rsidRDefault="00F2469E" w:rsidP="00F246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193A20D" w14:textId="77777777" w:rsidR="00F2469E" w:rsidRDefault="00F2469E" w:rsidP="00F246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67BC7BED" w14:textId="77777777" w:rsidR="00F2469E" w:rsidRDefault="00F2469E" w:rsidP="00F246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44EB1D92" w14:textId="77777777" w:rsidR="00F2469E" w:rsidRDefault="00F2469E" w:rsidP="00F246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ADA4827" w14:textId="77777777" w:rsidR="00F2469E" w:rsidRDefault="00F2469E" w:rsidP="00F2469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730EB909" w14:textId="77777777" w:rsidR="00F2469E" w:rsidRDefault="00F2469E" w:rsidP="00F2469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16DD894E" w14:textId="77777777" w:rsidR="00F2469E" w:rsidRDefault="00F2469E" w:rsidP="00F2469E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4BE932B4" w14:textId="77777777" w:rsidR="00F2469E" w:rsidRDefault="00F2469E" w:rsidP="00F2469E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1B7CC58C" w14:textId="77777777" w:rsidR="00FE545C" w:rsidRPr="00F2469E" w:rsidRDefault="00FE545C" w:rsidP="00F2469E"/>
    <w:sectPr w:rsidR="00FE545C" w:rsidRPr="00F246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84712E" w14:textId="77777777" w:rsidR="00D577C5" w:rsidRDefault="00D577C5">
      <w:r>
        <w:separator/>
      </w:r>
    </w:p>
  </w:endnote>
  <w:endnote w:type="continuationSeparator" w:id="0">
    <w:p w14:paraId="76A072B9" w14:textId="77777777" w:rsidR="00D577C5" w:rsidRDefault="00D5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44B18" w14:textId="77777777" w:rsidR="00CD0A07" w:rsidRDefault="00CD0A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D1EA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D3599" w14:textId="77777777" w:rsidR="00CD0A07" w:rsidRDefault="00CD0A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DC9051" w14:textId="77777777" w:rsidR="00D577C5" w:rsidRDefault="00D577C5">
      <w:r>
        <w:separator/>
      </w:r>
    </w:p>
  </w:footnote>
  <w:footnote w:type="continuationSeparator" w:id="0">
    <w:p w14:paraId="6E4AB400" w14:textId="77777777" w:rsidR="00D577C5" w:rsidRDefault="00D57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3F54D" w14:textId="77777777" w:rsidR="00CD0A07" w:rsidRDefault="00CD0A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45550" w14:textId="08FC0BB8" w:rsidR="00F53146" w:rsidRDefault="00F2469E">
    <w:pPr>
      <w:pStyle w:val="Nagwek"/>
      <w:rPr>
        <w:sz w:val="22"/>
      </w:rPr>
    </w:pP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D2CED" w14:textId="77777777" w:rsidR="00CD0A07" w:rsidRDefault="00CD0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70018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2999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7522128">
    <w:abstractNumId w:val="0"/>
  </w:num>
  <w:num w:numId="4" w16cid:durableId="18415818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7C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D0A07"/>
    <w:rsid w:val="00D24208"/>
    <w:rsid w:val="00D577C5"/>
    <w:rsid w:val="00D60C38"/>
    <w:rsid w:val="00D66893"/>
    <w:rsid w:val="00D90ACB"/>
    <w:rsid w:val="00DC1500"/>
    <w:rsid w:val="00E44371"/>
    <w:rsid w:val="00E949B0"/>
    <w:rsid w:val="00EC0BEA"/>
    <w:rsid w:val="00F00591"/>
    <w:rsid w:val="00F2469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B7D24A1"/>
  <w15:chartTrackingRefBased/>
  <w15:docId w15:val="{CED326BB-38E7-4D95-A885-9E59FF4B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69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573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2024-09-12T06:16:00Z</dcterms:created>
  <dcterms:modified xsi:type="dcterms:W3CDTF">2024-09-12T06:17:00Z</dcterms:modified>
</cp:coreProperties>
</file>