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F61CA" w14:textId="5E4CC649" w:rsidR="009475A8" w:rsidRPr="004B432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0CC7A2BA" w14:textId="77777777" w:rsidR="001E35F1" w:rsidRDefault="001E35F1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4938288C" w14:textId="77777777" w:rsidR="001E35F1" w:rsidRDefault="001E35F1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4A37491D" w14:textId="61BA7570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414FCDC3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AD7514" w:rsidRPr="00AD7514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</w:t>
      </w:r>
      <w:proofErr w:type="spellStart"/>
      <w:r w:rsidR="00AD7514" w:rsidRPr="00AD7514">
        <w:rPr>
          <w:rFonts w:ascii="Verdana" w:eastAsia="Times New Roman" w:hAnsi="Verdana" w:cs="Calibri"/>
          <w:b/>
          <w:sz w:val="18"/>
          <w:szCs w:val="18"/>
          <w:lang w:eastAsia="pl-PL"/>
        </w:rPr>
        <w:t>fluorymetru</w:t>
      </w:r>
      <w:proofErr w:type="spellEnd"/>
      <w:r w:rsidR="00AD7514" w:rsidRPr="00AD7514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z zestawem startowym dla </w:t>
      </w:r>
      <w:proofErr w:type="spellStart"/>
      <w:r w:rsidR="00AD7514" w:rsidRPr="00AD7514">
        <w:rPr>
          <w:rFonts w:ascii="Verdana" w:eastAsia="Times New Roman" w:hAnsi="Verdana" w:cs="Calibri"/>
          <w:b/>
          <w:sz w:val="18"/>
          <w:szCs w:val="18"/>
          <w:lang w:eastAsia="pl-PL"/>
        </w:rPr>
        <w:t>WGGiOŚ</w:t>
      </w:r>
      <w:proofErr w:type="spellEnd"/>
      <w:r w:rsidR="00AD7514" w:rsidRPr="00AD7514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DE-dzp.272-514/24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1A25B" w14:textId="77777777" w:rsidR="002E0C71" w:rsidRDefault="002E0C71" w:rsidP="0038231F">
      <w:pPr>
        <w:spacing w:after="0" w:line="240" w:lineRule="auto"/>
      </w:pPr>
      <w:r>
        <w:separator/>
      </w:r>
    </w:p>
  </w:endnote>
  <w:endnote w:type="continuationSeparator" w:id="0">
    <w:p w14:paraId="65FD22B3" w14:textId="77777777" w:rsidR="002E0C71" w:rsidRDefault="002E0C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5CC73" w14:textId="77777777" w:rsidR="006902E7" w:rsidRDefault="00690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B0DB0" w14:textId="77777777" w:rsidR="006902E7" w:rsidRDefault="00690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5645" w14:textId="77777777" w:rsidR="002E0C71" w:rsidRDefault="002E0C71" w:rsidP="0038231F">
      <w:pPr>
        <w:spacing w:after="0" w:line="240" w:lineRule="auto"/>
      </w:pPr>
      <w:r>
        <w:separator/>
      </w:r>
    </w:p>
  </w:footnote>
  <w:footnote w:type="continuationSeparator" w:id="0">
    <w:p w14:paraId="75A9A705" w14:textId="77777777" w:rsidR="002E0C71" w:rsidRDefault="002E0C71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99531" w14:textId="77777777" w:rsidR="006902E7" w:rsidRDefault="0069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275AA" w14:textId="77777777" w:rsidR="006902E7" w:rsidRDefault="00690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5178C" w14:textId="77777777" w:rsidR="006902E7" w:rsidRDefault="0069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61307">
    <w:abstractNumId w:val="7"/>
  </w:num>
  <w:num w:numId="2" w16cid:durableId="296372660">
    <w:abstractNumId w:val="0"/>
  </w:num>
  <w:num w:numId="3" w16cid:durableId="930427577">
    <w:abstractNumId w:val="6"/>
  </w:num>
  <w:num w:numId="4" w16cid:durableId="796030645">
    <w:abstractNumId w:val="9"/>
  </w:num>
  <w:num w:numId="5" w16cid:durableId="1348798330">
    <w:abstractNumId w:val="8"/>
  </w:num>
  <w:num w:numId="6" w16cid:durableId="348793623">
    <w:abstractNumId w:val="5"/>
  </w:num>
  <w:num w:numId="7" w16cid:durableId="1565069492">
    <w:abstractNumId w:val="1"/>
  </w:num>
  <w:num w:numId="8" w16cid:durableId="1944485342">
    <w:abstractNumId w:val="3"/>
  </w:num>
  <w:num w:numId="9" w16cid:durableId="258146684">
    <w:abstractNumId w:val="2"/>
  </w:num>
  <w:num w:numId="10" w16cid:durableId="815683913">
    <w:abstractNumId w:val="4"/>
  </w:num>
  <w:num w:numId="11" w16cid:durableId="13881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6134"/>
    <w:rsid w:val="001C6945"/>
    <w:rsid w:val="001E35F1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D7305"/>
    <w:rsid w:val="002E0C71"/>
    <w:rsid w:val="002E641A"/>
    <w:rsid w:val="00312827"/>
    <w:rsid w:val="00313417"/>
    <w:rsid w:val="00313911"/>
    <w:rsid w:val="00333209"/>
    <w:rsid w:val="00337073"/>
    <w:rsid w:val="00350CD9"/>
    <w:rsid w:val="00351F8A"/>
    <w:rsid w:val="00364235"/>
    <w:rsid w:val="00370CFC"/>
    <w:rsid w:val="0038231F"/>
    <w:rsid w:val="003945D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479C"/>
    <w:rsid w:val="004B432C"/>
    <w:rsid w:val="004C4854"/>
    <w:rsid w:val="004D7537"/>
    <w:rsid w:val="004D7E48"/>
    <w:rsid w:val="004E6E80"/>
    <w:rsid w:val="004F23F7"/>
    <w:rsid w:val="004F40EF"/>
    <w:rsid w:val="005103B9"/>
    <w:rsid w:val="00520174"/>
    <w:rsid w:val="005641F0"/>
    <w:rsid w:val="0058281D"/>
    <w:rsid w:val="005C39CA"/>
    <w:rsid w:val="005E176A"/>
    <w:rsid w:val="00634311"/>
    <w:rsid w:val="00641874"/>
    <w:rsid w:val="006676AE"/>
    <w:rsid w:val="006902E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E32EF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4F6E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7514"/>
    <w:rsid w:val="00AE6FF2"/>
    <w:rsid w:val="00B0088C"/>
    <w:rsid w:val="00B15219"/>
    <w:rsid w:val="00B15FD3"/>
    <w:rsid w:val="00B34079"/>
    <w:rsid w:val="00B731B2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2024-09-12T09:09:00Z</cp:lastPrinted>
  <dcterms:created xsi:type="dcterms:W3CDTF">2024-09-12T09:09:00Z</dcterms:created>
  <dcterms:modified xsi:type="dcterms:W3CDTF">2024-09-12T09:09:00Z</dcterms:modified>
</cp:coreProperties>
</file>