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97209" w14:textId="77777777" w:rsidR="00FB7F50" w:rsidRPr="002245BE" w:rsidRDefault="009E2B9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2B9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2B9D">
        <w:rPr>
          <w:sz w:val="22"/>
          <w:szCs w:val="22"/>
        </w:rPr>
        <w:t>2024-09-18</w:t>
      </w:r>
    </w:p>
    <w:p w14:paraId="31E88F3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1CC44C5" w14:textId="77777777" w:rsidR="009E2B9D" w:rsidRPr="009E2B9D" w:rsidRDefault="009E2B9D" w:rsidP="00FB7F50">
      <w:pPr>
        <w:spacing w:after="40"/>
        <w:rPr>
          <w:b/>
          <w:bCs/>
          <w:sz w:val="22"/>
          <w:szCs w:val="22"/>
        </w:rPr>
      </w:pPr>
      <w:r w:rsidRPr="009E2B9D">
        <w:rPr>
          <w:b/>
          <w:bCs/>
          <w:sz w:val="22"/>
          <w:szCs w:val="22"/>
        </w:rPr>
        <w:t>Akademia Górniczo - Hutnicza</w:t>
      </w:r>
    </w:p>
    <w:p w14:paraId="54770E16" w14:textId="77777777" w:rsidR="009E2B9D" w:rsidRPr="009E2B9D" w:rsidRDefault="009E2B9D" w:rsidP="00FB7F50">
      <w:pPr>
        <w:spacing w:after="40"/>
        <w:rPr>
          <w:b/>
          <w:bCs/>
          <w:sz w:val="22"/>
          <w:szCs w:val="22"/>
        </w:rPr>
      </w:pPr>
      <w:r w:rsidRPr="009E2B9D">
        <w:rPr>
          <w:b/>
          <w:bCs/>
          <w:sz w:val="22"/>
          <w:szCs w:val="22"/>
        </w:rPr>
        <w:t>im. Stanisława Staszica w Krakowie</w:t>
      </w:r>
    </w:p>
    <w:p w14:paraId="766437A2" w14:textId="77777777" w:rsidR="00FB7F50" w:rsidRPr="002245BE" w:rsidRDefault="009E2B9D" w:rsidP="00FB7F50">
      <w:pPr>
        <w:spacing w:after="40"/>
        <w:rPr>
          <w:b/>
          <w:bCs/>
          <w:sz w:val="22"/>
          <w:szCs w:val="22"/>
        </w:rPr>
      </w:pPr>
      <w:r w:rsidRPr="009E2B9D">
        <w:rPr>
          <w:b/>
          <w:bCs/>
          <w:sz w:val="22"/>
          <w:szCs w:val="22"/>
        </w:rPr>
        <w:t>Dział Zamówień Publicznych</w:t>
      </w:r>
    </w:p>
    <w:p w14:paraId="7DB7334A" w14:textId="77777777" w:rsidR="00FB7F50" w:rsidRPr="002245BE" w:rsidRDefault="009E2B9D" w:rsidP="00FB7F50">
      <w:pPr>
        <w:rPr>
          <w:sz w:val="22"/>
          <w:szCs w:val="22"/>
        </w:rPr>
      </w:pPr>
      <w:r w:rsidRPr="009E2B9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E2B9D">
        <w:rPr>
          <w:sz w:val="22"/>
          <w:szCs w:val="22"/>
        </w:rPr>
        <w:t>30</w:t>
      </w:r>
    </w:p>
    <w:p w14:paraId="78379E62" w14:textId="77777777" w:rsidR="00FB7F50" w:rsidRPr="002245BE" w:rsidRDefault="009E2B9D" w:rsidP="00FB7F50">
      <w:pPr>
        <w:rPr>
          <w:sz w:val="22"/>
          <w:szCs w:val="22"/>
        </w:rPr>
      </w:pPr>
      <w:r w:rsidRPr="009E2B9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E2B9D">
        <w:rPr>
          <w:sz w:val="22"/>
          <w:szCs w:val="22"/>
        </w:rPr>
        <w:t>Kraków</w:t>
      </w:r>
    </w:p>
    <w:p w14:paraId="08C4033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2BC71A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2B9D" w:rsidRPr="00607F9B" w14:paraId="356BAAA5" w14:textId="77777777" w:rsidTr="00C269A2">
        <w:trPr>
          <w:trHeight w:val="638"/>
        </w:trPr>
        <w:tc>
          <w:tcPr>
            <w:tcW w:w="959" w:type="dxa"/>
            <w:shd w:val="clear" w:color="auto" w:fill="auto"/>
          </w:tcPr>
          <w:p w14:paraId="72610C99" w14:textId="77777777" w:rsidR="009E2B9D" w:rsidRPr="00607F9B" w:rsidRDefault="009E2B9D" w:rsidP="00C269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2D503B" w14:textId="77777777" w:rsidR="009E2B9D" w:rsidRPr="00607F9B" w:rsidRDefault="009E2B9D" w:rsidP="00C269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E2B9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E2B9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2B9D">
              <w:rPr>
                <w:b/>
                <w:bCs/>
                <w:sz w:val="22"/>
                <w:szCs w:val="22"/>
              </w:rPr>
              <w:t>Wykonywanie bieżących remontów dachów Uczelni w kompleksie budynków AGH w Krakowie - DE-dzp.272-448/24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2B9D">
              <w:rPr>
                <w:b/>
                <w:sz w:val="22"/>
                <w:szCs w:val="22"/>
              </w:rPr>
              <w:t>DE-dzp.272-448/24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E7E532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E2B9D" w14:paraId="44CBAC4F" w14:textId="77777777" w:rsidTr="00C269A2">
        <w:trPr>
          <w:cantSplit/>
        </w:trPr>
        <w:tc>
          <w:tcPr>
            <w:tcW w:w="10150" w:type="dxa"/>
          </w:tcPr>
          <w:p w14:paraId="0F5191A2" w14:textId="77777777" w:rsidR="006D3B19" w:rsidRPr="00490DC0" w:rsidRDefault="006D3B19" w:rsidP="006D3B19">
            <w:pPr>
              <w:spacing w:before="40"/>
            </w:pPr>
            <w:r w:rsidRPr="00207A90">
              <w:t>Anna Orszulak-Matusik Zakład Remontowo-Budowlany Blacharsko-Dekarski</w:t>
            </w:r>
          </w:p>
          <w:p w14:paraId="474CA0CF" w14:textId="77777777" w:rsidR="006D3B19" w:rsidRPr="00490DC0" w:rsidRDefault="006D3B19" w:rsidP="006D3B19">
            <w:r>
              <w:t>Ul. Mariana Domagały 27 lok. 11</w:t>
            </w:r>
          </w:p>
          <w:p w14:paraId="22151148" w14:textId="61C1FE70" w:rsidR="009E2B9D" w:rsidRPr="009F0E5C" w:rsidRDefault="006D3B19" w:rsidP="006D3B19">
            <w:pPr>
              <w:jc w:val="both"/>
              <w:rPr>
                <w:bCs/>
                <w:sz w:val="22"/>
                <w:szCs w:val="22"/>
              </w:rPr>
            </w:pPr>
            <w:r w:rsidRPr="00207A90">
              <w:t>30-</w:t>
            </w:r>
            <w:r>
              <w:t>741</w:t>
            </w:r>
            <w:r w:rsidRPr="00490DC0">
              <w:t xml:space="preserve"> </w:t>
            </w:r>
            <w:r w:rsidRPr="00207A90">
              <w:t>Kraków</w:t>
            </w:r>
          </w:p>
          <w:p w14:paraId="1D44C6F5" w14:textId="77777777" w:rsidR="009E2B9D" w:rsidRPr="00D26ED6" w:rsidRDefault="009E2B9D" w:rsidP="00C269A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9169A3" w14:textId="77777777" w:rsidR="009E2B9D" w:rsidRDefault="009E2B9D" w:rsidP="00C269A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E2B9D">
              <w:rPr>
                <w:sz w:val="22"/>
                <w:szCs w:val="22"/>
              </w:rPr>
              <w:t>Wykonywanie bieżących remontów dachów Uczelni w kompleksie budynków AGH w Krakowie - DE-dzp.272-448/24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F8E7ABD" w14:textId="77777777" w:rsidR="009E2B9D" w:rsidRPr="00D26ED6" w:rsidRDefault="009E2B9D" w:rsidP="00C269A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E2B9D">
              <w:rPr>
                <w:b/>
                <w:sz w:val="22"/>
                <w:szCs w:val="22"/>
              </w:rPr>
              <w:t>299 684.74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8078D7D" w14:textId="77777777" w:rsidR="009E2B9D" w:rsidRDefault="009E2B9D" w:rsidP="00C269A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49E198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134"/>
        <w:gridCol w:w="1134"/>
        <w:gridCol w:w="1842"/>
        <w:gridCol w:w="1560"/>
      </w:tblGrid>
      <w:tr w:rsidR="00B77EEB" w:rsidRPr="008567C7" w14:paraId="6E614225" w14:textId="77777777" w:rsidTr="00B77EEB">
        <w:trPr>
          <w:trHeight w:val="510"/>
        </w:trPr>
        <w:tc>
          <w:tcPr>
            <w:tcW w:w="709" w:type="dxa"/>
            <w:vAlign w:val="center"/>
          </w:tcPr>
          <w:p w14:paraId="50455CA7" w14:textId="77777777" w:rsidR="00B77EEB" w:rsidRPr="008567C7" w:rsidRDefault="00B77E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10005700" w14:textId="77777777" w:rsidR="00B77EEB" w:rsidRPr="008567C7" w:rsidRDefault="00B77E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81656CA" w14:textId="77777777" w:rsidR="00B77EEB" w:rsidRPr="008567C7" w:rsidRDefault="00B77E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B9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C0C81A4" w14:textId="77777777" w:rsidR="00B77EEB" w:rsidRPr="008567C7" w:rsidRDefault="00B77E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B9D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842" w:type="dxa"/>
            <w:vAlign w:val="center"/>
          </w:tcPr>
          <w:p w14:paraId="56D6269A" w14:textId="77777777" w:rsidR="00B77EEB" w:rsidRPr="008567C7" w:rsidRDefault="00B77E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B9D">
              <w:rPr>
                <w:rFonts w:ascii="Times New Roman" w:hAnsi="Times New Roman" w:cs="Times New Roman"/>
                <w:bCs/>
                <w:sz w:val="18"/>
                <w:szCs w:val="18"/>
              </w:rPr>
              <w:t>Termin przystąpienia do prac wymagających szybkiej interwencji i pilnej naprawy</w:t>
            </w:r>
          </w:p>
        </w:tc>
        <w:tc>
          <w:tcPr>
            <w:tcW w:w="1560" w:type="dxa"/>
            <w:vAlign w:val="center"/>
          </w:tcPr>
          <w:p w14:paraId="7093BA5C" w14:textId="77777777" w:rsidR="00B77EEB" w:rsidRPr="008567C7" w:rsidRDefault="00B77E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77EEB" w:rsidRPr="008567C7" w14:paraId="6D75D2B2" w14:textId="77777777" w:rsidTr="00B77EEB">
        <w:tc>
          <w:tcPr>
            <w:tcW w:w="709" w:type="dxa"/>
            <w:vAlign w:val="center"/>
          </w:tcPr>
          <w:p w14:paraId="243386D8" w14:textId="77777777" w:rsidR="00B77EEB" w:rsidRPr="008567C7" w:rsidRDefault="00B77EEB" w:rsidP="00C269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B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76890EFC" w14:textId="77777777" w:rsidR="006D3B19" w:rsidRPr="00490DC0" w:rsidRDefault="006D3B19" w:rsidP="006D3B19">
            <w:pPr>
              <w:spacing w:before="40"/>
            </w:pPr>
            <w:r w:rsidRPr="00207A90">
              <w:t>Anna Orszulak-Matusik Zakład Remontowo-Budowlany Blacharsko-Dekarski</w:t>
            </w:r>
          </w:p>
          <w:p w14:paraId="0310C7EC" w14:textId="77777777" w:rsidR="006D3B19" w:rsidRPr="00490DC0" w:rsidRDefault="006D3B19" w:rsidP="006D3B19">
            <w:r>
              <w:t>Ul. Mariana Domagały 27 lok. 11</w:t>
            </w:r>
          </w:p>
          <w:p w14:paraId="51A22CF5" w14:textId="35D24B47" w:rsidR="00B77EEB" w:rsidRPr="001B7815" w:rsidRDefault="006D3B19" w:rsidP="006D3B1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7A90">
              <w:t>30-</w:t>
            </w:r>
            <w:r>
              <w:t>741</w:t>
            </w:r>
            <w:r w:rsidRPr="00490DC0">
              <w:t xml:space="preserve"> </w:t>
            </w:r>
            <w:r w:rsidRPr="00207A90">
              <w:t>Kraków</w:t>
            </w:r>
          </w:p>
        </w:tc>
        <w:tc>
          <w:tcPr>
            <w:tcW w:w="1134" w:type="dxa"/>
            <w:vAlign w:val="center"/>
          </w:tcPr>
          <w:p w14:paraId="55A39383" w14:textId="77777777" w:rsidR="00B77EEB" w:rsidRPr="008567C7" w:rsidRDefault="00B77EEB" w:rsidP="00C269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B9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F5EE0A1" w14:textId="77777777" w:rsidR="00B77EEB" w:rsidRPr="008567C7" w:rsidRDefault="00B77EEB" w:rsidP="00C269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B9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2" w:type="dxa"/>
            <w:vAlign w:val="center"/>
          </w:tcPr>
          <w:p w14:paraId="75DC6ABC" w14:textId="77777777" w:rsidR="00B77EEB" w:rsidRPr="008567C7" w:rsidRDefault="00B77EEB" w:rsidP="00C269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B9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23F79E04" w14:textId="77777777" w:rsidR="00B77EEB" w:rsidRPr="008567C7" w:rsidRDefault="00B77EEB" w:rsidP="00C269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B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C20EF4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689218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5D83FF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848C1E" w14:textId="77777777" w:rsidR="006E5A00" w:rsidRDefault="006E5A00">
      <w:r>
        <w:separator/>
      </w:r>
    </w:p>
  </w:endnote>
  <w:endnote w:type="continuationSeparator" w:id="0">
    <w:p w14:paraId="1CE7DAE3" w14:textId="77777777" w:rsidR="006E5A00" w:rsidRDefault="006E5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A05C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DDE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33F6A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2E332C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8467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A93D2" w14:textId="77777777" w:rsidR="006E5A00" w:rsidRDefault="006E5A00">
      <w:r>
        <w:separator/>
      </w:r>
    </w:p>
  </w:footnote>
  <w:footnote w:type="continuationSeparator" w:id="0">
    <w:p w14:paraId="252ADA8C" w14:textId="77777777" w:rsidR="006E5A00" w:rsidRDefault="006E5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07C6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6BAB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F94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A0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4ED3"/>
    <w:rsid w:val="00596FD7"/>
    <w:rsid w:val="005E5BFF"/>
    <w:rsid w:val="00607F9B"/>
    <w:rsid w:val="00644DCB"/>
    <w:rsid w:val="00657C1E"/>
    <w:rsid w:val="006B585D"/>
    <w:rsid w:val="006D3B19"/>
    <w:rsid w:val="006E3089"/>
    <w:rsid w:val="006E5A00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2B9D"/>
    <w:rsid w:val="009F0E5C"/>
    <w:rsid w:val="00A029B8"/>
    <w:rsid w:val="00A17CDB"/>
    <w:rsid w:val="00AA02AC"/>
    <w:rsid w:val="00B32D12"/>
    <w:rsid w:val="00B464D3"/>
    <w:rsid w:val="00B77EEB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7AA255"/>
  <w15:chartTrackingRefBased/>
  <w15:docId w15:val="{AB47ECD8-9966-40E9-BD88-86189D800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Sylwia Lempart</cp:lastModifiedBy>
  <cp:revision>4</cp:revision>
  <cp:lastPrinted>1899-12-31T23:00:00Z</cp:lastPrinted>
  <dcterms:created xsi:type="dcterms:W3CDTF">2024-09-18T11:42:00Z</dcterms:created>
  <dcterms:modified xsi:type="dcterms:W3CDTF">2024-09-19T08:39:00Z</dcterms:modified>
</cp:coreProperties>
</file>