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6D870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DA0B3D" w:rsidRPr="00DA0B3D">
        <w:rPr>
          <w:rFonts w:ascii="Verdana" w:hAnsi="Verdana"/>
          <w:b/>
          <w:i w:val="0"/>
          <w:sz w:val="18"/>
          <w:szCs w:val="18"/>
        </w:rPr>
        <w:t>3</w:t>
      </w:r>
    </w:p>
    <w:p w14:paraId="578A20D2" w14:textId="77777777" w:rsidR="00D854F9" w:rsidRPr="00603D03" w:rsidRDefault="00D854F9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 w14:anchorId="7F097595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5FAF47AB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6919F3ED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23AFAA8F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52EF329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1533431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6AA2737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75359F4F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252D812D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5DC16F57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60D94E3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0B99BC18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3D195B9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3A69AC1B" w14:textId="75039712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02FC4FBE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248BEDE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2731EA58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40F80A62" w14:textId="77777777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DA0B3D" w:rsidRPr="00DA0B3D">
        <w:rPr>
          <w:rFonts w:ascii="Verdana" w:hAnsi="Verdana" w:cs="Arial"/>
          <w:b/>
          <w:sz w:val="18"/>
          <w:szCs w:val="18"/>
        </w:rPr>
        <w:t>obsługa szatni w pawilonach AGH - DE-zp.272-503/24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DA0B3D" w:rsidRPr="00DA0B3D">
        <w:rPr>
          <w:rFonts w:ascii="Verdana" w:hAnsi="Verdana" w:cs="Arial"/>
          <w:b/>
          <w:sz w:val="18"/>
          <w:szCs w:val="18"/>
        </w:rPr>
        <w:t>DE-dzp.272-503/24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06B3385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484C97B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5323ACB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43063FAF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61C5F06B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01A51C8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64430D9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7112CB73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913DF2E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A65D0D7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0C797" w14:textId="77777777" w:rsidR="003B4505" w:rsidRDefault="003B4505">
      <w:r>
        <w:separator/>
      </w:r>
    </w:p>
  </w:endnote>
  <w:endnote w:type="continuationSeparator" w:id="0">
    <w:p w14:paraId="64B69851" w14:textId="77777777" w:rsidR="003B4505" w:rsidRDefault="003B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2A82F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CAFC94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3C5C0" w14:textId="77777777"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 w14:anchorId="6D23E4A6">
        <v:line id="_x0000_s1025" style="position:absolute;left:0;text-align:left;z-index:251657728" from="-3.85pt,8.7pt" to="455.15pt,8.7pt"/>
      </w:pict>
    </w:r>
  </w:p>
  <w:p w14:paraId="56663D8D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045D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630B9D" w14:textId="77777777" w:rsidR="006F646A" w:rsidRDefault="006F646A">
    <w:pPr>
      <w:pStyle w:val="Stopka"/>
      <w:tabs>
        <w:tab w:val="clear" w:pos="4536"/>
      </w:tabs>
      <w:jc w:val="center"/>
    </w:pPr>
  </w:p>
  <w:p w14:paraId="62C151B6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4BD09" w14:textId="77777777" w:rsidR="003B4505" w:rsidRDefault="003B4505">
      <w:r>
        <w:separator/>
      </w:r>
    </w:p>
  </w:footnote>
  <w:footnote w:type="continuationSeparator" w:id="0">
    <w:p w14:paraId="2ACE81D7" w14:textId="77777777" w:rsidR="003B4505" w:rsidRDefault="003B4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70858" w14:textId="77777777" w:rsidR="00DA0B3D" w:rsidRDefault="00DA0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AE075" w14:textId="77777777" w:rsidR="00DA0B3D" w:rsidRDefault="00DA0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EBD84" w14:textId="77777777" w:rsidR="00DA0B3D" w:rsidRDefault="00DA0B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4443347">
    <w:abstractNumId w:val="5"/>
  </w:num>
  <w:num w:numId="2" w16cid:durableId="568812727">
    <w:abstractNumId w:val="13"/>
  </w:num>
  <w:num w:numId="3" w16cid:durableId="33585004">
    <w:abstractNumId w:val="4"/>
  </w:num>
  <w:num w:numId="4" w16cid:durableId="789855889">
    <w:abstractNumId w:val="12"/>
  </w:num>
  <w:num w:numId="5" w16cid:durableId="2103909825">
    <w:abstractNumId w:val="2"/>
  </w:num>
  <w:num w:numId="6" w16cid:durableId="612129069">
    <w:abstractNumId w:val="3"/>
  </w:num>
  <w:num w:numId="7" w16cid:durableId="1606569746">
    <w:abstractNumId w:val="11"/>
  </w:num>
  <w:num w:numId="8" w16cid:durableId="1014961402">
    <w:abstractNumId w:val="14"/>
  </w:num>
  <w:num w:numId="9" w16cid:durableId="1954511424">
    <w:abstractNumId w:val="9"/>
  </w:num>
  <w:num w:numId="10" w16cid:durableId="723526561">
    <w:abstractNumId w:val="6"/>
  </w:num>
  <w:num w:numId="11" w16cid:durableId="159077487">
    <w:abstractNumId w:val="10"/>
  </w:num>
  <w:num w:numId="12" w16cid:durableId="1554272427">
    <w:abstractNumId w:val="1"/>
  </w:num>
  <w:num w:numId="13" w16cid:durableId="149293717">
    <w:abstractNumId w:val="0"/>
  </w:num>
  <w:num w:numId="14" w16cid:durableId="507714760">
    <w:abstractNumId w:val="8"/>
  </w:num>
  <w:num w:numId="15" w16cid:durableId="161390272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505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B4505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A0B3D"/>
    <w:rsid w:val="00DC26C8"/>
    <w:rsid w:val="00E653A3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59E28612"/>
  <w15:chartTrackingRefBased/>
  <w15:docId w15:val="{9316E9A5-22A3-470E-ACAD-1875E038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2</cp:revision>
  <cp:lastPrinted>1601-01-01T00:00:00Z</cp:lastPrinted>
  <dcterms:created xsi:type="dcterms:W3CDTF">2024-09-18T09:45:00Z</dcterms:created>
  <dcterms:modified xsi:type="dcterms:W3CDTF">2024-09-18T09:45:00Z</dcterms:modified>
</cp:coreProperties>
</file>