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79265A1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31F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304E5A7B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BE436B" w:rsidRPr="00BE436B">
        <w:rPr>
          <w:b/>
          <w:sz w:val="24"/>
          <w:szCs w:val="24"/>
        </w:rPr>
        <w:t>Usługa ochrony osób i mienia na terenie i w obiektach Miasteczka Studenckiego AGH w Krakowie - DE-dzp.272-418/24</w:t>
      </w:r>
      <w:bookmarkStart w:id="0" w:name="_GoBack"/>
      <w:bookmarkEnd w:id="0"/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B0CED">
        <w:trPr>
          <w:trHeight w:val="210"/>
        </w:trPr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B0CED"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DF5B" w14:textId="67D358B5" w:rsidR="006B0CED" w:rsidRDefault="006B0CED">
            <w:pPr>
              <w:spacing w:after="120" w:line="276" w:lineRule="auto"/>
              <w:ind w:left="142" w:hanging="142"/>
              <w:jc w:val="both"/>
              <w:rPr>
                <w:lang w:eastAsia="zh-CN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Pięcioma  grupami  interwencyjnymi, składającymi się min. z 2 osób,    dostępnymi przez całą dobę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D71807F" w14:textId="77777777" w:rsidR="006B0CED" w:rsidRDefault="006B0CED">
            <w:pPr>
              <w:pStyle w:val="Tretekstu"/>
              <w:ind w:left="284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6B0CED" w14:paraId="50E25C2F" w14:textId="77777777" w:rsidTr="006B0CED"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ECB7" w14:textId="0F2EC9A4" w:rsidR="006B0CED" w:rsidRDefault="006B0CED">
            <w:pPr>
              <w:tabs>
                <w:tab w:val="left" w:pos="0"/>
              </w:tabs>
              <w:spacing w:line="360" w:lineRule="auto"/>
              <w:ind w:firstLine="142"/>
              <w:jc w:val="both"/>
              <w:rPr>
                <w:color w:val="000000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15 osobami do pracy w ochronie terenu i obiektów </w:t>
            </w:r>
            <w:r w:rsidRPr="00C50D77">
              <w:rPr>
                <w:lang w:eastAsia="zh-CN"/>
              </w:rPr>
              <w:t xml:space="preserve">- </w:t>
            </w:r>
            <w:r w:rsidRPr="00C50D77">
              <w:rPr>
                <w:highlight w:val="yellow"/>
              </w:rPr>
              <w:t xml:space="preserve"> TAK/NIE*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E6C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502715B2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pracownicy skierowani do realizacji zamówienia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BA30AA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861C7" w14:textId="77777777" w:rsidR="00BD790B" w:rsidRDefault="00BD790B">
      <w:r>
        <w:separator/>
      </w:r>
    </w:p>
  </w:endnote>
  <w:endnote w:type="continuationSeparator" w:id="0">
    <w:p w14:paraId="77B0475A" w14:textId="77777777" w:rsidR="00BD790B" w:rsidRDefault="00BD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6CFEB" w14:textId="77777777" w:rsidR="00BD790B" w:rsidRDefault="00BD790B">
      <w:r>
        <w:separator/>
      </w:r>
    </w:p>
  </w:footnote>
  <w:footnote w:type="continuationSeparator" w:id="0">
    <w:p w14:paraId="5BF6D152" w14:textId="77777777" w:rsidR="00BD790B" w:rsidRDefault="00BD790B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A7F51"/>
    <w:rsid w:val="002D597A"/>
    <w:rsid w:val="002F6C4A"/>
    <w:rsid w:val="00517D50"/>
    <w:rsid w:val="00527F15"/>
    <w:rsid w:val="0056690C"/>
    <w:rsid w:val="005D357A"/>
    <w:rsid w:val="005F6749"/>
    <w:rsid w:val="00660E1E"/>
    <w:rsid w:val="006828A2"/>
    <w:rsid w:val="006B0CED"/>
    <w:rsid w:val="006C3F19"/>
    <w:rsid w:val="00786C56"/>
    <w:rsid w:val="007F6736"/>
    <w:rsid w:val="008131FD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A30AA"/>
    <w:rsid w:val="00BB4F33"/>
    <w:rsid w:val="00BC58AD"/>
    <w:rsid w:val="00BD790B"/>
    <w:rsid w:val="00BE436B"/>
    <w:rsid w:val="00C16C20"/>
    <w:rsid w:val="00C303B2"/>
    <w:rsid w:val="00C50D77"/>
    <w:rsid w:val="00CF6409"/>
    <w:rsid w:val="00D20CBF"/>
    <w:rsid w:val="00D431A6"/>
    <w:rsid w:val="00D67C47"/>
    <w:rsid w:val="00D93916"/>
    <w:rsid w:val="00E35DB9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2022-03-24T10:34:00Z</cp:lastPrinted>
  <dcterms:created xsi:type="dcterms:W3CDTF">2024-08-21T11:25:00Z</dcterms:created>
  <dcterms:modified xsi:type="dcterms:W3CDTF">2024-08-21T11:25:00Z</dcterms:modified>
</cp:coreProperties>
</file>