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Default="008D2AB8" w:rsidP="00DA7276">
      <w:pPr>
        <w:pStyle w:val="Nagwek3"/>
        <w:jc w:val="right"/>
        <w:rPr>
          <w:b w:val="0"/>
          <w:sz w:val="30"/>
          <w:szCs w:val="30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A7276" w:rsidRPr="00FA50AF" w:rsidRDefault="00DA7276" w:rsidP="00DA727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 xml:space="preserve">RODZAJ WYKONAWCY </w:t>
      </w:r>
      <w:r w:rsidRPr="00DA7276">
        <w:rPr>
          <w:sz w:val="20"/>
          <w:szCs w:val="20"/>
        </w:rPr>
        <w:t>(mikroprzedsiębiorstwo, małe przedsiębiorstwo, średnie przedsiębiorstwo, jednoosobowa działalność gospodarcza, osoba fizyczna nieprowadząca działalności gospodarczej, inny rodzaj)</w:t>
      </w:r>
      <w:r w:rsidRPr="00FA50AF">
        <w:rPr>
          <w:sz w:val="22"/>
        </w:rPr>
        <w:t xml:space="preserve">  ………… …………………………………………</w:t>
      </w:r>
      <w:r>
        <w:rPr>
          <w:sz w:val="22"/>
        </w:rPr>
        <w:t>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Akademia Górniczo - Hutnicza</w:t>
      </w:r>
    </w:p>
    <w:p w:rsidR="00E1064F" w:rsidRPr="00E1064F" w:rsidRDefault="00E1064F" w:rsidP="008D2AB8">
      <w:pPr>
        <w:ind w:right="-110"/>
        <w:rPr>
          <w:b/>
        </w:rPr>
      </w:pPr>
      <w:r w:rsidRPr="00E1064F">
        <w:rPr>
          <w:b/>
        </w:rPr>
        <w:t>im. Stanisława Staszica w Krakowie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1064F" w:rsidP="008D2AB8">
      <w:pPr>
        <w:ind w:right="-110"/>
        <w:rPr>
          <w:b/>
        </w:rPr>
      </w:pPr>
      <w:r w:rsidRPr="00E1064F">
        <w:rPr>
          <w:b/>
        </w:rPr>
        <w:t>Al. Mickiewicza</w:t>
      </w:r>
      <w:r w:rsidR="008D2AB8">
        <w:rPr>
          <w:b/>
        </w:rPr>
        <w:t xml:space="preserve"> </w:t>
      </w:r>
      <w:r w:rsidRPr="00E1064F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1064F" w:rsidP="008D2AB8">
      <w:pPr>
        <w:rPr>
          <w:b/>
        </w:rPr>
      </w:pPr>
      <w:r w:rsidRPr="00E1064F">
        <w:rPr>
          <w:b/>
        </w:rPr>
        <w:t>30-059</w:t>
      </w:r>
      <w:r w:rsidR="008D2AB8">
        <w:rPr>
          <w:b/>
        </w:rPr>
        <w:t xml:space="preserve"> </w:t>
      </w:r>
      <w:r w:rsidRPr="00E1064F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5184F" w:rsidRPr="00E5184F">
        <w:rPr>
          <w:b/>
        </w:rPr>
        <w:t xml:space="preserve">dostawa robota kognitywnego </w:t>
      </w:r>
      <w:r w:rsidR="003D5391">
        <w:rPr>
          <w:b/>
        </w:rPr>
        <w:t>wraz z dodatkowymi systemami wspomagającymi</w:t>
      </w:r>
      <w:r w:rsidR="00E5184F" w:rsidRPr="00E5184F">
        <w:rPr>
          <w:b/>
        </w:rPr>
        <w:t>- DE-dzp.272-522/24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6473C" w:rsidRDefault="0086473C" w:rsidP="008D2AB8">
      <w:pPr>
        <w:widowControl w:val="0"/>
        <w:ind w:right="1"/>
        <w:jc w:val="both"/>
      </w:pPr>
    </w:p>
    <w:p w:rsidR="0086473C" w:rsidRPr="00666F84" w:rsidRDefault="0086473C" w:rsidP="008D2AB8">
      <w:pPr>
        <w:widowControl w:val="0"/>
        <w:ind w:right="1"/>
        <w:jc w:val="both"/>
        <w:rPr>
          <w:b/>
        </w:rPr>
      </w:pPr>
      <w:r w:rsidRPr="00666F84">
        <w:rPr>
          <w:b/>
        </w:rPr>
        <w:t xml:space="preserve">Cena netto za całość przedmiotu zamówienia, tj. za </w:t>
      </w:r>
      <w:r w:rsidR="00E5184F">
        <w:rPr>
          <w:b/>
        </w:rPr>
        <w:t>robota kognitywnego oraz dodatkowych systemów wspomagających</w:t>
      </w:r>
      <w:r w:rsidRPr="00666F84">
        <w:rPr>
          <w:b/>
        </w:rPr>
        <w:t xml:space="preserve"> …………………………….. PLN</w:t>
      </w:r>
    </w:p>
    <w:p w:rsidR="0086473C" w:rsidRPr="00666F84" w:rsidRDefault="0086473C" w:rsidP="0086473C">
      <w:pPr>
        <w:widowControl w:val="0"/>
        <w:ind w:right="1"/>
        <w:rPr>
          <w:b/>
        </w:rPr>
      </w:pPr>
      <w:r w:rsidRPr="00666F84">
        <w:rPr>
          <w:b/>
        </w:rPr>
        <w:t>Cena brutto za całość zamówienia: ......................................................................... PLN</w:t>
      </w:r>
    </w:p>
    <w:p w:rsidR="0086473C" w:rsidRPr="00666F84" w:rsidRDefault="0086473C" w:rsidP="0086473C">
      <w:pPr>
        <w:widowControl w:val="0"/>
        <w:ind w:right="1"/>
        <w:jc w:val="both"/>
      </w:pPr>
      <w:r w:rsidRPr="00666F84">
        <w:t>Słownie brutto: .......................................................................................................................</w:t>
      </w:r>
    </w:p>
    <w:p w:rsidR="0086473C" w:rsidRPr="00666F84" w:rsidRDefault="0086473C" w:rsidP="0086473C">
      <w:pPr>
        <w:widowControl w:val="0"/>
        <w:rPr>
          <w:b/>
        </w:rPr>
      </w:pPr>
      <w:r w:rsidRPr="00666F84">
        <w:rPr>
          <w:b/>
        </w:rPr>
        <w:t>Powyższa cena zawiera podatek VAT w wysokości 23 % tj. …………………..…. PLN</w:t>
      </w:r>
    </w:p>
    <w:p w:rsidR="0086473C" w:rsidRPr="00666F84" w:rsidRDefault="0086473C" w:rsidP="008D2AB8">
      <w:pPr>
        <w:widowControl w:val="0"/>
        <w:ind w:right="1"/>
        <w:jc w:val="both"/>
      </w:pPr>
    </w:p>
    <w:p w:rsidR="0086473C" w:rsidRDefault="00E5184F" w:rsidP="0086473C">
      <w:pPr>
        <w:ind w:right="-47"/>
        <w:jc w:val="both"/>
      </w:pPr>
      <w:r>
        <w:t>Producent, model zaoferowanego robota kognitywnego: …………………….</w:t>
      </w:r>
    </w:p>
    <w:p w:rsidR="00E5184F" w:rsidRPr="00666F84" w:rsidRDefault="00E5184F" w:rsidP="0086473C">
      <w:pPr>
        <w:ind w:right="-47"/>
        <w:jc w:val="both"/>
        <w:rPr>
          <w:iCs/>
        </w:rPr>
      </w:pPr>
    </w:p>
    <w:p w:rsidR="007F212F" w:rsidRDefault="007F212F" w:rsidP="00666F84">
      <w:pPr>
        <w:ind w:left="720" w:right="-47" w:hanging="436"/>
        <w:jc w:val="both"/>
        <w:rPr>
          <w:b/>
          <w:iCs/>
        </w:rPr>
      </w:pPr>
      <w:r>
        <w:rPr>
          <w:b/>
          <w:iCs/>
        </w:rPr>
        <w:t xml:space="preserve">W tym: </w:t>
      </w:r>
      <w:bookmarkStart w:id="0" w:name="_GoBack"/>
      <w:bookmarkEnd w:id="0"/>
    </w:p>
    <w:p w:rsidR="00D81EC6" w:rsidRDefault="00D81EC6" w:rsidP="00666F84">
      <w:pPr>
        <w:ind w:left="720" w:right="-47" w:hanging="436"/>
        <w:jc w:val="both"/>
        <w:rPr>
          <w:b/>
          <w:iCs/>
        </w:rPr>
      </w:pPr>
      <w:r>
        <w:rPr>
          <w:b/>
          <w:iCs/>
        </w:rPr>
        <w:t xml:space="preserve">- robot kognitywny: </w:t>
      </w:r>
      <w:r w:rsidRPr="00D81EC6">
        <w:rPr>
          <w:iCs/>
        </w:rPr>
        <w:t>(producent, model)</w:t>
      </w:r>
      <w:r>
        <w:rPr>
          <w:b/>
          <w:iCs/>
        </w:rPr>
        <w:t>: ………………………………..</w:t>
      </w:r>
    </w:p>
    <w:p w:rsidR="00D81EC6" w:rsidRPr="00D81EC6" w:rsidRDefault="00D81EC6" w:rsidP="00666F84">
      <w:pPr>
        <w:ind w:left="720" w:right="-47" w:hanging="436"/>
        <w:jc w:val="both"/>
        <w:rPr>
          <w:iCs/>
        </w:rPr>
      </w:pPr>
      <w:r>
        <w:rPr>
          <w:iCs/>
        </w:rPr>
        <w:t xml:space="preserve">      </w:t>
      </w:r>
      <w:r w:rsidRPr="00D81EC6">
        <w:rPr>
          <w:iCs/>
        </w:rPr>
        <w:t>cena netto: ………………………………….</w:t>
      </w:r>
    </w:p>
    <w:p w:rsidR="007F212F" w:rsidRDefault="007F212F" w:rsidP="00666F84">
      <w:pPr>
        <w:ind w:left="720" w:right="-47" w:hanging="436"/>
        <w:jc w:val="both"/>
        <w:rPr>
          <w:iCs/>
        </w:rPr>
      </w:pPr>
      <w:r>
        <w:rPr>
          <w:b/>
          <w:iCs/>
        </w:rPr>
        <w:t xml:space="preserve">- dodatkowa oś: </w:t>
      </w:r>
      <w:r>
        <w:rPr>
          <w:iCs/>
        </w:rPr>
        <w:t xml:space="preserve">(producent i model) ………………………. </w:t>
      </w:r>
    </w:p>
    <w:p w:rsidR="007F212F" w:rsidRDefault="007F212F" w:rsidP="00666F84">
      <w:pPr>
        <w:ind w:left="720" w:right="-47" w:hanging="436"/>
        <w:jc w:val="both"/>
        <w:rPr>
          <w:b/>
          <w:iCs/>
        </w:rPr>
      </w:pPr>
      <w:r>
        <w:rPr>
          <w:b/>
          <w:iCs/>
        </w:rPr>
        <w:t xml:space="preserve">     </w:t>
      </w:r>
      <w:r>
        <w:rPr>
          <w:iCs/>
        </w:rPr>
        <w:t>cena netto: …………………..</w:t>
      </w:r>
    </w:p>
    <w:p w:rsidR="007F212F" w:rsidRDefault="00E5184F" w:rsidP="00666F84">
      <w:pPr>
        <w:ind w:left="720" w:right="-47" w:hanging="436"/>
        <w:jc w:val="both"/>
        <w:rPr>
          <w:iCs/>
        </w:rPr>
      </w:pPr>
      <w:r w:rsidRPr="007F212F">
        <w:rPr>
          <w:b/>
          <w:iCs/>
        </w:rPr>
        <w:t>- system do sterowania robota za pomocą gestów</w:t>
      </w:r>
      <w:r>
        <w:rPr>
          <w:iCs/>
        </w:rPr>
        <w:t>: ……………………………..</w:t>
      </w:r>
      <w:r w:rsidR="007F212F">
        <w:rPr>
          <w:iCs/>
        </w:rPr>
        <w:t xml:space="preserve"> (producent i model)</w:t>
      </w:r>
    </w:p>
    <w:p w:rsidR="00E5184F" w:rsidRDefault="007F212F" w:rsidP="00666F84">
      <w:pPr>
        <w:ind w:left="720" w:right="-47" w:hanging="436"/>
        <w:jc w:val="both"/>
        <w:rPr>
          <w:iCs/>
        </w:rPr>
      </w:pPr>
      <w:r>
        <w:rPr>
          <w:iCs/>
        </w:rPr>
        <w:t xml:space="preserve">       cena netto: ………………………………..</w:t>
      </w:r>
    </w:p>
    <w:p w:rsidR="007F212F" w:rsidRDefault="00E5184F" w:rsidP="00666F84">
      <w:pPr>
        <w:ind w:left="720" w:right="-47" w:hanging="436"/>
        <w:jc w:val="both"/>
        <w:rPr>
          <w:iCs/>
        </w:rPr>
      </w:pPr>
      <w:r w:rsidRPr="007F212F">
        <w:rPr>
          <w:b/>
          <w:iCs/>
        </w:rPr>
        <w:t>- system wykrywania obecności osób/przedmiotów w przestrzeni roboczej:</w:t>
      </w:r>
      <w:r>
        <w:rPr>
          <w:iCs/>
        </w:rPr>
        <w:t xml:space="preserve"> ………………………………</w:t>
      </w:r>
      <w:r w:rsidR="007F212F">
        <w:rPr>
          <w:iCs/>
        </w:rPr>
        <w:t>……</w:t>
      </w:r>
      <w:r>
        <w:rPr>
          <w:iCs/>
        </w:rPr>
        <w:t>…….</w:t>
      </w:r>
      <w:r w:rsidR="007F212F">
        <w:rPr>
          <w:iCs/>
        </w:rPr>
        <w:t>(producent i model)</w:t>
      </w:r>
    </w:p>
    <w:p w:rsidR="00E5184F" w:rsidRDefault="007F212F" w:rsidP="00666F84">
      <w:pPr>
        <w:ind w:left="720" w:right="-47" w:hanging="436"/>
        <w:jc w:val="both"/>
        <w:rPr>
          <w:iCs/>
        </w:rPr>
      </w:pPr>
      <w:r>
        <w:rPr>
          <w:b/>
          <w:iCs/>
        </w:rPr>
        <w:lastRenderedPageBreak/>
        <w:t xml:space="preserve">        </w:t>
      </w:r>
      <w:r>
        <w:rPr>
          <w:iCs/>
        </w:rPr>
        <w:t>cena netto: …………………………..</w:t>
      </w:r>
    </w:p>
    <w:p w:rsidR="007F212F" w:rsidRDefault="00E5184F" w:rsidP="00666F84">
      <w:pPr>
        <w:ind w:left="720" w:right="-47" w:hanging="436"/>
        <w:jc w:val="both"/>
        <w:rPr>
          <w:iCs/>
        </w:rPr>
      </w:pPr>
      <w:r w:rsidRPr="007F212F">
        <w:rPr>
          <w:b/>
          <w:iCs/>
        </w:rPr>
        <w:t>- system rozpoznawania mowy i komunikacji głosowej</w:t>
      </w:r>
      <w:r>
        <w:rPr>
          <w:iCs/>
        </w:rPr>
        <w:t>: ………………………</w:t>
      </w:r>
      <w:r w:rsidR="007F212F">
        <w:rPr>
          <w:iCs/>
        </w:rPr>
        <w:t>(producent i model)</w:t>
      </w:r>
    </w:p>
    <w:p w:rsidR="00E5184F" w:rsidRDefault="007F212F" w:rsidP="00666F84">
      <w:pPr>
        <w:ind w:left="720" w:right="-47" w:hanging="436"/>
        <w:jc w:val="both"/>
        <w:rPr>
          <w:iCs/>
        </w:rPr>
      </w:pPr>
      <w:r>
        <w:rPr>
          <w:iCs/>
        </w:rPr>
        <w:t xml:space="preserve">       cena netto: …………………..</w:t>
      </w:r>
    </w:p>
    <w:p w:rsidR="007F212F" w:rsidRDefault="007F212F" w:rsidP="00666F84">
      <w:pPr>
        <w:ind w:left="720" w:right="-47" w:hanging="436"/>
        <w:jc w:val="both"/>
        <w:rPr>
          <w:iCs/>
        </w:rPr>
      </w:pPr>
      <w:r w:rsidRPr="007F212F">
        <w:rPr>
          <w:b/>
          <w:iCs/>
        </w:rPr>
        <w:t>- system pneumatyczny prowadzony wewnątrz robota</w:t>
      </w:r>
      <w:r>
        <w:rPr>
          <w:iCs/>
        </w:rPr>
        <w:t>: …………………..(producent i model)</w:t>
      </w:r>
    </w:p>
    <w:p w:rsidR="007F212F" w:rsidRDefault="007F212F" w:rsidP="00666F84">
      <w:pPr>
        <w:ind w:left="720" w:right="-47" w:hanging="436"/>
        <w:jc w:val="both"/>
        <w:rPr>
          <w:iCs/>
        </w:rPr>
      </w:pPr>
      <w:r>
        <w:rPr>
          <w:b/>
          <w:iCs/>
        </w:rPr>
        <w:t xml:space="preserve">      </w:t>
      </w:r>
      <w:r>
        <w:rPr>
          <w:iCs/>
        </w:rPr>
        <w:t xml:space="preserve"> cena netto: …………………..</w:t>
      </w:r>
    </w:p>
    <w:p w:rsidR="00E5184F" w:rsidRPr="00666F84" w:rsidRDefault="00E5184F" w:rsidP="00E5184F">
      <w:pPr>
        <w:ind w:right="-47"/>
        <w:jc w:val="both"/>
        <w:rPr>
          <w:iCs/>
        </w:rPr>
      </w:pPr>
    </w:p>
    <w:p w:rsidR="0086473C" w:rsidRPr="00666F84" w:rsidRDefault="0086473C" w:rsidP="00666F84">
      <w:pPr>
        <w:ind w:left="720" w:right="-47" w:hanging="436"/>
        <w:rPr>
          <w:iCs/>
          <w:u w:val="single"/>
        </w:rPr>
      </w:pPr>
    </w:p>
    <w:p w:rsidR="008614E0" w:rsidRDefault="008614E0" w:rsidP="008614E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</w:t>
      </w:r>
      <w:r w:rsidR="00E5184F">
        <w:t>…………</w:t>
      </w:r>
      <w:r w:rsidR="00DA7276">
        <w:t xml:space="preserve"> </w:t>
      </w:r>
      <w:r w:rsidR="006B4731">
        <w:t>tygo</w:t>
      </w:r>
      <w:r>
        <w:t>dni od daty</w:t>
      </w:r>
      <w:r w:rsidR="00E5184F">
        <w:t xml:space="preserve"> podpisania umowy (</w:t>
      </w:r>
      <w:r w:rsidR="00E5184F">
        <w:rPr>
          <w:i/>
          <w:highlight w:val="yellow"/>
        </w:rPr>
        <w:t>kryterium oceny ofert)</w:t>
      </w:r>
      <w:r w:rsidR="00E5184F">
        <w:t xml:space="preserve"> </w:t>
      </w:r>
      <w:r>
        <w:t xml:space="preserve"> </w:t>
      </w:r>
    </w:p>
    <w:p w:rsidR="008614E0" w:rsidRDefault="008614E0" w:rsidP="008614E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wynosi:</w:t>
      </w:r>
      <w:r>
        <w:t xml:space="preserve"> …… miesięcy (</w:t>
      </w:r>
      <w:r>
        <w:rPr>
          <w:i/>
          <w:highlight w:val="yellow"/>
        </w:rPr>
        <w:t>kryterium oceny ofert)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  <w:sz w:val="22"/>
        </w:rPr>
        <w:t>Termin płatności</w:t>
      </w:r>
      <w:r>
        <w:rPr>
          <w:sz w:val="22"/>
        </w:rPr>
        <w:t xml:space="preserve">: 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>
        <w:rPr>
          <w:sz w:val="22"/>
        </w:rPr>
        <w:br/>
        <w:t>o podatku od towarów i usług.</w:t>
      </w:r>
    </w:p>
    <w:p w:rsidR="008614E0" w:rsidRDefault="008614E0" w:rsidP="008614E0">
      <w:pPr>
        <w:jc w:val="both"/>
        <w:rPr>
          <w:i/>
          <w:iCs/>
          <w:sz w:val="22"/>
          <w:szCs w:val="22"/>
        </w:rPr>
      </w:pPr>
    </w:p>
    <w:p w:rsidR="008614E0" w:rsidRDefault="008614E0" w:rsidP="008614E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614E0" w:rsidRDefault="008614E0" w:rsidP="008614E0">
      <w:pPr>
        <w:tabs>
          <w:tab w:val="left" w:pos="426"/>
        </w:tabs>
        <w:spacing w:after="120"/>
        <w:jc w:val="both"/>
        <w:rPr>
          <w:sz w:val="22"/>
        </w:rPr>
      </w:pPr>
    </w:p>
    <w:p w:rsidR="008614E0" w:rsidRDefault="008614E0" w:rsidP="008614E0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8614E0" w:rsidRDefault="008614E0" w:rsidP="008614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614E0" w:rsidRDefault="008614E0" w:rsidP="008614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614E0" w:rsidRDefault="008614E0" w:rsidP="008614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614E0" w:rsidRDefault="008614E0" w:rsidP="008614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614E0" w:rsidRDefault="008614E0" w:rsidP="008614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614E0" w:rsidTr="008614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14E0" w:rsidRDefault="008614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8614E0" w:rsidTr="008614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614E0" w:rsidTr="008614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14E0" w:rsidRDefault="008614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8614E0" w:rsidRDefault="008614E0" w:rsidP="008614E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8614E0" w:rsidRDefault="008614E0" w:rsidP="008614E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614E0" w:rsidRDefault="008614E0" w:rsidP="008614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614E0" w:rsidRDefault="008614E0" w:rsidP="008614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614E0" w:rsidRDefault="008614E0" w:rsidP="008614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614E0" w:rsidRDefault="008614E0" w:rsidP="008614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614E0" w:rsidRDefault="008614E0" w:rsidP="008614E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8614E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8614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0E2" w:rsidRDefault="008410E2">
      <w:r>
        <w:separator/>
      </w:r>
    </w:p>
  </w:endnote>
  <w:endnote w:type="continuationSeparator" w:id="0">
    <w:p w:rsidR="008410E2" w:rsidRDefault="0084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0E2" w:rsidRDefault="008410E2">
      <w:r>
        <w:separator/>
      </w:r>
    </w:p>
  </w:footnote>
  <w:footnote w:type="continuationSeparator" w:id="0">
    <w:p w:rsidR="008410E2" w:rsidRDefault="00841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064F" w:rsidRDefault="00E106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7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314D"/>
    <w:rsid w:val="002723B0"/>
    <w:rsid w:val="00315A4A"/>
    <w:rsid w:val="003D539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6F84"/>
    <w:rsid w:val="006815F6"/>
    <w:rsid w:val="006B4731"/>
    <w:rsid w:val="007748F0"/>
    <w:rsid w:val="007A4321"/>
    <w:rsid w:val="007F212F"/>
    <w:rsid w:val="00833933"/>
    <w:rsid w:val="008410E2"/>
    <w:rsid w:val="00853083"/>
    <w:rsid w:val="008614E0"/>
    <w:rsid w:val="0086473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1EC6"/>
    <w:rsid w:val="00D90ACB"/>
    <w:rsid w:val="00DA7276"/>
    <w:rsid w:val="00DC1500"/>
    <w:rsid w:val="00E1064F"/>
    <w:rsid w:val="00E44371"/>
    <w:rsid w:val="00E5184F"/>
    <w:rsid w:val="00E8117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97877"/>
  <w15:chartTrackingRefBased/>
  <w15:docId w15:val="{FD7B8B8C-895C-41D1-969B-0AFBB948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A2793-4415-4791-8F37-63BD8E0F4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641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2024-09-18T10:31:00Z</dcterms:created>
  <dcterms:modified xsi:type="dcterms:W3CDTF">2024-10-02T12:29:00Z</dcterms:modified>
</cp:coreProperties>
</file>