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43AD45AE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4005D6">
        <w:rPr>
          <w:rFonts w:ascii="Verdana" w:hAnsi="Verdana"/>
          <w:b/>
          <w:sz w:val="18"/>
          <w:szCs w:val="18"/>
        </w:rPr>
        <w:t>529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07396B70" w:rsidR="00B12BC7" w:rsidRPr="0067784D" w:rsidRDefault="004005D6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EF4553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 xml:space="preserve"> 2 szt. </w:t>
      </w:r>
      <w:proofErr w:type="spellStart"/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>kmputerów</w:t>
      </w:r>
      <w:proofErr w:type="spellEnd"/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 xml:space="preserve"> przenośnych dla </w:t>
      </w:r>
      <w:proofErr w:type="spellStart"/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>WIMiR</w:t>
      </w:r>
      <w:proofErr w:type="spellEnd"/>
      <w:r w:rsidRPr="004005D6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DE-dzp.272-529/24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EF4553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03FA"/>
    <w:rsid w:val="002333D7"/>
    <w:rsid w:val="00237270"/>
    <w:rsid w:val="00285E58"/>
    <w:rsid w:val="002C151E"/>
    <w:rsid w:val="00337243"/>
    <w:rsid w:val="003D1274"/>
    <w:rsid w:val="004005D6"/>
    <w:rsid w:val="00430A9F"/>
    <w:rsid w:val="004966DD"/>
    <w:rsid w:val="005540B6"/>
    <w:rsid w:val="005741C5"/>
    <w:rsid w:val="005E5BD1"/>
    <w:rsid w:val="00623F70"/>
    <w:rsid w:val="0067784D"/>
    <w:rsid w:val="006E4A4C"/>
    <w:rsid w:val="00723906"/>
    <w:rsid w:val="008020EB"/>
    <w:rsid w:val="008C0748"/>
    <w:rsid w:val="008E5450"/>
    <w:rsid w:val="00927537"/>
    <w:rsid w:val="0093180B"/>
    <w:rsid w:val="00976CAB"/>
    <w:rsid w:val="00B12BC7"/>
    <w:rsid w:val="00BC579B"/>
    <w:rsid w:val="00C32D30"/>
    <w:rsid w:val="00C456EF"/>
    <w:rsid w:val="00CC5CB6"/>
    <w:rsid w:val="00CD615C"/>
    <w:rsid w:val="00D137A1"/>
    <w:rsid w:val="00D6378D"/>
    <w:rsid w:val="00D6653B"/>
    <w:rsid w:val="00D70839"/>
    <w:rsid w:val="00E67EFE"/>
    <w:rsid w:val="00EF455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2024-08-22T09:08:00Z</cp:lastPrinted>
  <dcterms:created xsi:type="dcterms:W3CDTF">2024-09-27T10:40:00Z</dcterms:created>
  <dcterms:modified xsi:type="dcterms:W3CDTF">2024-09-27T10:40:00Z</dcterms:modified>
</cp:coreProperties>
</file>