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63A766D2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337808" w:rsidRPr="00337808">
        <w:rPr>
          <w:rFonts w:ascii="Times New Roman" w:hAnsi="Times New Roman"/>
          <w:b/>
        </w:rPr>
        <w:t>Usługa transportowa - wynajem autokaru wraz z kierowcą, do przewozu stypendystów Centrum AGH UNESCO w roku akademickim 2024/2025 - DE-dzp.272-507/24</w:t>
      </w:r>
      <w:bookmarkStart w:id="0" w:name="_GoBack"/>
      <w:bookmarkEnd w:id="0"/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5E2C4D" w14:textId="77777777" w:rsidR="00FF60F1" w:rsidRDefault="00FF60F1" w:rsidP="0038231F">
      <w:pPr>
        <w:spacing w:after="0" w:line="240" w:lineRule="auto"/>
      </w:pPr>
      <w:r>
        <w:separator/>
      </w:r>
    </w:p>
  </w:endnote>
  <w:endnote w:type="continuationSeparator" w:id="0">
    <w:p w14:paraId="2FD8B838" w14:textId="77777777" w:rsidR="00FF60F1" w:rsidRDefault="00FF60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CC3E25" w14:textId="77777777" w:rsidR="00FF60F1" w:rsidRDefault="00FF60F1" w:rsidP="0038231F">
      <w:pPr>
        <w:spacing w:after="0" w:line="240" w:lineRule="auto"/>
      </w:pPr>
      <w:r>
        <w:separator/>
      </w:r>
    </w:p>
  </w:footnote>
  <w:footnote w:type="continuationSeparator" w:id="0">
    <w:p w14:paraId="3B79BFBE" w14:textId="77777777" w:rsidR="00FF60F1" w:rsidRDefault="00FF60F1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2E7B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16800"/>
    <w:rsid w:val="00122598"/>
    <w:rsid w:val="00180065"/>
    <w:rsid w:val="001902D2"/>
    <w:rsid w:val="001954E9"/>
    <w:rsid w:val="001C6945"/>
    <w:rsid w:val="001C6CB2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37808"/>
    <w:rsid w:val="0034607F"/>
    <w:rsid w:val="00350CD9"/>
    <w:rsid w:val="00351F8A"/>
    <w:rsid w:val="00364235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57F07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4FCF"/>
    <w:rsid w:val="005103B9"/>
    <w:rsid w:val="00520174"/>
    <w:rsid w:val="005641F0"/>
    <w:rsid w:val="00586F1F"/>
    <w:rsid w:val="005A4CE4"/>
    <w:rsid w:val="005A6711"/>
    <w:rsid w:val="005C39CA"/>
    <w:rsid w:val="005E176A"/>
    <w:rsid w:val="00631C71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665F2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C014B5"/>
    <w:rsid w:val="00C113BF"/>
    <w:rsid w:val="00C25002"/>
    <w:rsid w:val="00C40145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A7EBD"/>
    <w:rsid w:val="00FB6F81"/>
    <w:rsid w:val="00FB7753"/>
    <w:rsid w:val="00FC0317"/>
    <w:rsid w:val="00FC7B1D"/>
    <w:rsid w:val="00FE4E2B"/>
    <w:rsid w:val="00FF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4FA26-03ED-4371-9F41-4516F97F1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2</cp:revision>
  <cp:lastPrinted>2023-10-03T06:47:00Z</cp:lastPrinted>
  <dcterms:created xsi:type="dcterms:W3CDTF">2024-09-16T12:06:00Z</dcterms:created>
  <dcterms:modified xsi:type="dcterms:W3CDTF">2024-09-16T12:06:00Z</dcterms:modified>
</cp:coreProperties>
</file>