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356BF30D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5156B3">
        <w:rPr>
          <w:rFonts w:ascii="Verdana" w:hAnsi="Verdana"/>
          <w:b/>
          <w:sz w:val="18"/>
          <w:szCs w:val="18"/>
        </w:rPr>
        <w:t>526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581A1DB4" w:rsidR="00B12BC7" w:rsidRPr="005156B3" w:rsidRDefault="00B12BC7" w:rsidP="005156B3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5156B3">
        <w:rPr>
          <w:rFonts w:ascii="Verdana" w:hAnsi="Verdana"/>
          <w:sz w:val="20"/>
          <w:szCs w:val="20"/>
        </w:rPr>
        <w:t xml:space="preserve">Na potrzeby postępowania o udzielenie zamówienia publicznego prowadzonym </w:t>
      </w:r>
      <w:r w:rsidRPr="005156B3">
        <w:rPr>
          <w:rFonts w:ascii="Verdana" w:hAnsi="Verdana"/>
          <w:b/>
          <w:bCs/>
          <w:sz w:val="20"/>
          <w:szCs w:val="20"/>
        </w:rPr>
        <w:t>w trybie przetargu nieograniczonego na:</w:t>
      </w:r>
      <w:r w:rsidR="001D2355" w:rsidRPr="005156B3">
        <w:rPr>
          <w:rFonts w:ascii="Verdana" w:hAnsi="Verdana"/>
          <w:b/>
          <w:bCs/>
          <w:sz w:val="20"/>
          <w:szCs w:val="20"/>
        </w:rPr>
        <w:t xml:space="preserve"> </w:t>
      </w:r>
      <w:r w:rsidR="005156B3" w:rsidRPr="005156B3">
        <w:rPr>
          <w:rFonts w:ascii="Verdana" w:hAnsi="Verdana"/>
          <w:b/>
          <w:sz w:val="20"/>
          <w:szCs w:val="20"/>
        </w:rPr>
        <w:t>sukcesywna dostawa materiałów promocyjnych na potrzeby Działu Spraw Studenckich - DE-dzp.272-526/24</w:t>
      </w:r>
      <w:r w:rsidR="002A0167" w:rsidRPr="005156B3">
        <w:rPr>
          <w:rFonts w:ascii="Verdana" w:hAnsi="Verdana"/>
          <w:b/>
          <w:bCs/>
          <w:sz w:val="20"/>
          <w:szCs w:val="20"/>
        </w:rPr>
        <w:t xml:space="preserve">, </w:t>
      </w:r>
      <w:r w:rsidRPr="005156B3">
        <w:rPr>
          <w:rFonts w:ascii="Verdana" w:hAnsi="Verdana"/>
          <w:sz w:val="20"/>
          <w:szCs w:val="20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049D02" w14:textId="77777777" w:rsidR="001F3CF7" w:rsidRDefault="001F3CF7">
      <w:pPr>
        <w:spacing w:after="0" w:line="240" w:lineRule="auto"/>
      </w:pPr>
      <w:r>
        <w:separator/>
      </w:r>
    </w:p>
  </w:endnote>
  <w:endnote w:type="continuationSeparator" w:id="0">
    <w:p w14:paraId="3FE74A66" w14:textId="77777777" w:rsidR="001F3CF7" w:rsidRDefault="001F3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5156B3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7728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3F2E30" w14:textId="77777777" w:rsidR="001F3CF7" w:rsidRDefault="001F3CF7">
      <w:pPr>
        <w:spacing w:after="0" w:line="240" w:lineRule="auto"/>
      </w:pPr>
      <w:r>
        <w:separator/>
      </w:r>
    </w:p>
  </w:footnote>
  <w:footnote w:type="continuationSeparator" w:id="0">
    <w:p w14:paraId="4151237B" w14:textId="77777777" w:rsidR="001F3CF7" w:rsidRDefault="001F3C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53B"/>
    <w:rsid w:val="000563B7"/>
    <w:rsid w:val="000740E7"/>
    <w:rsid w:val="000E6C60"/>
    <w:rsid w:val="00192665"/>
    <w:rsid w:val="001D2355"/>
    <w:rsid w:val="001F1469"/>
    <w:rsid w:val="001F3CF7"/>
    <w:rsid w:val="001F4E82"/>
    <w:rsid w:val="002303FA"/>
    <w:rsid w:val="00237270"/>
    <w:rsid w:val="00285E58"/>
    <w:rsid w:val="002A0167"/>
    <w:rsid w:val="00337243"/>
    <w:rsid w:val="003D1274"/>
    <w:rsid w:val="003E17B7"/>
    <w:rsid w:val="00430A9F"/>
    <w:rsid w:val="005156B3"/>
    <w:rsid w:val="005540B6"/>
    <w:rsid w:val="005741C5"/>
    <w:rsid w:val="005E5BD1"/>
    <w:rsid w:val="00610787"/>
    <w:rsid w:val="00623F70"/>
    <w:rsid w:val="0067784D"/>
    <w:rsid w:val="006E4A4C"/>
    <w:rsid w:val="008260AA"/>
    <w:rsid w:val="0089294B"/>
    <w:rsid w:val="008C0748"/>
    <w:rsid w:val="008D16F8"/>
    <w:rsid w:val="008D603B"/>
    <w:rsid w:val="008E5450"/>
    <w:rsid w:val="00927537"/>
    <w:rsid w:val="0093180B"/>
    <w:rsid w:val="00AD68B1"/>
    <w:rsid w:val="00B12BC7"/>
    <w:rsid w:val="00BC579B"/>
    <w:rsid w:val="00C32D30"/>
    <w:rsid w:val="00CA03E3"/>
    <w:rsid w:val="00D137A1"/>
    <w:rsid w:val="00D6378D"/>
    <w:rsid w:val="00D6653B"/>
    <w:rsid w:val="00D70839"/>
    <w:rsid w:val="00E203DA"/>
    <w:rsid w:val="00E67EFE"/>
    <w:rsid w:val="00F85EA7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dcterms:created xsi:type="dcterms:W3CDTF">2024-10-01T06:42:00Z</dcterms:created>
  <dcterms:modified xsi:type="dcterms:W3CDTF">2024-10-01T06:45:00Z</dcterms:modified>
</cp:coreProperties>
</file>