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DFB42" w14:textId="77777777" w:rsidR="00E31816" w:rsidRPr="00515AFA" w:rsidRDefault="00E31816" w:rsidP="00E31816">
      <w:pPr>
        <w:jc w:val="right"/>
        <w:rPr>
          <w:b/>
          <w:sz w:val="22"/>
          <w:szCs w:val="22"/>
          <w:lang w:val="pl-PL"/>
        </w:rPr>
      </w:pPr>
      <w:r w:rsidRPr="00515AFA">
        <w:rPr>
          <w:b/>
          <w:sz w:val="22"/>
          <w:szCs w:val="22"/>
          <w:lang w:val="pl-PL"/>
        </w:rPr>
        <w:t>Załącznik nr 3</w:t>
      </w:r>
    </w:p>
    <w:p w14:paraId="471CEEEA" w14:textId="77777777" w:rsidR="00E31816" w:rsidRPr="00515AFA" w:rsidRDefault="00E31816" w:rsidP="00E31816">
      <w:pPr>
        <w:jc w:val="right"/>
        <w:rPr>
          <w:b/>
          <w:sz w:val="22"/>
          <w:szCs w:val="22"/>
          <w:lang w:val="pl-PL"/>
        </w:rPr>
      </w:pPr>
    </w:p>
    <w:p w14:paraId="3C065BFA" w14:textId="77777777" w:rsidR="00E31816" w:rsidRPr="00515AFA" w:rsidRDefault="00E31816" w:rsidP="00E31816">
      <w:pPr>
        <w:jc w:val="center"/>
        <w:rPr>
          <w:b/>
          <w:sz w:val="22"/>
          <w:szCs w:val="22"/>
          <w:lang w:val="pl-PL"/>
        </w:rPr>
      </w:pPr>
      <w:r w:rsidRPr="00515AFA">
        <w:rPr>
          <w:b/>
          <w:sz w:val="22"/>
          <w:szCs w:val="22"/>
          <w:lang w:val="pl-PL"/>
        </w:rPr>
        <w:t>WZÓR UMOWY</w:t>
      </w:r>
    </w:p>
    <w:p w14:paraId="5B035EE9" w14:textId="77777777" w:rsidR="00E31816" w:rsidRPr="00515AFA" w:rsidRDefault="00E31816" w:rsidP="00E31816">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2B5CE95C" w14:textId="77777777" w:rsidR="00E31816" w:rsidRPr="00515AFA" w:rsidRDefault="00E31816" w:rsidP="00E31816">
      <w:pPr>
        <w:jc w:val="center"/>
        <w:rPr>
          <w:b/>
          <w:sz w:val="22"/>
          <w:szCs w:val="22"/>
          <w:lang w:val="pl-PL"/>
        </w:rPr>
      </w:pPr>
    </w:p>
    <w:p w14:paraId="26714AA9" w14:textId="62CE9193" w:rsidR="00E31816" w:rsidRPr="00515AFA" w:rsidRDefault="00E31816" w:rsidP="00E31816">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559</w:t>
      </w:r>
      <w:r w:rsidRPr="005140A1">
        <w:rPr>
          <w:sz w:val="22"/>
          <w:szCs w:val="22"/>
          <w:lang w:val="pl-PL"/>
        </w:rPr>
        <w:t>/2</w:t>
      </w:r>
      <w:r>
        <w:rPr>
          <w:sz w:val="22"/>
          <w:szCs w:val="22"/>
          <w:lang w:val="pl-PL"/>
        </w:rPr>
        <w:t>4</w:t>
      </w:r>
      <w:r w:rsidRPr="00515AFA">
        <w:rPr>
          <w:sz w:val="22"/>
          <w:szCs w:val="22"/>
          <w:lang w:val="pl-PL"/>
        </w:rPr>
        <w:t xml:space="preserve"> pomiędzy:</w:t>
      </w:r>
    </w:p>
    <w:p w14:paraId="6349FFDF" w14:textId="77777777" w:rsidR="00E31816" w:rsidRPr="00515AFA" w:rsidRDefault="00E31816" w:rsidP="00E31816">
      <w:pPr>
        <w:pStyle w:val="Tekstpodstawowywcity"/>
        <w:spacing w:after="0"/>
        <w:ind w:left="0"/>
        <w:jc w:val="both"/>
        <w:rPr>
          <w:sz w:val="22"/>
          <w:szCs w:val="22"/>
          <w:lang w:val="pl-PL"/>
        </w:rPr>
      </w:pPr>
    </w:p>
    <w:p w14:paraId="28E9FCFB"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339B0366"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CDE2E34"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29F6C0A" w14:textId="77777777" w:rsidR="00E31816" w:rsidRPr="00515AFA" w:rsidRDefault="00E31816" w:rsidP="00E31816">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49008BBB"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4FD6571"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8297817"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9F0F49A"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BE4A7A9"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E00F7ED"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63430C4"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B3F97D0"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1AFBA6A" w14:textId="77777777" w:rsidR="00E31816" w:rsidRPr="00515AFA" w:rsidRDefault="00E31816" w:rsidP="00E31816">
      <w:pPr>
        <w:pStyle w:val="Tekstpodstawowy"/>
        <w:spacing w:line="240" w:lineRule="auto"/>
        <w:ind w:right="-47"/>
        <w:jc w:val="center"/>
        <w:rPr>
          <w:rFonts w:ascii="Times New Roman" w:hAnsi="Times New Roman"/>
          <w:b/>
          <w:sz w:val="22"/>
          <w:szCs w:val="22"/>
        </w:rPr>
      </w:pPr>
    </w:p>
    <w:p w14:paraId="6D8F42A8"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BFD122E" w14:textId="1114C9CD" w:rsidR="00E31816" w:rsidRPr="00515AFA" w:rsidRDefault="00E31816" w:rsidP="00E31816">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komputera stacjonarnego – stacji roboczej</w:t>
      </w:r>
      <w:r>
        <w:rPr>
          <w:b/>
          <w:bCs/>
          <w:sz w:val="22"/>
          <w:szCs w:val="22"/>
          <w:lang w:val="pl-PL"/>
        </w:rPr>
        <w:t xml:space="preserve"> na potrzeby </w:t>
      </w:r>
      <w:proofErr w:type="spellStart"/>
      <w:r>
        <w:rPr>
          <w:b/>
          <w:bCs/>
          <w:sz w:val="22"/>
          <w:szCs w:val="22"/>
          <w:lang w:val="pl-PL"/>
        </w:rPr>
        <w:t>W</w:t>
      </w:r>
      <w:r>
        <w:rPr>
          <w:b/>
          <w:bCs/>
          <w:sz w:val="22"/>
          <w:szCs w:val="22"/>
          <w:lang w:val="pl-PL"/>
        </w:rPr>
        <w:t>GGiIŚ</w:t>
      </w:r>
      <w:proofErr w:type="spellEnd"/>
      <w:r w:rsidRPr="0075173C">
        <w:rPr>
          <w:b/>
          <w:sz w:val="22"/>
          <w:szCs w:val="22"/>
          <w:lang w:val="pl-PL"/>
        </w:rPr>
        <w:t>.</w:t>
      </w:r>
    </w:p>
    <w:p w14:paraId="26AF3EF6" w14:textId="77777777" w:rsidR="00E31816" w:rsidRPr="00515AFA" w:rsidRDefault="00E31816" w:rsidP="00E31816">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C0F2B73"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5D02AA93" w14:textId="77777777" w:rsidR="00E31816" w:rsidRPr="00515AFA" w:rsidRDefault="00E31816" w:rsidP="00E31816">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4A56B466" w14:textId="77777777" w:rsidR="00E31816" w:rsidRPr="00515AFA" w:rsidRDefault="00E31816" w:rsidP="00E31816">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B539594" w14:textId="77777777" w:rsidR="00E31816" w:rsidRPr="00515AFA" w:rsidRDefault="00E31816" w:rsidP="00E3181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09E3784" w14:textId="77777777" w:rsidR="00E31816" w:rsidRPr="00515AFA" w:rsidRDefault="00E31816" w:rsidP="00E31816">
      <w:pPr>
        <w:pStyle w:val="Tekstpodstawowy"/>
        <w:spacing w:line="240" w:lineRule="auto"/>
        <w:ind w:right="-47"/>
        <w:jc w:val="center"/>
        <w:rPr>
          <w:rFonts w:ascii="Times New Roman" w:hAnsi="Times New Roman"/>
          <w:b/>
          <w:sz w:val="22"/>
          <w:szCs w:val="22"/>
        </w:rPr>
      </w:pPr>
    </w:p>
    <w:p w14:paraId="60C49A65"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163ED8E" w14:textId="77777777" w:rsidR="00E31816" w:rsidRPr="00515AFA" w:rsidRDefault="00E31816" w:rsidP="00E31816">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219D4AC3" w14:textId="77777777" w:rsidR="00E31816" w:rsidRPr="00515AFA" w:rsidRDefault="00E31816" w:rsidP="00E31816">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A49DD27" w14:textId="77777777" w:rsidR="00E31816" w:rsidRPr="00515AFA" w:rsidRDefault="00E31816" w:rsidP="00E31816">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EB5F17D" w14:textId="226E3082" w:rsidR="00E31816" w:rsidRPr="005C5222" w:rsidRDefault="00E31816" w:rsidP="00E31816">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komputer stacjonarny</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54FE3DD2" w14:textId="77777777" w:rsidR="00E31816" w:rsidRPr="00515AFA" w:rsidRDefault="00E31816" w:rsidP="00E31816">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38969368" w14:textId="77777777" w:rsidR="00E31816" w:rsidRPr="00515AFA" w:rsidRDefault="00E31816" w:rsidP="00E31816">
      <w:pPr>
        <w:pStyle w:val="Tekstpodstawowy"/>
        <w:spacing w:line="240" w:lineRule="auto"/>
        <w:ind w:left="340" w:right="-47"/>
        <w:jc w:val="both"/>
        <w:rPr>
          <w:rFonts w:ascii="Times New Roman" w:hAnsi="Times New Roman"/>
          <w:i/>
          <w:sz w:val="22"/>
          <w:szCs w:val="22"/>
        </w:rPr>
      </w:pPr>
    </w:p>
    <w:p w14:paraId="03A1C8C3" w14:textId="77777777" w:rsidR="00E31816" w:rsidRPr="00515AFA" w:rsidRDefault="00E31816" w:rsidP="00E31816">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709F9B5B" w14:textId="77777777" w:rsidR="00E31816" w:rsidRPr="00515AFA" w:rsidRDefault="00E31816" w:rsidP="00E31816">
      <w:pPr>
        <w:pStyle w:val="Tekstpodstawowy"/>
        <w:spacing w:line="240" w:lineRule="auto"/>
        <w:ind w:right="-47"/>
        <w:jc w:val="center"/>
        <w:rPr>
          <w:rFonts w:ascii="Times New Roman" w:hAnsi="Times New Roman"/>
          <w:b/>
          <w:sz w:val="22"/>
          <w:szCs w:val="22"/>
        </w:rPr>
      </w:pPr>
    </w:p>
    <w:p w14:paraId="3617ECF1"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EE9AF31" w14:textId="77777777" w:rsidR="00E31816" w:rsidRDefault="00E31816" w:rsidP="00E3181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5F2DC3D" w14:textId="77777777" w:rsidR="00E31816" w:rsidRPr="00515AFA" w:rsidRDefault="00E31816" w:rsidP="00E3181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0F81084" w14:textId="77777777" w:rsidR="00E31816" w:rsidRPr="00515AFA" w:rsidRDefault="00E31816" w:rsidP="00E3181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79E5146" w14:textId="77777777" w:rsidR="00E31816" w:rsidRPr="00515AFA" w:rsidRDefault="00E31816" w:rsidP="00E3181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1FA0C28C" w14:textId="77777777" w:rsidR="00E31816" w:rsidRPr="00515AFA" w:rsidRDefault="00E31816" w:rsidP="00E31816">
      <w:pPr>
        <w:pStyle w:val="Tekstpodstawowy"/>
        <w:spacing w:line="240" w:lineRule="auto"/>
        <w:ind w:right="-47"/>
        <w:jc w:val="center"/>
        <w:rPr>
          <w:rFonts w:ascii="Times New Roman" w:hAnsi="Times New Roman"/>
          <w:b/>
          <w:sz w:val="22"/>
          <w:szCs w:val="22"/>
        </w:rPr>
      </w:pPr>
    </w:p>
    <w:p w14:paraId="75544B2D"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DD4E0C7" w14:textId="77777777" w:rsidR="00E31816" w:rsidRPr="00515AFA" w:rsidRDefault="00E31816" w:rsidP="00E3181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AC00DA2" w14:textId="77777777" w:rsidR="00E31816" w:rsidRPr="00515AFA" w:rsidRDefault="00E31816" w:rsidP="00E3181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4D7C370" w14:textId="77777777" w:rsidR="00E31816" w:rsidRPr="00515AFA" w:rsidRDefault="00E31816" w:rsidP="00E31816">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04717363" w14:textId="77777777" w:rsidR="00E31816" w:rsidRPr="00515AFA" w:rsidRDefault="00E31816" w:rsidP="00E3181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F644C53" w14:textId="08233E98" w:rsidR="00E31816" w:rsidRPr="00515AFA" w:rsidRDefault="00E31816" w:rsidP="00E3181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Pr="00E31816">
        <w:rPr>
          <w:rFonts w:ascii="Times New Roman" w:hAnsi="Times New Roman"/>
          <w:sz w:val="22"/>
          <w:szCs w:val="22"/>
        </w:rPr>
        <w:t xml:space="preserve">z przyczyn występujących po stronie </w:t>
      </w:r>
      <w:r w:rsidRPr="00515AFA">
        <w:rPr>
          <w:rFonts w:ascii="Times New Roman" w:hAnsi="Times New Roman"/>
          <w:sz w:val="22"/>
          <w:szCs w:val="22"/>
        </w:rPr>
        <w:t>Sprzedawcy, w wysokości 10% całkowitego wynagrodzenia netto określonego w  § 3 ust. 1;</w:t>
      </w:r>
    </w:p>
    <w:p w14:paraId="15D0B7D7" w14:textId="00D2D9F0" w:rsidR="00E31816" w:rsidRPr="00515AFA" w:rsidRDefault="00E31816" w:rsidP="00E3181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E31816">
        <w:rPr>
          <w:rFonts w:ascii="Times New Roman" w:hAnsi="Times New Roman"/>
          <w:sz w:val="22"/>
          <w:szCs w:val="22"/>
        </w:rPr>
        <w:t xml:space="preserve">z przyczyn występujących po stronie </w:t>
      </w:r>
      <w:r w:rsidRPr="00515AFA">
        <w:rPr>
          <w:rFonts w:ascii="Times New Roman" w:hAnsi="Times New Roman"/>
          <w:sz w:val="22"/>
          <w:szCs w:val="22"/>
        </w:rPr>
        <w:t>Sprzedawcy, w wysokości 10% wartości netto części przedmiotu umowy, której dotyczy odstąpienie;</w:t>
      </w:r>
    </w:p>
    <w:p w14:paraId="0329629D" w14:textId="77777777" w:rsidR="00E31816" w:rsidRPr="00515AFA" w:rsidRDefault="00E31816" w:rsidP="00E3181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5B8DAA7" w14:textId="59C749E7" w:rsidR="00E31816" w:rsidRPr="00515AFA" w:rsidRDefault="00E31816" w:rsidP="00E31816">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Pr="00E31816">
        <w:rPr>
          <w:rFonts w:ascii="Times New Roman" w:hAnsi="Times New Roman"/>
          <w:sz w:val="22"/>
          <w:szCs w:val="22"/>
        </w:rPr>
        <w:t xml:space="preserve">z przyczyn występujących po stronie </w:t>
      </w:r>
      <w:r w:rsidRPr="00515AFA">
        <w:rPr>
          <w:rFonts w:ascii="Times New Roman" w:hAnsi="Times New Roman"/>
          <w:sz w:val="22"/>
          <w:szCs w:val="22"/>
        </w:rPr>
        <w:t>Kupującego, w wysokości 10% całkowitego wynagrodzenia netto określonego w § 3 ust. 1;</w:t>
      </w:r>
    </w:p>
    <w:p w14:paraId="7FA92CA8" w14:textId="08EAE2E4" w:rsidR="00E31816" w:rsidRPr="00515AFA" w:rsidRDefault="00E31816" w:rsidP="00E31816">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E31816">
        <w:rPr>
          <w:rFonts w:ascii="Times New Roman" w:hAnsi="Times New Roman"/>
          <w:sz w:val="22"/>
          <w:szCs w:val="22"/>
        </w:rPr>
        <w:t xml:space="preserve">z przyczyn występujących po stronie </w:t>
      </w:r>
      <w:r w:rsidRPr="00515AFA">
        <w:rPr>
          <w:rFonts w:ascii="Times New Roman" w:hAnsi="Times New Roman"/>
          <w:sz w:val="22"/>
          <w:szCs w:val="22"/>
        </w:rPr>
        <w:t xml:space="preserve"> Kupującego, w wysokości 10% wartości netto części przedmiotu umowy, której dotyczy odstąpienie</w:t>
      </w:r>
    </w:p>
    <w:p w14:paraId="182320C5" w14:textId="77777777" w:rsidR="00E31816" w:rsidRPr="00515AFA" w:rsidRDefault="00E31816" w:rsidP="00E3181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6ACE33C" w14:textId="77777777" w:rsidR="00E31816" w:rsidRPr="00515AFA" w:rsidRDefault="00E31816" w:rsidP="00E3181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1963B15" w14:textId="77777777" w:rsidR="00E31816" w:rsidRPr="00515AFA" w:rsidRDefault="00E31816" w:rsidP="00E3181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B6556A3" w14:textId="77777777" w:rsidR="00E31816" w:rsidRPr="00515AFA" w:rsidRDefault="00E31816" w:rsidP="00E3181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9B9AC64" w14:textId="77777777" w:rsidR="00E31816" w:rsidRPr="00515AFA" w:rsidRDefault="00E31816" w:rsidP="00E31816">
      <w:pPr>
        <w:pStyle w:val="Tekstpodstawowy"/>
        <w:ind w:right="-47"/>
        <w:jc w:val="center"/>
        <w:rPr>
          <w:rFonts w:ascii="Times New Roman" w:hAnsi="Times New Roman"/>
          <w:b/>
          <w:sz w:val="22"/>
          <w:szCs w:val="22"/>
        </w:rPr>
      </w:pPr>
    </w:p>
    <w:p w14:paraId="63176366" w14:textId="77777777" w:rsidR="00E31816" w:rsidRPr="00515AFA" w:rsidRDefault="00E31816" w:rsidP="00E31816">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34D2FA0" w14:textId="77777777" w:rsidR="00E31816" w:rsidRPr="00515AFA" w:rsidRDefault="00E31816" w:rsidP="00E31816">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328D25D" w14:textId="77777777" w:rsidR="00E31816" w:rsidRPr="00515AFA" w:rsidRDefault="00E31816" w:rsidP="00E3181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01AE6F8" w14:textId="77777777" w:rsidR="00E31816" w:rsidRPr="00515AFA" w:rsidRDefault="00E31816" w:rsidP="00E31816">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431B7FE0" w14:textId="77777777" w:rsidR="00E31816" w:rsidRPr="00515AFA" w:rsidRDefault="00E31816" w:rsidP="00E3181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1058EAB" w14:textId="77777777" w:rsidR="00E31816" w:rsidRPr="00515AFA" w:rsidRDefault="00E31816" w:rsidP="00E3181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D3EE4E1" w14:textId="77777777" w:rsidR="00E31816" w:rsidRPr="00515AFA" w:rsidRDefault="00E31816" w:rsidP="00E31816">
      <w:pPr>
        <w:rPr>
          <w:color w:val="00000A"/>
          <w:sz w:val="22"/>
          <w:szCs w:val="22"/>
          <w:lang w:val="pl-PL"/>
        </w:rPr>
      </w:pPr>
    </w:p>
    <w:p w14:paraId="10DF4C68" w14:textId="77777777" w:rsidR="00E31816" w:rsidRPr="00515AFA" w:rsidRDefault="00E31816" w:rsidP="00E31816">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6182DBE4" w14:textId="77777777" w:rsidR="00E31816" w:rsidRPr="00515AFA" w:rsidRDefault="00E31816" w:rsidP="00E31816">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3A96D0" w14:textId="77777777" w:rsidR="00E31816" w:rsidRPr="00515AFA" w:rsidRDefault="00E31816" w:rsidP="00E3181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6B8935D" w14:textId="77777777" w:rsidR="00E31816" w:rsidRPr="00515AFA" w:rsidRDefault="00E31816" w:rsidP="00E31816">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1FA1C8A" w14:textId="77777777" w:rsidR="00E31816" w:rsidRPr="00515AFA" w:rsidRDefault="00E31816" w:rsidP="00E3181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25DE75" w14:textId="77777777" w:rsidR="00E31816" w:rsidRPr="00515AFA" w:rsidRDefault="00E31816" w:rsidP="00E3181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ED3FFF3" w14:textId="77777777" w:rsidR="00E31816" w:rsidRPr="00515AFA" w:rsidRDefault="00E31816" w:rsidP="00E3181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60EF821" w14:textId="77777777" w:rsidR="00E31816" w:rsidRPr="00515AFA" w:rsidRDefault="00E31816" w:rsidP="00E31816">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751BE5D" w14:textId="77777777" w:rsidR="00E31816" w:rsidRPr="00515AFA" w:rsidRDefault="00E31816" w:rsidP="00E31816">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600CE5B" w14:textId="77777777" w:rsidR="00E31816" w:rsidRPr="00515AFA" w:rsidRDefault="00E31816" w:rsidP="00E31816">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F920FE" w14:textId="77777777" w:rsidR="00E31816" w:rsidRPr="00515AFA" w:rsidRDefault="00E31816" w:rsidP="00E31816">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B73A95B" w14:textId="77777777" w:rsidR="00E31816" w:rsidRPr="00515AFA" w:rsidRDefault="00E31816" w:rsidP="00E31816">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7F34F646" w14:textId="77777777" w:rsidR="00E31816" w:rsidRPr="00515AFA" w:rsidRDefault="00E31816" w:rsidP="00E31816">
      <w:pPr>
        <w:ind w:left="720"/>
        <w:jc w:val="both"/>
        <w:rPr>
          <w:color w:val="00000A"/>
          <w:sz w:val="22"/>
          <w:szCs w:val="22"/>
          <w:lang w:val="pl-PL"/>
        </w:rPr>
      </w:pPr>
    </w:p>
    <w:p w14:paraId="2DD8E30D" w14:textId="77777777" w:rsidR="00E31816" w:rsidRPr="00515AFA" w:rsidRDefault="00E31816" w:rsidP="00E31816">
      <w:pPr>
        <w:ind w:left="170"/>
        <w:jc w:val="both"/>
        <w:rPr>
          <w:color w:val="00000A"/>
          <w:sz w:val="22"/>
          <w:szCs w:val="22"/>
          <w:lang w:val="pl-PL"/>
        </w:rPr>
      </w:pPr>
    </w:p>
    <w:p w14:paraId="748B3ADE" w14:textId="77777777" w:rsidR="00E31816" w:rsidRDefault="00E31816" w:rsidP="00E31816">
      <w:pPr>
        <w:pStyle w:val="Tekstpodstawowy"/>
        <w:spacing w:line="240" w:lineRule="auto"/>
        <w:ind w:left="360" w:right="-47"/>
        <w:jc w:val="center"/>
        <w:rPr>
          <w:rFonts w:ascii="Times New Roman" w:hAnsi="Times New Roman"/>
          <w:b/>
          <w:sz w:val="22"/>
          <w:szCs w:val="22"/>
        </w:rPr>
      </w:pPr>
    </w:p>
    <w:p w14:paraId="1C5E4BFD" w14:textId="77777777" w:rsidR="00E31816" w:rsidRDefault="00E31816" w:rsidP="00E31816">
      <w:pPr>
        <w:pStyle w:val="Tekstpodstawowy"/>
        <w:spacing w:line="240" w:lineRule="auto"/>
        <w:ind w:left="360" w:right="-47"/>
        <w:jc w:val="center"/>
        <w:rPr>
          <w:rFonts w:ascii="Times New Roman" w:hAnsi="Times New Roman"/>
          <w:b/>
          <w:sz w:val="22"/>
          <w:szCs w:val="22"/>
        </w:rPr>
      </w:pPr>
    </w:p>
    <w:p w14:paraId="6895EDC4" w14:textId="77777777" w:rsidR="00E31816" w:rsidRDefault="00E31816" w:rsidP="00E31816">
      <w:pPr>
        <w:pStyle w:val="Tekstpodstawowy"/>
        <w:spacing w:line="240" w:lineRule="auto"/>
        <w:ind w:left="360" w:right="-47"/>
        <w:jc w:val="center"/>
        <w:rPr>
          <w:rFonts w:ascii="Times New Roman" w:hAnsi="Times New Roman"/>
          <w:b/>
          <w:sz w:val="22"/>
          <w:szCs w:val="22"/>
        </w:rPr>
      </w:pPr>
    </w:p>
    <w:p w14:paraId="5ACF75A2" w14:textId="77777777" w:rsidR="00E31816" w:rsidRPr="00515AFA" w:rsidRDefault="00E31816" w:rsidP="00E31816">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3E0A43C" w14:textId="77777777" w:rsidR="00E31816" w:rsidRPr="00515AFA" w:rsidRDefault="00E31816" w:rsidP="00E31816">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C099093" w14:textId="77777777" w:rsidR="00E31816" w:rsidRPr="00515AFA" w:rsidRDefault="00E31816" w:rsidP="00E31816">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55FC3E21" w14:textId="77777777" w:rsidR="00E31816" w:rsidRPr="00515AFA" w:rsidRDefault="00E31816" w:rsidP="00E31816">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8E852F3" w14:textId="77777777" w:rsidR="00E31816" w:rsidRPr="00515AFA" w:rsidRDefault="00E31816" w:rsidP="00E31816">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13C321C0" w14:textId="77777777" w:rsidR="00E31816" w:rsidRPr="00515AFA" w:rsidRDefault="00E31816" w:rsidP="00E31816">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FF284B0" w14:textId="77777777" w:rsidR="00E31816" w:rsidRPr="00515AFA" w:rsidRDefault="00E31816" w:rsidP="00E31816">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5D927C8" w14:textId="77777777" w:rsidR="00E31816" w:rsidRPr="00515AFA" w:rsidRDefault="00E31816" w:rsidP="00E31816">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6D80751" w14:textId="77777777" w:rsidR="00E31816" w:rsidRPr="00515AFA" w:rsidRDefault="00E31816" w:rsidP="00E31816">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289D51DE" w14:textId="77777777" w:rsidR="00E31816" w:rsidRPr="00515AFA" w:rsidRDefault="00E31816" w:rsidP="00E31816">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65A8844" w14:textId="77777777" w:rsidR="00E31816" w:rsidRPr="00515AFA" w:rsidRDefault="00E31816" w:rsidP="00E31816">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4A2A71A5" w14:textId="77777777" w:rsidR="00E31816" w:rsidRPr="00515AFA" w:rsidRDefault="00E31816" w:rsidP="00E31816">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595691B8" w14:textId="77777777" w:rsidR="00E31816" w:rsidRPr="00515AFA" w:rsidRDefault="00E31816" w:rsidP="00E31816">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9212452" w14:textId="77777777" w:rsidR="00E31816" w:rsidRPr="00515AFA" w:rsidRDefault="00E31816" w:rsidP="00E31816">
      <w:pPr>
        <w:ind w:left="567"/>
        <w:jc w:val="both"/>
        <w:rPr>
          <w:bCs/>
          <w:sz w:val="22"/>
          <w:szCs w:val="22"/>
          <w:lang w:val="pl-PL" w:eastAsia="en-US"/>
        </w:rPr>
      </w:pPr>
    </w:p>
    <w:p w14:paraId="377B4DE2" w14:textId="77777777" w:rsidR="00E31816" w:rsidRPr="00515AFA" w:rsidRDefault="00E31816" w:rsidP="00E31816">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067A6C1" w14:textId="77777777" w:rsidR="00E31816" w:rsidRPr="00515AFA" w:rsidRDefault="00E31816" w:rsidP="00E31816">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374F0CF" w14:textId="77777777" w:rsidR="00E31816" w:rsidRPr="00515AFA" w:rsidRDefault="00E31816" w:rsidP="00E31816">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84725F7" w14:textId="77777777" w:rsidR="00E31816" w:rsidRPr="00515AFA" w:rsidRDefault="00E31816" w:rsidP="00E31816">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0C885CCF" w14:textId="77777777" w:rsidR="00E31816" w:rsidRPr="00515AFA" w:rsidRDefault="00E31816" w:rsidP="00E31816">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5D3023" w14:textId="77777777" w:rsidR="00E31816" w:rsidRPr="00515AFA" w:rsidRDefault="00E31816" w:rsidP="00E31816">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00C9EBC" w14:textId="77777777" w:rsidR="00E31816" w:rsidRPr="00515AFA" w:rsidRDefault="00E31816" w:rsidP="00E31816">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F325AFB" w14:textId="77777777" w:rsidR="00E31816" w:rsidRPr="00515AFA" w:rsidRDefault="00E31816" w:rsidP="00E31816">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9D90A00" w14:textId="77777777" w:rsidR="00E31816" w:rsidRPr="00515AFA" w:rsidRDefault="00E31816" w:rsidP="00E31816">
      <w:pPr>
        <w:pStyle w:val="Tekstpodstawowy"/>
        <w:spacing w:line="240" w:lineRule="auto"/>
        <w:ind w:right="-47"/>
        <w:rPr>
          <w:rFonts w:ascii="Times New Roman" w:hAnsi="Times New Roman"/>
          <w:b/>
          <w:sz w:val="22"/>
          <w:szCs w:val="22"/>
        </w:rPr>
      </w:pPr>
    </w:p>
    <w:p w14:paraId="46619264"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839F1DA"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20004C5" w14:textId="77777777" w:rsidR="00E31816" w:rsidRPr="00515AFA" w:rsidRDefault="00E31816" w:rsidP="00E31816">
      <w:pPr>
        <w:pStyle w:val="Tekstpodstawowy"/>
        <w:spacing w:line="240" w:lineRule="auto"/>
        <w:ind w:right="-47"/>
        <w:jc w:val="both"/>
        <w:rPr>
          <w:rFonts w:ascii="Times New Roman" w:hAnsi="Times New Roman"/>
          <w:sz w:val="22"/>
          <w:szCs w:val="22"/>
        </w:rPr>
      </w:pPr>
    </w:p>
    <w:p w14:paraId="65C3EBD4" w14:textId="77777777" w:rsidR="00E31816" w:rsidRPr="00515AFA" w:rsidRDefault="00E31816" w:rsidP="00E31816">
      <w:pPr>
        <w:spacing w:line="240" w:lineRule="atLeast"/>
        <w:ind w:right="-47"/>
        <w:jc w:val="center"/>
        <w:rPr>
          <w:b/>
          <w:sz w:val="22"/>
          <w:szCs w:val="22"/>
        </w:rPr>
      </w:pPr>
      <w:r w:rsidRPr="00515AFA">
        <w:rPr>
          <w:b/>
          <w:sz w:val="22"/>
          <w:szCs w:val="22"/>
        </w:rPr>
        <w:t>§ 10</w:t>
      </w:r>
    </w:p>
    <w:p w14:paraId="283B244B" w14:textId="77777777" w:rsidR="00E31816" w:rsidRPr="00515AFA" w:rsidRDefault="00E31816" w:rsidP="00E31816">
      <w:pPr>
        <w:spacing w:line="240" w:lineRule="atLeast"/>
        <w:ind w:right="-47"/>
        <w:rPr>
          <w:sz w:val="22"/>
          <w:szCs w:val="22"/>
          <w:lang w:val="pl-PL"/>
        </w:rPr>
      </w:pPr>
    </w:p>
    <w:p w14:paraId="7FEC29E2" w14:textId="77777777" w:rsidR="00E31816" w:rsidRPr="00515AFA" w:rsidRDefault="00E31816" w:rsidP="00E31816">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220FBEBC" w14:textId="77777777" w:rsidR="00E31816" w:rsidRPr="00515AFA" w:rsidRDefault="00E31816" w:rsidP="00E31816">
      <w:pPr>
        <w:tabs>
          <w:tab w:val="left" w:pos="367"/>
        </w:tabs>
        <w:spacing w:line="276" w:lineRule="auto"/>
        <w:ind w:left="360" w:right="60"/>
        <w:contextualSpacing/>
        <w:jc w:val="both"/>
        <w:rPr>
          <w:rFonts w:eastAsia="Calibri"/>
          <w:sz w:val="22"/>
          <w:szCs w:val="22"/>
          <w:lang w:val="pl-PL" w:eastAsia="en-US"/>
        </w:rPr>
      </w:pPr>
    </w:p>
    <w:p w14:paraId="5115010C" w14:textId="77777777" w:rsidR="00E31816" w:rsidRPr="00515AFA" w:rsidRDefault="00E31816" w:rsidP="00E31816">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2DD5FF87" w14:textId="77777777" w:rsidR="00E31816" w:rsidRPr="00515AFA" w:rsidRDefault="00E31816" w:rsidP="00E31816">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5B8B38A" w14:textId="77777777" w:rsidR="00E31816" w:rsidRPr="00515AFA" w:rsidRDefault="00E31816" w:rsidP="00E31816">
      <w:pPr>
        <w:tabs>
          <w:tab w:val="left" w:pos="387"/>
        </w:tabs>
        <w:spacing w:line="276" w:lineRule="auto"/>
        <w:ind w:left="720" w:right="60"/>
        <w:contextualSpacing/>
        <w:jc w:val="both"/>
        <w:rPr>
          <w:rFonts w:eastAsia="Calibri"/>
          <w:sz w:val="22"/>
          <w:szCs w:val="22"/>
          <w:lang w:val="pl-PL" w:eastAsia="en-US"/>
        </w:rPr>
      </w:pPr>
    </w:p>
    <w:p w14:paraId="19CC7247" w14:textId="77777777" w:rsidR="00E31816" w:rsidRPr="00515AFA" w:rsidRDefault="00E31816" w:rsidP="00E31816">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348C9A9" w14:textId="77777777" w:rsidR="00E31816" w:rsidRPr="00515AFA" w:rsidRDefault="00E31816" w:rsidP="00E3181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6D3741" w14:textId="77777777" w:rsidR="00E31816" w:rsidRPr="00515AFA" w:rsidRDefault="00E31816" w:rsidP="00E3181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AED90CE" w14:textId="77777777" w:rsidR="00E31816" w:rsidRPr="00515AFA" w:rsidRDefault="00E31816" w:rsidP="00E3181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6D900A8" w14:textId="77777777" w:rsidR="00E31816" w:rsidRPr="00515AFA" w:rsidRDefault="00E31816" w:rsidP="00E3181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FB145C" w14:textId="77777777" w:rsidR="00E31816" w:rsidRPr="00515AFA" w:rsidRDefault="00E31816" w:rsidP="00E3181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448D367" w14:textId="77777777" w:rsidR="00E31816" w:rsidRPr="00515AFA" w:rsidRDefault="00E31816" w:rsidP="00E3181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8E30949" w14:textId="77777777" w:rsidR="00E31816" w:rsidRPr="00515AFA" w:rsidRDefault="00E31816" w:rsidP="00E3181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8E7FA88" w14:textId="77777777" w:rsidR="00E31816" w:rsidRPr="00515AFA" w:rsidRDefault="00E31816" w:rsidP="00E3181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82F20B" w14:textId="77777777" w:rsidR="00E31816" w:rsidRPr="00515AFA" w:rsidRDefault="00E31816" w:rsidP="00E31816">
      <w:pPr>
        <w:pStyle w:val="Standard"/>
        <w:widowControl w:val="0"/>
        <w:spacing w:after="0"/>
        <w:jc w:val="both"/>
        <w:rPr>
          <w:rFonts w:ascii="Times New Roman" w:eastAsia="Lucida Sans Unicode" w:hAnsi="Times New Roman" w:cs="Times New Roman"/>
          <w:lang w:eastAsia="ar-SA"/>
        </w:rPr>
      </w:pPr>
    </w:p>
    <w:p w14:paraId="488C8A81" w14:textId="77777777" w:rsidR="00E31816" w:rsidRPr="00515AFA" w:rsidRDefault="00E31816" w:rsidP="00E31816">
      <w:pPr>
        <w:tabs>
          <w:tab w:val="left" w:pos="387"/>
        </w:tabs>
        <w:spacing w:line="276" w:lineRule="auto"/>
        <w:ind w:left="720" w:right="60"/>
        <w:contextualSpacing/>
        <w:jc w:val="both"/>
        <w:rPr>
          <w:rFonts w:eastAsia="Calibri"/>
          <w:sz w:val="22"/>
          <w:szCs w:val="22"/>
          <w:lang w:val="pl-PL" w:eastAsia="en-US"/>
        </w:rPr>
      </w:pPr>
    </w:p>
    <w:p w14:paraId="52AA5007" w14:textId="77777777" w:rsidR="00E31816" w:rsidRPr="00515AFA" w:rsidRDefault="00E31816" w:rsidP="00E31816">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ACCFC39" w14:textId="77777777" w:rsidR="00E31816" w:rsidRPr="00515AFA" w:rsidRDefault="00E31816" w:rsidP="00E3181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4F5152F" w14:textId="77777777" w:rsidR="00E31816" w:rsidRPr="00515AFA" w:rsidRDefault="00E31816" w:rsidP="00E3181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93A9D4A" w14:textId="77777777" w:rsidR="00E31816" w:rsidRPr="00515AFA" w:rsidRDefault="00E31816" w:rsidP="00E3181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8B10B55" w14:textId="77777777" w:rsidR="00E31816" w:rsidRPr="00515AFA" w:rsidRDefault="00E31816" w:rsidP="00E31816">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7B0C817C" w14:textId="77777777" w:rsidR="00E31816" w:rsidRPr="00515AFA" w:rsidRDefault="00E31816" w:rsidP="00E31816">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9D0686F" w14:textId="77777777" w:rsidR="00E31816" w:rsidRPr="00515AFA" w:rsidRDefault="00E31816" w:rsidP="00E31816">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B4343DD" w14:textId="77777777" w:rsidR="00E31816" w:rsidRPr="00515AFA" w:rsidRDefault="00E31816" w:rsidP="00E31816">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E8F5173" w14:textId="77777777" w:rsidR="00E31816" w:rsidRPr="00515AFA" w:rsidRDefault="00E31816" w:rsidP="00E31816">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B346C49" w14:textId="77777777" w:rsidR="00E31816" w:rsidRPr="00515AFA" w:rsidRDefault="00E31816" w:rsidP="00E31816">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52B1F9D" w14:textId="77777777" w:rsidR="00E31816" w:rsidRPr="00515AFA" w:rsidRDefault="00E31816" w:rsidP="00E31816">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2687D84" w14:textId="77777777" w:rsidR="00E31816" w:rsidRPr="00515AFA" w:rsidRDefault="00E31816" w:rsidP="00E31816">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DA3DC42" w14:textId="77777777" w:rsidR="00E31816" w:rsidRPr="00515AFA" w:rsidRDefault="00E31816" w:rsidP="00E31816">
      <w:pPr>
        <w:widowControl w:val="0"/>
        <w:suppressAutoHyphens/>
        <w:autoSpaceDN w:val="0"/>
        <w:ind w:left="360"/>
        <w:jc w:val="center"/>
        <w:textAlignment w:val="baseline"/>
        <w:rPr>
          <w:rFonts w:eastAsia="SimSun"/>
          <w:b/>
          <w:bCs/>
          <w:color w:val="000000"/>
          <w:kern w:val="2"/>
          <w:sz w:val="22"/>
          <w:szCs w:val="22"/>
          <w:lang w:val="pl-PL"/>
        </w:rPr>
      </w:pPr>
    </w:p>
    <w:p w14:paraId="1245CFBC" w14:textId="77777777" w:rsidR="00E31816" w:rsidRPr="00515AFA" w:rsidRDefault="00E31816" w:rsidP="00E31816">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B3F1E2A" w14:textId="77777777" w:rsidR="00E31816" w:rsidRPr="00515AFA" w:rsidRDefault="00E31816" w:rsidP="00E3181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F74F3F1" w14:textId="77777777" w:rsidR="00E31816" w:rsidRPr="00515AFA" w:rsidRDefault="00E31816" w:rsidP="00E3181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BF57B8" w14:textId="77777777" w:rsidR="00E31816" w:rsidRPr="00515AFA" w:rsidRDefault="00E31816" w:rsidP="00E3181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B94E849" w14:textId="77777777" w:rsidR="00E31816" w:rsidRPr="00515AFA" w:rsidRDefault="00E31816" w:rsidP="00E3181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AA02C6E"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DD57816" w14:textId="77777777" w:rsidR="00E31816" w:rsidRPr="00515AFA" w:rsidRDefault="00E31816" w:rsidP="00E3181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16CD536" w14:textId="77777777" w:rsidR="00E31816" w:rsidRPr="00515AFA" w:rsidRDefault="00E31816" w:rsidP="00E3181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73C3DC7" w14:textId="77777777" w:rsidR="00E31816" w:rsidRPr="00515AFA" w:rsidRDefault="00E31816" w:rsidP="00E3181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D1AC7DF" w14:textId="77777777" w:rsidR="00E31816" w:rsidRPr="00515AFA" w:rsidRDefault="00E31816" w:rsidP="00E3181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77281EA" w14:textId="77777777" w:rsidR="00E31816" w:rsidRPr="00515AFA" w:rsidRDefault="00E31816" w:rsidP="00E3181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EEEC7EB" w14:textId="77777777" w:rsidR="00E31816" w:rsidRPr="00515AFA" w:rsidRDefault="00E31816" w:rsidP="00E31816">
      <w:pPr>
        <w:pStyle w:val="Tekstpodstawowy"/>
        <w:spacing w:line="240" w:lineRule="auto"/>
        <w:ind w:right="-47"/>
        <w:jc w:val="center"/>
        <w:rPr>
          <w:rFonts w:ascii="Times New Roman" w:hAnsi="Times New Roman"/>
          <w:b/>
          <w:sz w:val="22"/>
          <w:szCs w:val="22"/>
        </w:rPr>
      </w:pPr>
    </w:p>
    <w:p w14:paraId="59788160" w14:textId="77777777" w:rsidR="00E31816" w:rsidRPr="00515AFA" w:rsidRDefault="00E31816" w:rsidP="00E31816">
      <w:pPr>
        <w:pStyle w:val="Tekstpodstawowy"/>
        <w:spacing w:line="240" w:lineRule="auto"/>
        <w:ind w:right="-47"/>
        <w:jc w:val="center"/>
        <w:rPr>
          <w:rFonts w:ascii="Times New Roman" w:hAnsi="Times New Roman"/>
          <w:b/>
          <w:sz w:val="22"/>
          <w:szCs w:val="22"/>
        </w:rPr>
      </w:pPr>
    </w:p>
    <w:p w14:paraId="7F081537"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422DAE9" w14:textId="77777777" w:rsidR="00E31816" w:rsidRPr="00515AFA" w:rsidRDefault="00E31816" w:rsidP="00E31816">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8350744" w14:textId="77777777" w:rsidR="00E31816" w:rsidRPr="00515AFA" w:rsidRDefault="00E31816" w:rsidP="00E31816">
      <w:pPr>
        <w:jc w:val="center"/>
        <w:rPr>
          <w:b/>
          <w:sz w:val="22"/>
          <w:szCs w:val="22"/>
          <w:lang w:val="pl-PL"/>
        </w:rPr>
      </w:pPr>
    </w:p>
    <w:p w14:paraId="2564A7D4" w14:textId="77777777" w:rsidR="00E31816" w:rsidRPr="00515AFA" w:rsidRDefault="00E31816" w:rsidP="00E31816">
      <w:pPr>
        <w:jc w:val="center"/>
        <w:rPr>
          <w:b/>
          <w:sz w:val="22"/>
          <w:szCs w:val="22"/>
          <w:lang w:val="pl-PL"/>
        </w:rPr>
      </w:pPr>
      <w:r w:rsidRPr="00515AFA">
        <w:rPr>
          <w:b/>
          <w:sz w:val="22"/>
          <w:szCs w:val="22"/>
          <w:lang w:val="pl-PL"/>
        </w:rPr>
        <w:t>§16</w:t>
      </w:r>
    </w:p>
    <w:p w14:paraId="218727B1"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90A6334"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7E8C9AAD"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316E86A" w14:textId="77777777" w:rsidR="00E31816" w:rsidRPr="00515AFA" w:rsidRDefault="00E31816" w:rsidP="00E31816">
      <w:pPr>
        <w:pStyle w:val="Tekstpodstawowy"/>
        <w:spacing w:line="240" w:lineRule="auto"/>
        <w:ind w:right="-47"/>
        <w:jc w:val="center"/>
        <w:rPr>
          <w:rFonts w:ascii="Times New Roman" w:hAnsi="Times New Roman"/>
          <w:b/>
          <w:sz w:val="22"/>
          <w:szCs w:val="22"/>
        </w:rPr>
      </w:pPr>
    </w:p>
    <w:p w14:paraId="50DF173A" w14:textId="77777777" w:rsidR="00E31816" w:rsidRDefault="00E31816" w:rsidP="00E31816">
      <w:pPr>
        <w:pStyle w:val="Tekstpodstawowy"/>
        <w:spacing w:line="240" w:lineRule="auto"/>
        <w:ind w:right="-47"/>
        <w:jc w:val="center"/>
        <w:rPr>
          <w:rFonts w:ascii="Times New Roman" w:hAnsi="Times New Roman"/>
          <w:b/>
          <w:sz w:val="22"/>
          <w:szCs w:val="22"/>
        </w:rPr>
      </w:pPr>
    </w:p>
    <w:p w14:paraId="198AFB7E" w14:textId="77777777" w:rsidR="00E31816" w:rsidRDefault="00E31816" w:rsidP="00E31816">
      <w:pPr>
        <w:pStyle w:val="Tekstpodstawowy"/>
        <w:spacing w:line="240" w:lineRule="auto"/>
        <w:ind w:right="-47"/>
        <w:jc w:val="center"/>
        <w:rPr>
          <w:rFonts w:ascii="Times New Roman" w:hAnsi="Times New Roman"/>
          <w:b/>
          <w:sz w:val="22"/>
          <w:szCs w:val="22"/>
        </w:rPr>
      </w:pPr>
    </w:p>
    <w:p w14:paraId="03DEC813" w14:textId="77777777" w:rsidR="00E31816" w:rsidRDefault="00E31816" w:rsidP="00E31816">
      <w:pPr>
        <w:pStyle w:val="Tekstpodstawowy"/>
        <w:spacing w:line="240" w:lineRule="auto"/>
        <w:ind w:right="-47"/>
        <w:jc w:val="center"/>
        <w:rPr>
          <w:rFonts w:ascii="Times New Roman" w:hAnsi="Times New Roman"/>
          <w:b/>
          <w:sz w:val="22"/>
          <w:szCs w:val="22"/>
        </w:rPr>
      </w:pPr>
    </w:p>
    <w:p w14:paraId="14AE3654" w14:textId="77777777" w:rsidR="00E31816" w:rsidRDefault="00E31816" w:rsidP="00E31816">
      <w:pPr>
        <w:pStyle w:val="Tekstpodstawowy"/>
        <w:spacing w:line="240" w:lineRule="auto"/>
        <w:ind w:right="-47"/>
        <w:jc w:val="center"/>
        <w:rPr>
          <w:rFonts w:ascii="Times New Roman" w:hAnsi="Times New Roman"/>
          <w:b/>
          <w:sz w:val="22"/>
          <w:szCs w:val="22"/>
        </w:rPr>
      </w:pPr>
    </w:p>
    <w:p w14:paraId="7A66FB8B"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BCD0B31" w14:textId="77777777" w:rsidR="00E31816" w:rsidRPr="00515AFA" w:rsidRDefault="00E31816" w:rsidP="00E31816">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4332ED7" w14:textId="77777777" w:rsidR="00E31816" w:rsidRPr="00515AFA" w:rsidRDefault="00E31816" w:rsidP="00E31816">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A98D85B" w14:textId="77777777" w:rsidR="00E31816" w:rsidRPr="00515AFA" w:rsidRDefault="00E31816" w:rsidP="00E31816">
      <w:pPr>
        <w:pStyle w:val="Tekstpodstawowy"/>
        <w:spacing w:line="240" w:lineRule="auto"/>
        <w:ind w:right="-47"/>
        <w:jc w:val="both"/>
        <w:rPr>
          <w:rFonts w:ascii="Times New Roman" w:hAnsi="Times New Roman"/>
          <w:sz w:val="22"/>
          <w:szCs w:val="22"/>
        </w:rPr>
      </w:pPr>
    </w:p>
    <w:p w14:paraId="74B0E443" w14:textId="77777777" w:rsidR="00E31816" w:rsidRPr="00515AFA" w:rsidRDefault="00E31816" w:rsidP="00E3181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131C9F0" w14:textId="77777777" w:rsidR="00E31816" w:rsidRPr="00515AFA" w:rsidRDefault="00E31816" w:rsidP="00E3181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E1CCFBC" w14:textId="77777777" w:rsidR="00E31816" w:rsidRPr="00515AFA" w:rsidRDefault="00E31816" w:rsidP="00E31816">
      <w:pPr>
        <w:pStyle w:val="Tekstpodstawowy2"/>
        <w:spacing w:line="240" w:lineRule="auto"/>
        <w:ind w:right="-47"/>
        <w:rPr>
          <w:sz w:val="22"/>
          <w:szCs w:val="22"/>
        </w:rPr>
      </w:pPr>
    </w:p>
    <w:p w14:paraId="225A2715" w14:textId="77777777" w:rsidR="00E31816" w:rsidRPr="00515AFA" w:rsidRDefault="00E31816" w:rsidP="00E31816">
      <w:pPr>
        <w:pStyle w:val="Tekstpodstawowy2"/>
        <w:spacing w:line="240" w:lineRule="auto"/>
        <w:ind w:right="-47"/>
        <w:rPr>
          <w:sz w:val="22"/>
          <w:szCs w:val="22"/>
        </w:rPr>
      </w:pPr>
    </w:p>
    <w:p w14:paraId="779A048D" w14:textId="77777777" w:rsidR="00E31816" w:rsidRPr="00515AFA" w:rsidRDefault="00E31816" w:rsidP="00E31816">
      <w:pPr>
        <w:pStyle w:val="Tekstpodstawowy2"/>
        <w:spacing w:line="240" w:lineRule="auto"/>
        <w:ind w:right="-47"/>
        <w:rPr>
          <w:b/>
          <w:sz w:val="22"/>
          <w:szCs w:val="22"/>
        </w:rPr>
      </w:pPr>
      <w:r w:rsidRPr="00515AFA">
        <w:rPr>
          <w:b/>
          <w:sz w:val="22"/>
          <w:szCs w:val="22"/>
        </w:rPr>
        <w:t xml:space="preserve">         Za Sprzedawcę                                                                  Za Kupującego</w:t>
      </w:r>
    </w:p>
    <w:p w14:paraId="6AAD90B4" w14:textId="77777777" w:rsidR="00E31816" w:rsidRPr="00515AFA" w:rsidRDefault="00E31816" w:rsidP="00E31816">
      <w:pPr>
        <w:rPr>
          <w:sz w:val="22"/>
          <w:szCs w:val="22"/>
          <w:lang w:val="pl-PL"/>
        </w:rPr>
      </w:pPr>
    </w:p>
    <w:p w14:paraId="1F95306B" w14:textId="77777777" w:rsidR="00E31816" w:rsidRPr="00515AFA" w:rsidRDefault="00E31816" w:rsidP="00E31816">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96F4958"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7D5D91F4"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09B52771"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05B6DFD0"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53B4E629"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5DEE8431"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225228B7"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44F0B0F3"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60C12428"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6C94F01D"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28CC83B8"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p>
    <w:p w14:paraId="48E5F4FF"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8F4BB98" w14:textId="77777777" w:rsidR="00E31816" w:rsidRPr="00515AFA" w:rsidRDefault="00E31816" w:rsidP="00E3181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FCD91B5" w14:textId="77777777" w:rsidR="00E31816" w:rsidRDefault="00E31816" w:rsidP="00E31816">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C5B9E47" w14:textId="77777777" w:rsidR="00E31816" w:rsidRDefault="00E31816" w:rsidP="00E31816">
      <w:pPr>
        <w:widowControl w:val="0"/>
        <w:autoSpaceDE w:val="0"/>
        <w:autoSpaceDN w:val="0"/>
        <w:jc w:val="right"/>
        <w:textAlignment w:val="baseline"/>
        <w:rPr>
          <w:sz w:val="22"/>
          <w:szCs w:val="22"/>
          <w:lang w:val="pl-PL"/>
        </w:rPr>
      </w:pPr>
    </w:p>
    <w:p w14:paraId="51D3D53F" w14:textId="77777777" w:rsidR="00E31816" w:rsidRDefault="00E31816" w:rsidP="00E31816">
      <w:pPr>
        <w:widowControl w:val="0"/>
        <w:autoSpaceDE w:val="0"/>
        <w:autoSpaceDN w:val="0"/>
        <w:jc w:val="right"/>
        <w:textAlignment w:val="baseline"/>
        <w:rPr>
          <w:sz w:val="22"/>
          <w:szCs w:val="22"/>
          <w:lang w:val="pl-PL"/>
        </w:rPr>
      </w:pPr>
    </w:p>
    <w:p w14:paraId="46A8A85B" w14:textId="77777777" w:rsidR="00E31816" w:rsidRDefault="00E31816" w:rsidP="00E31816">
      <w:pPr>
        <w:widowControl w:val="0"/>
        <w:autoSpaceDE w:val="0"/>
        <w:autoSpaceDN w:val="0"/>
        <w:jc w:val="right"/>
        <w:textAlignment w:val="baseline"/>
        <w:rPr>
          <w:sz w:val="22"/>
          <w:szCs w:val="22"/>
          <w:lang w:val="pl-PL"/>
        </w:rPr>
      </w:pPr>
    </w:p>
    <w:p w14:paraId="4F4F7610" w14:textId="77777777" w:rsidR="00E31816" w:rsidRDefault="00E31816" w:rsidP="00E31816">
      <w:pPr>
        <w:widowControl w:val="0"/>
        <w:autoSpaceDE w:val="0"/>
        <w:autoSpaceDN w:val="0"/>
        <w:jc w:val="right"/>
        <w:textAlignment w:val="baseline"/>
        <w:rPr>
          <w:sz w:val="22"/>
          <w:szCs w:val="22"/>
          <w:lang w:val="pl-PL"/>
        </w:rPr>
      </w:pPr>
    </w:p>
    <w:p w14:paraId="367116D5" w14:textId="77777777" w:rsidR="00E31816" w:rsidRDefault="00E31816" w:rsidP="00E31816">
      <w:pPr>
        <w:widowControl w:val="0"/>
        <w:autoSpaceDE w:val="0"/>
        <w:autoSpaceDN w:val="0"/>
        <w:jc w:val="right"/>
        <w:textAlignment w:val="baseline"/>
        <w:rPr>
          <w:sz w:val="22"/>
          <w:szCs w:val="22"/>
          <w:lang w:val="pl-PL"/>
        </w:rPr>
      </w:pPr>
    </w:p>
    <w:p w14:paraId="2B85CD1C" w14:textId="77777777" w:rsidR="00E31816" w:rsidRDefault="00E31816" w:rsidP="00E31816">
      <w:pPr>
        <w:widowControl w:val="0"/>
        <w:autoSpaceDE w:val="0"/>
        <w:autoSpaceDN w:val="0"/>
        <w:jc w:val="right"/>
        <w:textAlignment w:val="baseline"/>
        <w:rPr>
          <w:sz w:val="22"/>
          <w:szCs w:val="22"/>
          <w:lang w:val="pl-PL"/>
        </w:rPr>
      </w:pPr>
    </w:p>
    <w:p w14:paraId="471A7BF2" w14:textId="77777777" w:rsidR="00E31816" w:rsidRDefault="00E31816" w:rsidP="00E31816">
      <w:pPr>
        <w:widowControl w:val="0"/>
        <w:autoSpaceDE w:val="0"/>
        <w:autoSpaceDN w:val="0"/>
        <w:jc w:val="right"/>
        <w:textAlignment w:val="baseline"/>
        <w:rPr>
          <w:sz w:val="22"/>
          <w:szCs w:val="22"/>
          <w:lang w:val="pl-PL"/>
        </w:rPr>
      </w:pPr>
    </w:p>
    <w:p w14:paraId="5E11C569" w14:textId="77777777" w:rsidR="00E31816" w:rsidRDefault="00E31816" w:rsidP="00E31816">
      <w:pPr>
        <w:widowControl w:val="0"/>
        <w:autoSpaceDE w:val="0"/>
        <w:autoSpaceDN w:val="0"/>
        <w:jc w:val="right"/>
        <w:textAlignment w:val="baseline"/>
        <w:rPr>
          <w:sz w:val="22"/>
          <w:szCs w:val="22"/>
          <w:lang w:val="pl-PL"/>
        </w:rPr>
      </w:pPr>
    </w:p>
    <w:p w14:paraId="6ACF2675" w14:textId="77777777" w:rsidR="00E31816" w:rsidRDefault="00E31816" w:rsidP="00E31816">
      <w:pPr>
        <w:widowControl w:val="0"/>
        <w:autoSpaceDE w:val="0"/>
        <w:autoSpaceDN w:val="0"/>
        <w:jc w:val="right"/>
        <w:textAlignment w:val="baseline"/>
        <w:rPr>
          <w:sz w:val="22"/>
          <w:szCs w:val="22"/>
          <w:lang w:val="pl-PL"/>
        </w:rPr>
      </w:pPr>
    </w:p>
    <w:p w14:paraId="28034420" w14:textId="77777777" w:rsidR="00E31816" w:rsidRDefault="00E31816" w:rsidP="00E31816">
      <w:pPr>
        <w:widowControl w:val="0"/>
        <w:autoSpaceDE w:val="0"/>
        <w:autoSpaceDN w:val="0"/>
        <w:jc w:val="right"/>
        <w:textAlignment w:val="baseline"/>
        <w:rPr>
          <w:sz w:val="22"/>
          <w:szCs w:val="22"/>
          <w:lang w:val="pl-PL"/>
        </w:rPr>
      </w:pPr>
    </w:p>
    <w:p w14:paraId="20594F93" w14:textId="77777777" w:rsidR="00E31816" w:rsidRDefault="00E31816" w:rsidP="00E31816">
      <w:pPr>
        <w:widowControl w:val="0"/>
        <w:autoSpaceDE w:val="0"/>
        <w:autoSpaceDN w:val="0"/>
        <w:jc w:val="right"/>
        <w:textAlignment w:val="baseline"/>
        <w:rPr>
          <w:sz w:val="22"/>
          <w:szCs w:val="22"/>
          <w:lang w:val="pl-PL"/>
        </w:rPr>
      </w:pPr>
    </w:p>
    <w:p w14:paraId="1D4E8CFA" w14:textId="77777777" w:rsidR="00E31816" w:rsidRDefault="00E31816" w:rsidP="00E31816">
      <w:pPr>
        <w:widowControl w:val="0"/>
        <w:autoSpaceDE w:val="0"/>
        <w:autoSpaceDN w:val="0"/>
        <w:jc w:val="right"/>
        <w:textAlignment w:val="baseline"/>
        <w:rPr>
          <w:sz w:val="22"/>
          <w:szCs w:val="22"/>
          <w:lang w:val="pl-PL"/>
        </w:rPr>
      </w:pPr>
    </w:p>
    <w:p w14:paraId="69830CBD" w14:textId="77777777" w:rsidR="00E31816" w:rsidRDefault="00E31816" w:rsidP="00E31816">
      <w:pPr>
        <w:widowControl w:val="0"/>
        <w:autoSpaceDE w:val="0"/>
        <w:autoSpaceDN w:val="0"/>
        <w:jc w:val="right"/>
        <w:textAlignment w:val="baseline"/>
        <w:rPr>
          <w:sz w:val="22"/>
          <w:szCs w:val="22"/>
          <w:lang w:val="pl-PL"/>
        </w:rPr>
      </w:pPr>
    </w:p>
    <w:p w14:paraId="638C9828" w14:textId="77777777" w:rsidR="00E31816" w:rsidRDefault="00E31816" w:rsidP="00E31816">
      <w:pPr>
        <w:widowControl w:val="0"/>
        <w:autoSpaceDE w:val="0"/>
        <w:autoSpaceDN w:val="0"/>
        <w:jc w:val="right"/>
        <w:textAlignment w:val="baseline"/>
        <w:rPr>
          <w:sz w:val="22"/>
          <w:szCs w:val="22"/>
          <w:lang w:val="pl-PL"/>
        </w:rPr>
      </w:pPr>
    </w:p>
    <w:p w14:paraId="23B62D25" w14:textId="77777777" w:rsidR="00E31816" w:rsidRDefault="00E31816" w:rsidP="00E31816">
      <w:pPr>
        <w:widowControl w:val="0"/>
        <w:autoSpaceDE w:val="0"/>
        <w:autoSpaceDN w:val="0"/>
        <w:jc w:val="right"/>
        <w:textAlignment w:val="baseline"/>
        <w:rPr>
          <w:sz w:val="22"/>
          <w:szCs w:val="22"/>
          <w:lang w:val="pl-PL"/>
        </w:rPr>
      </w:pPr>
    </w:p>
    <w:p w14:paraId="1EEEAC86" w14:textId="77777777" w:rsidR="00E31816" w:rsidRDefault="00E31816" w:rsidP="00E31816">
      <w:pPr>
        <w:widowControl w:val="0"/>
        <w:autoSpaceDE w:val="0"/>
        <w:autoSpaceDN w:val="0"/>
        <w:jc w:val="right"/>
        <w:textAlignment w:val="baseline"/>
        <w:rPr>
          <w:sz w:val="22"/>
          <w:szCs w:val="22"/>
          <w:lang w:val="pl-PL"/>
        </w:rPr>
      </w:pPr>
    </w:p>
    <w:p w14:paraId="455D607A" w14:textId="77777777" w:rsidR="00E31816" w:rsidRDefault="00E31816" w:rsidP="00E31816">
      <w:pPr>
        <w:widowControl w:val="0"/>
        <w:autoSpaceDE w:val="0"/>
        <w:autoSpaceDN w:val="0"/>
        <w:jc w:val="right"/>
        <w:textAlignment w:val="baseline"/>
        <w:rPr>
          <w:sz w:val="22"/>
          <w:szCs w:val="22"/>
          <w:lang w:val="pl-PL"/>
        </w:rPr>
      </w:pPr>
    </w:p>
    <w:p w14:paraId="2A4B1352" w14:textId="77777777" w:rsidR="00E31816" w:rsidRDefault="00E31816" w:rsidP="00E31816">
      <w:pPr>
        <w:widowControl w:val="0"/>
        <w:autoSpaceDE w:val="0"/>
        <w:autoSpaceDN w:val="0"/>
        <w:jc w:val="right"/>
        <w:textAlignment w:val="baseline"/>
        <w:rPr>
          <w:sz w:val="22"/>
          <w:szCs w:val="22"/>
          <w:lang w:val="pl-PL"/>
        </w:rPr>
      </w:pPr>
    </w:p>
    <w:p w14:paraId="1D30F2F4" w14:textId="77777777" w:rsidR="00E31816" w:rsidRDefault="00E31816" w:rsidP="00E31816">
      <w:pPr>
        <w:widowControl w:val="0"/>
        <w:autoSpaceDE w:val="0"/>
        <w:autoSpaceDN w:val="0"/>
        <w:jc w:val="right"/>
        <w:textAlignment w:val="baseline"/>
        <w:rPr>
          <w:sz w:val="22"/>
          <w:szCs w:val="22"/>
          <w:lang w:val="pl-PL"/>
        </w:rPr>
      </w:pPr>
    </w:p>
    <w:p w14:paraId="79E53D06" w14:textId="77777777" w:rsidR="00E31816" w:rsidRDefault="00E31816" w:rsidP="00E31816">
      <w:pPr>
        <w:widowControl w:val="0"/>
        <w:autoSpaceDE w:val="0"/>
        <w:autoSpaceDN w:val="0"/>
        <w:jc w:val="right"/>
        <w:textAlignment w:val="baseline"/>
        <w:rPr>
          <w:sz w:val="22"/>
          <w:szCs w:val="22"/>
          <w:lang w:val="pl-PL"/>
        </w:rPr>
      </w:pPr>
    </w:p>
    <w:p w14:paraId="6A630CD5" w14:textId="77777777" w:rsidR="00E31816" w:rsidRDefault="00E31816" w:rsidP="00E31816">
      <w:pPr>
        <w:widowControl w:val="0"/>
        <w:autoSpaceDE w:val="0"/>
        <w:autoSpaceDN w:val="0"/>
        <w:jc w:val="right"/>
        <w:textAlignment w:val="baseline"/>
        <w:rPr>
          <w:sz w:val="22"/>
          <w:szCs w:val="22"/>
          <w:lang w:val="pl-PL"/>
        </w:rPr>
      </w:pPr>
    </w:p>
    <w:p w14:paraId="74F038BE" w14:textId="77777777" w:rsidR="00E31816" w:rsidRDefault="00E31816" w:rsidP="00E31816">
      <w:pPr>
        <w:widowControl w:val="0"/>
        <w:autoSpaceDE w:val="0"/>
        <w:autoSpaceDN w:val="0"/>
        <w:jc w:val="right"/>
        <w:textAlignment w:val="baseline"/>
        <w:rPr>
          <w:sz w:val="22"/>
          <w:szCs w:val="22"/>
          <w:lang w:val="pl-PL"/>
        </w:rPr>
      </w:pPr>
    </w:p>
    <w:p w14:paraId="3EBDCA68" w14:textId="77777777" w:rsidR="00E31816" w:rsidRDefault="00E31816" w:rsidP="00E31816">
      <w:pPr>
        <w:widowControl w:val="0"/>
        <w:autoSpaceDE w:val="0"/>
        <w:autoSpaceDN w:val="0"/>
        <w:jc w:val="right"/>
        <w:textAlignment w:val="baseline"/>
        <w:rPr>
          <w:sz w:val="22"/>
          <w:szCs w:val="22"/>
          <w:lang w:val="pl-PL"/>
        </w:rPr>
      </w:pPr>
    </w:p>
    <w:p w14:paraId="120ADB84" w14:textId="77777777" w:rsidR="00E31816" w:rsidRDefault="00E31816" w:rsidP="00E31816">
      <w:pPr>
        <w:widowControl w:val="0"/>
        <w:autoSpaceDE w:val="0"/>
        <w:autoSpaceDN w:val="0"/>
        <w:jc w:val="right"/>
        <w:textAlignment w:val="baseline"/>
        <w:rPr>
          <w:sz w:val="22"/>
          <w:szCs w:val="22"/>
          <w:lang w:val="pl-PL"/>
        </w:rPr>
      </w:pPr>
    </w:p>
    <w:p w14:paraId="4594015D" w14:textId="77777777" w:rsidR="00E31816" w:rsidRDefault="00E31816" w:rsidP="00E31816">
      <w:pPr>
        <w:widowControl w:val="0"/>
        <w:autoSpaceDE w:val="0"/>
        <w:autoSpaceDN w:val="0"/>
        <w:jc w:val="right"/>
        <w:textAlignment w:val="baseline"/>
        <w:rPr>
          <w:sz w:val="22"/>
          <w:szCs w:val="22"/>
          <w:lang w:val="pl-PL"/>
        </w:rPr>
      </w:pPr>
    </w:p>
    <w:p w14:paraId="5A051F48" w14:textId="77777777" w:rsidR="00E31816" w:rsidRDefault="00E31816" w:rsidP="00E31816">
      <w:pPr>
        <w:widowControl w:val="0"/>
        <w:autoSpaceDE w:val="0"/>
        <w:autoSpaceDN w:val="0"/>
        <w:jc w:val="right"/>
        <w:textAlignment w:val="baseline"/>
        <w:rPr>
          <w:sz w:val="22"/>
          <w:szCs w:val="22"/>
          <w:lang w:val="pl-PL"/>
        </w:rPr>
      </w:pPr>
    </w:p>
    <w:p w14:paraId="118DE679" w14:textId="77777777" w:rsidR="00E31816" w:rsidRDefault="00E31816" w:rsidP="00E31816">
      <w:pPr>
        <w:widowControl w:val="0"/>
        <w:autoSpaceDE w:val="0"/>
        <w:autoSpaceDN w:val="0"/>
        <w:jc w:val="right"/>
        <w:textAlignment w:val="baseline"/>
        <w:rPr>
          <w:sz w:val="22"/>
          <w:szCs w:val="22"/>
          <w:lang w:val="pl-PL"/>
        </w:rPr>
      </w:pPr>
    </w:p>
    <w:p w14:paraId="0BCF7738" w14:textId="77777777" w:rsidR="00E31816" w:rsidRDefault="00E31816" w:rsidP="00E31816">
      <w:pPr>
        <w:widowControl w:val="0"/>
        <w:autoSpaceDE w:val="0"/>
        <w:autoSpaceDN w:val="0"/>
        <w:jc w:val="right"/>
        <w:textAlignment w:val="baseline"/>
        <w:rPr>
          <w:sz w:val="22"/>
          <w:szCs w:val="22"/>
          <w:lang w:val="pl-PL"/>
        </w:rPr>
      </w:pPr>
    </w:p>
    <w:p w14:paraId="311D48DB" w14:textId="77777777" w:rsidR="00E31816" w:rsidRDefault="00E31816" w:rsidP="00E31816">
      <w:pPr>
        <w:widowControl w:val="0"/>
        <w:autoSpaceDE w:val="0"/>
        <w:autoSpaceDN w:val="0"/>
        <w:jc w:val="right"/>
        <w:textAlignment w:val="baseline"/>
        <w:rPr>
          <w:sz w:val="22"/>
          <w:szCs w:val="22"/>
          <w:lang w:val="pl-PL"/>
        </w:rPr>
      </w:pPr>
    </w:p>
    <w:p w14:paraId="4B80C529" w14:textId="77777777" w:rsidR="00E31816" w:rsidRDefault="00E31816" w:rsidP="00E31816">
      <w:pPr>
        <w:widowControl w:val="0"/>
        <w:autoSpaceDE w:val="0"/>
        <w:autoSpaceDN w:val="0"/>
        <w:jc w:val="right"/>
        <w:textAlignment w:val="baseline"/>
        <w:rPr>
          <w:sz w:val="22"/>
          <w:szCs w:val="22"/>
          <w:lang w:val="pl-PL"/>
        </w:rPr>
      </w:pPr>
    </w:p>
    <w:p w14:paraId="26189A4D" w14:textId="77777777" w:rsidR="00E31816" w:rsidRPr="00515AFA" w:rsidRDefault="00E31816" w:rsidP="00E31816">
      <w:pPr>
        <w:widowControl w:val="0"/>
        <w:autoSpaceDE w:val="0"/>
        <w:autoSpaceDN w:val="0"/>
        <w:jc w:val="right"/>
        <w:textAlignment w:val="baseline"/>
        <w:rPr>
          <w:sz w:val="22"/>
          <w:szCs w:val="22"/>
          <w:lang w:val="pl-PL"/>
        </w:rPr>
      </w:pPr>
      <w:r w:rsidRPr="00515AFA">
        <w:rPr>
          <w:sz w:val="22"/>
          <w:szCs w:val="22"/>
          <w:lang w:val="pl-PL"/>
        </w:rPr>
        <w:t>Załącznik nr 2 do umowy</w:t>
      </w:r>
    </w:p>
    <w:p w14:paraId="18E43EBD" w14:textId="77777777" w:rsidR="00E31816" w:rsidRPr="00515AFA" w:rsidRDefault="00E31816" w:rsidP="00E31816">
      <w:pPr>
        <w:widowControl w:val="0"/>
        <w:autoSpaceDE w:val="0"/>
        <w:autoSpaceDN w:val="0"/>
        <w:jc w:val="both"/>
        <w:textAlignment w:val="baseline"/>
        <w:rPr>
          <w:sz w:val="22"/>
          <w:szCs w:val="22"/>
          <w:lang w:val="pl-PL"/>
        </w:rPr>
      </w:pPr>
    </w:p>
    <w:p w14:paraId="07478612" w14:textId="77777777" w:rsidR="00E31816" w:rsidRPr="00515AFA" w:rsidRDefault="00E31816" w:rsidP="00E31816">
      <w:pPr>
        <w:widowControl w:val="0"/>
        <w:autoSpaceDE w:val="0"/>
        <w:autoSpaceDN w:val="0"/>
        <w:jc w:val="both"/>
        <w:textAlignment w:val="baseline"/>
        <w:rPr>
          <w:sz w:val="22"/>
          <w:szCs w:val="22"/>
          <w:lang w:val="pl-PL"/>
        </w:rPr>
      </w:pPr>
    </w:p>
    <w:p w14:paraId="5DEF16DC" w14:textId="77777777" w:rsidR="00E31816" w:rsidRPr="00515AFA" w:rsidRDefault="00E31816" w:rsidP="00E31816">
      <w:pPr>
        <w:widowControl w:val="0"/>
        <w:autoSpaceDE w:val="0"/>
        <w:autoSpaceDN w:val="0"/>
        <w:jc w:val="both"/>
        <w:textAlignment w:val="baseline"/>
        <w:rPr>
          <w:sz w:val="22"/>
          <w:szCs w:val="22"/>
          <w:lang w:val="pl-PL"/>
        </w:rPr>
      </w:pPr>
      <w:r w:rsidRPr="00515AFA">
        <w:rPr>
          <w:sz w:val="22"/>
          <w:szCs w:val="22"/>
          <w:lang w:val="pl-PL"/>
        </w:rPr>
        <w:t>.....................................… </w:t>
      </w:r>
    </w:p>
    <w:p w14:paraId="384CEA36" w14:textId="77777777" w:rsidR="00E31816" w:rsidRPr="00515AFA" w:rsidRDefault="00E31816" w:rsidP="00E31816">
      <w:pPr>
        <w:widowControl w:val="0"/>
        <w:autoSpaceDE w:val="0"/>
        <w:autoSpaceDN w:val="0"/>
        <w:ind w:firstLine="555"/>
        <w:textAlignment w:val="baseline"/>
        <w:rPr>
          <w:sz w:val="22"/>
          <w:szCs w:val="22"/>
          <w:lang w:val="pl-PL"/>
        </w:rPr>
      </w:pPr>
      <w:r w:rsidRPr="00515AFA">
        <w:rPr>
          <w:sz w:val="22"/>
          <w:szCs w:val="22"/>
          <w:lang w:val="pl-PL"/>
        </w:rPr>
        <w:t>Nazwa Wykonawcy</w:t>
      </w:r>
    </w:p>
    <w:p w14:paraId="79C1EFDB" w14:textId="77777777" w:rsidR="00E31816" w:rsidRPr="00515AFA" w:rsidRDefault="00E31816" w:rsidP="00E31816">
      <w:pPr>
        <w:widowControl w:val="0"/>
        <w:autoSpaceDE w:val="0"/>
        <w:autoSpaceDN w:val="0"/>
        <w:textAlignment w:val="baseline"/>
        <w:rPr>
          <w:sz w:val="22"/>
          <w:szCs w:val="22"/>
          <w:lang w:val="pl-PL"/>
        </w:rPr>
      </w:pPr>
    </w:p>
    <w:p w14:paraId="201BA763" w14:textId="77777777" w:rsidR="00E31816" w:rsidRPr="00515AFA" w:rsidRDefault="00E31816" w:rsidP="00E31816">
      <w:pPr>
        <w:widowControl w:val="0"/>
        <w:autoSpaceDE w:val="0"/>
        <w:autoSpaceDN w:val="0"/>
        <w:jc w:val="both"/>
        <w:textAlignment w:val="baseline"/>
        <w:rPr>
          <w:sz w:val="22"/>
          <w:szCs w:val="22"/>
          <w:lang w:val="pl-PL"/>
        </w:rPr>
      </w:pPr>
      <w:r w:rsidRPr="00515AFA">
        <w:rPr>
          <w:sz w:val="22"/>
          <w:szCs w:val="22"/>
          <w:lang w:val="pl-PL"/>
        </w:rPr>
        <w:t>.....................................…</w:t>
      </w:r>
    </w:p>
    <w:p w14:paraId="5FF13A22" w14:textId="77777777" w:rsidR="00E31816" w:rsidRPr="00515AFA" w:rsidRDefault="00E31816" w:rsidP="00E31816">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4501AE5" w14:textId="77777777" w:rsidR="00E31816" w:rsidRPr="00515AFA" w:rsidRDefault="00E31816" w:rsidP="00E31816">
      <w:pPr>
        <w:widowControl w:val="0"/>
        <w:autoSpaceDE w:val="0"/>
        <w:autoSpaceDN w:val="0"/>
        <w:spacing w:before="90"/>
        <w:ind w:left="115" w:right="110"/>
        <w:jc w:val="both"/>
        <w:outlineLvl w:val="0"/>
        <w:rPr>
          <w:rFonts w:eastAsia="Verdana"/>
          <w:b/>
          <w:bCs/>
          <w:sz w:val="22"/>
          <w:szCs w:val="22"/>
          <w:lang w:val="pl-PL" w:eastAsia="en-US"/>
        </w:rPr>
      </w:pPr>
    </w:p>
    <w:p w14:paraId="50249649" w14:textId="77777777" w:rsidR="00E31816" w:rsidRPr="00515AFA" w:rsidRDefault="00E31816" w:rsidP="00E31816">
      <w:pPr>
        <w:widowControl w:val="0"/>
        <w:autoSpaceDE w:val="0"/>
        <w:autoSpaceDN w:val="0"/>
        <w:spacing w:before="90"/>
        <w:ind w:right="110"/>
        <w:jc w:val="both"/>
        <w:outlineLvl w:val="0"/>
        <w:rPr>
          <w:rFonts w:eastAsia="Verdana"/>
          <w:b/>
          <w:bCs/>
          <w:sz w:val="22"/>
          <w:szCs w:val="22"/>
          <w:lang w:val="pl-PL" w:eastAsia="en-US"/>
        </w:rPr>
      </w:pPr>
    </w:p>
    <w:p w14:paraId="26A65938" w14:textId="77777777" w:rsidR="00E31816" w:rsidRPr="00515AFA" w:rsidRDefault="00E31816" w:rsidP="00E31816">
      <w:pPr>
        <w:widowControl w:val="0"/>
        <w:autoSpaceDE w:val="0"/>
        <w:autoSpaceDN w:val="0"/>
        <w:jc w:val="center"/>
        <w:textAlignment w:val="baseline"/>
        <w:rPr>
          <w:b/>
          <w:bCs/>
          <w:sz w:val="22"/>
          <w:szCs w:val="22"/>
          <w:lang w:val="pl-PL"/>
        </w:rPr>
      </w:pPr>
    </w:p>
    <w:p w14:paraId="56B985FF" w14:textId="77777777" w:rsidR="00E31816" w:rsidRPr="00515AFA" w:rsidRDefault="00E31816" w:rsidP="00E31816">
      <w:pPr>
        <w:widowControl w:val="0"/>
        <w:autoSpaceDE w:val="0"/>
        <w:autoSpaceDN w:val="0"/>
        <w:jc w:val="center"/>
        <w:textAlignment w:val="baseline"/>
        <w:rPr>
          <w:b/>
          <w:bCs/>
          <w:sz w:val="22"/>
          <w:szCs w:val="22"/>
          <w:lang w:val="pl-PL"/>
        </w:rPr>
      </w:pPr>
    </w:p>
    <w:p w14:paraId="26565A82" w14:textId="77777777" w:rsidR="00E31816" w:rsidRPr="00515AFA" w:rsidRDefault="00E31816" w:rsidP="00E31816">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9DB0305" w14:textId="77777777" w:rsidR="00E31816" w:rsidRPr="00515AFA" w:rsidRDefault="00E31816" w:rsidP="00E31816">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20FAFD5" w14:textId="77777777" w:rsidR="00E31816" w:rsidRPr="00515AFA" w:rsidRDefault="00E31816" w:rsidP="00E31816">
      <w:pPr>
        <w:widowControl w:val="0"/>
        <w:autoSpaceDE w:val="0"/>
        <w:autoSpaceDN w:val="0"/>
        <w:jc w:val="center"/>
        <w:textAlignment w:val="baseline"/>
        <w:rPr>
          <w:b/>
          <w:bCs/>
          <w:sz w:val="22"/>
          <w:szCs w:val="22"/>
          <w:lang w:val="pl-PL"/>
        </w:rPr>
      </w:pPr>
    </w:p>
    <w:p w14:paraId="6ED95020" w14:textId="77777777" w:rsidR="00E31816" w:rsidRPr="00515AFA" w:rsidRDefault="00E31816" w:rsidP="00E31816">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1E3BBFC" w14:textId="77777777" w:rsidR="00E31816" w:rsidRPr="00515AFA" w:rsidRDefault="00E31816" w:rsidP="00E3181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8AF7CCD" w14:textId="77777777" w:rsidR="00E31816" w:rsidRPr="00515AFA" w:rsidRDefault="00E31816" w:rsidP="00E3181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3F539E89" w14:textId="77777777" w:rsidR="00E31816" w:rsidRPr="00515AFA" w:rsidRDefault="00E31816" w:rsidP="00E3181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5F5D45A" w14:textId="77777777" w:rsidR="00E31816" w:rsidRPr="00515AFA" w:rsidRDefault="00E31816" w:rsidP="00E31816">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42E0275C" w14:textId="77777777" w:rsidR="00E31816" w:rsidRPr="00515AFA" w:rsidRDefault="00E31816" w:rsidP="00E31816">
      <w:pPr>
        <w:spacing w:after="200" w:line="276" w:lineRule="auto"/>
        <w:ind w:left="780"/>
        <w:contextualSpacing/>
        <w:textAlignment w:val="baseline"/>
        <w:rPr>
          <w:sz w:val="22"/>
          <w:szCs w:val="22"/>
          <w:lang w:val="pl-PL"/>
        </w:rPr>
      </w:pPr>
    </w:p>
    <w:p w14:paraId="2C52C3C6" w14:textId="77777777" w:rsidR="00E31816" w:rsidRPr="00515AFA" w:rsidRDefault="00E31816" w:rsidP="00E31816">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E2D441D" w14:textId="77777777" w:rsidR="00E31816" w:rsidRPr="00515AFA" w:rsidRDefault="00E31816" w:rsidP="00E31816">
      <w:pPr>
        <w:widowControl w:val="0"/>
        <w:autoSpaceDE w:val="0"/>
        <w:autoSpaceDN w:val="0"/>
        <w:spacing w:before="90"/>
        <w:ind w:right="110"/>
        <w:jc w:val="both"/>
        <w:outlineLvl w:val="0"/>
        <w:rPr>
          <w:rFonts w:eastAsia="Verdana"/>
          <w:b/>
          <w:bCs/>
          <w:sz w:val="22"/>
          <w:szCs w:val="22"/>
          <w:lang w:val="pl-PL" w:eastAsia="en-US"/>
        </w:rPr>
      </w:pPr>
    </w:p>
    <w:p w14:paraId="299B0DCA" w14:textId="77777777" w:rsidR="00E31816" w:rsidRPr="00515AFA" w:rsidRDefault="00E31816" w:rsidP="00E31816">
      <w:pPr>
        <w:widowControl w:val="0"/>
        <w:autoSpaceDE w:val="0"/>
        <w:autoSpaceDN w:val="0"/>
        <w:spacing w:before="90"/>
        <w:ind w:right="110"/>
        <w:jc w:val="both"/>
        <w:outlineLvl w:val="0"/>
        <w:rPr>
          <w:rFonts w:eastAsia="Verdana"/>
          <w:b/>
          <w:bCs/>
          <w:sz w:val="22"/>
          <w:szCs w:val="22"/>
          <w:lang w:val="pl-PL" w:eastAsia="en-US"/>
        </w:rPr>
      </w:pPr>
    </w:p>
    <w:p w14:paraId="3C6CBE99" w14:textId="77777777" w:rsidR="00E31816" w:rsidRPr="00515AFA" w:rsidRDefault="00E31816" w:rsidP="00E31816">
      <w:pPr>
        <w:widowControl w:val="0"/>
        <w:autoSpaceDE w:val="0"/>
        <w:autoSpaceDN w:val="0"/>
        <w:spacing w:before="90"/>
        <w:ind w:right="110"/>
        <w:jc w:val="both"/>
        <w:outlineLvl w:val="0"/>
        <w:rPr>
          <w:rFonts w:eastAsia="Verdana"/>
          <w:b/>
          <w:bCs/>
          <w:sz w:val="22"/>
          <w:szCs w:val="22"/>
          <w:lang w:val="pl-PL" w:eastAsia="en-US"/>
        </w:rPr>
      </w:pPr>
    </w:p>
    <w:p w14:paraId="32D8C09C" w14:textId="77777777" w:rsidR="00E31816" w:rsidRPr="00515AFA" w:rsidRDefault="00E31816" w:rsidP="00E3181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31816" w:rsidRPr="00E31816" w14:paraId="60F00C09" w14:textId="77777777" w:rsidTr="00C836DB">
        <w:tc>
          <w:tcPr>
            <w:tcW w:w="4105" w:type="dxa"/>
            <w:hideMark/>
          </w:tcPr>
          <w:p w14:paraId="4061F005" w14:textId="77777777" w:rsidR="00E31816" w:rsidRPr="00515AFA" w:rsidRDefault="00E31816" w:rsidP="00C836D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841D75F" w14:textId="77777777" w:rsidR="00E31816" w:rsidRPr="00515AFA" w:rsidRDefault="00E31816" w:rsidP="00C836D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40A9BC5" w14:textId="77777777" w:rsidR="00E31816" w:rsidRPr="00515AFA" w:rsidRDefault="00E31816" w:rsidP="00E31816">
      <w:pPr>
        <w:spacing w:line="360" w:lineRule="auto"/>
        <w:jc w:val="both"/>
        <w:rPr>
          <w:rFonts w:eastAsia="Calibri"/>
          <w:color w:val="222A35"/>
          <w:sz w:val="22"/>
          <w:szCs w:val="22"/>
          <w:lang w:val="pl-PL" w:eastAsia="x-none"/>
        </w:rPr>
      </w:pPr>
    </w:p>
    <w:p w14:paraId="5606C0FD" w14:textId="77777777" w:rsidR="00E31816" w:rsidRPr="002E3AF9" w:rsidRDefault="00E31816" w:rsidP="00E31816">
      <w:pPr>
        <w:rPr>
          <w:lang w:val="pl-PL"/>
        </w:rPr>
      </w:pPr>
    </w:p>
    <w:p w14:paraId="5C267D74" w14:textId="77777777" w:rsidR="00E31816" w:rsidRPr="00107444" w:rsidRDefault="00E31816" w:rsidP="00E31816">
      <w:pPr>
        <w:rPr>
          <w:lang w:val="pl-PL"/>
        </w:rPr>
      </w:pPr>
    </w:p>
    <w:p w14:paraId="4BA7B949" w14:textId="77777777" w:rsidR="00E31816" w:rsidRPr="00233C0F" w:rsidRDefault="00E31816" w:rsidP="00E31816">
      <w:pPr>
        <w:rPr>
          <w:lang w:val="pl-PL"/>
        </w:rPr>
      </w:pPr>
    </w:p>
    <w:p w14:paraId="7C7BFFCE" w14:textId="77777777" w:rsidR="00E31816" w:rsidRPr="00F76E64" w:rsidRDefault="00E31816" w:rsidP="00E31816">
      <w:pPr>
        <w:rPr>
          <w:lang w:val="pl-PL"/>
        </w:rPr>
      </w:pPr>
    </w:p>
    <w:p w14:paraId="3C117D51" w14:textId="77777777" w:rsidR="00E31816" w:rsidRPr="009169FF" w:rsidRDefault="00E31816" w:rsidP="00E31816">
      <w:pPr>
        <w:rPr>
          <w:lang w:val="pl-PL"/>
        </w:rPr>
      </w:pPr>
    </w:p>
    <w:p w14:paraId="06017375" w14:textId="77777777" w:rsidR="00E31816" w:rsidRPr="00DB1FCD" w:rsidRDefault="00E31816" w:rsidP="00E31816">
      <w:pPr>
        <w:pStyle w:val="Zwykytekst"/>
        <w:tabs>
          <w:tab w:val="left" w:pos="7050"/>
        </w:tabs>
        <w:rPr>
          <w:lang w:val="pl-PL"/>
        </w:rPr>
      </w:pPr>
    </w:p>
    <w:p w14:paraId="00B6F99E" w14:textId="77777777" w:rsidR="00E31816" w:rsidRPr="00A128F5" w:rsidRDefault="00E31816" w:rsidP="00E31816">
      <w:pPr>
        <w:rPr>
          <w:lang w:val="pl-PL"/>
        </w:rPr>
      </w:pPr>
    </w:p>
    <w:p w14:paraId="0692D906" w14:textId="77777777" w:rsidR="00E31816" w:rsidRPr="005432C7" w:rsidRDefault="00E31816" w:rsidP="00E31816">
      <w:pPr>
        <w:rPr>
          <w:lang w:val="pl-PL"/>
        </w:rPr>
      </w:pPr>
    </w:p>
    <w:p w14:paraId="4A9C7E9E" w14:textId="77777777" w:rsidR="00E31816" w:rsidRPr="005C5222" w:rsidRDefault="00E31816" w:rsidP="00E31816">
      <w:pPr>
        <w:rPr>
          <w:lang w:val="pl-PL"/>
        </w:rPr>
      </w:pPr>
    </w:p>
    <w:p w14:paraId="2B499CFE" w14:textId="77777777" w:rsidR="00496551" w:rsidRPr="00E31816" w:rsidRDefault="00496551" w:rsidP="00E31816">
      <w:pPr>
        <w:rPr>
          <w:lang w:val="pl-PL"/>
        </w:rPr>
      </w:pPr>
    </w:p>
    <w:sectPr w:rsidR="00496551" w:rsidRPr="00E3181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16A45" w14:textId="77777777" w:rsidR="005F25E1" w:rsidRDefault="005F25E1">
      <w:r>
        <w:separator/>
      </w:r>
    </w:p>
  </w:endnote>
  <w:endnote w:type="continuationSeparator" w:id="0">
    <w:p w14:paraId="3BAB9A22" w14:textId="77777777" w:rsidR="005F25E1" w:rsidRDefault="005F2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3D7FA" w14:textId="77777777" w:rsidR="007318BB" w:rsidRDefault="007318B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3E472" w14:textId="77777777" w:rsidR="00E31816" w:rsidRDefault="00E31816">
    <w:pPr>
      <w:pStyle w:val="Stopka"/>
      <w:jc w:val="right"/>
    </w:pPr>
    <w:r>
      <w:fldChar w:fldCharType="begin"/>
    </w:r>
    <w:r>
      <w:instrText>PAGE   \* MERGEFORMAT</w:instrText>
    </w:r>
    <w:r>
      <w:fldChar w:fldCharType="separate"/>
    </w:r>
    <w:r>
      <w:rPr>
        <w:lang w:val="pl-PL"/>
      </w:rPr>
      <w:t>2</w:t>
    </w:r>
    <w:r>
      <w:fldChar w:fldCharType="end"/>
    </w:r>
  </w:p>
  <w:p w14:paraId="1258615B" w14:textId="77777777" w:rsidR="007318BB" w:rsidRDefault="007318B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E3980" w14:textId="77777777" w:rsidR="007318BB" w:rsidRDefault="007318B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7D589" w14:textId="77777777" w:rsidR="005F25E1" w:rsidRDefault="005F25E1">
      <w:r>
        <w:separator/>
      </w:r>
    </w:p>
  </w:footnote>
  <w:footnote w:type="continuationSeparator" w:id="0">
    <w:p w14:paraId="6D3C542C" w14:textId="77777777" w:rsidR="005F25E1" w:rsidRDefault="005F25E1">
      <w:r>
        <w:continuationSeparator/>
      </w:r>
    </w:p>
  </w:footnote>
  <w:footnote w:id="1">
    <w:p w14:paraId="70B244A7" w14:textId="77777777" w:rsidR="00E31816" w:rsidRDefault="00E31816" w:rsidP="00E318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2009FAD" w14:textId="77777777" w:rsidR="00E31816" w:rsidRDefault="00E31816" w:rsidP="00E3181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CFA5DA0" w14:textId="77777777" w:rsidR="00E31816" w:rsidRDefault="00E31816" w:rsidP="00E318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BE6C2A7" w14:textId="77777777" w:rsidR="00E31816" w:rsidRDefault="00E31816" w:rsidP="00E318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EC6776E" w14:textId="77777777" w:rsidR="00E31816" w:rsidRDefault="00E31816" w:rsidP="00E318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E08CFA" w14:textId="77777777" w:rsidR="00E31816" w:rsidRDefault="00E31816" w:rsidP="00E318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78D40BD" w14:textId="77777777" w:rsidR="00E31816" w:rsidRDefault="00E31816" w:rsidP="00E3181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0F97E69" w14:textId="77777777" w:rsidR="00E31816" w:rsidRDefault="00E31816" w:rsidP="00E3181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E733D43" w14:textId="77777777" w:rsidR="00E31816" w:rsidRDefault="00E31816" w:rsidP="00E3181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02193E" w14:textId="77777777" w:rsidR="00E31816" w:rsidRDefault="00E31816" w:rsidP="00E318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98F3A90" w14:textId="77777777" w:rsidR="00E31816" w:rsidRDefault="00E31816" w:rsidP="00E318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6C67462" w14:textId="77777777" w:rsidR="00E31816" w:rsidRDefault="00E31816" w:rsidP="00E3181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66BDE25" w14:textId="77777777" w:rsidR="00E31816" w:rsidRDefault="00E31816" w:rsidP="00E3181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33605BC" w14:textId="77777777" w:rsidR="00E31816" w:rsidRDefault="00E31816" w:rsidP="00E318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A86E466" w14:textId="77777777" w:rsidR="00E31816" w:rsidRDefault="00E31816" w:rsidP="00E3181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3F4F480" w14:textId="77777777" w:rsidR="00E31816" w:rsidRDefault="00E31816" w:rsidP="00E318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7548501" w14:textId="77777777" w:rsidR="00E31816" w:rsidRDefault="00E31816" w:rsidP="00E318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7F3B2C" w14:textId="77777777" w:rsidR="00E31816" w:rsidRDefault="00E31816" w:rsidP="00E318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C0DEF95" w14:textId="77777777" w:rsidR="00E31816" w:rsidRDefault="00E31816" w:rsidP="00E318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DAD16D8" w14:textId="77777777" w:rsidR="00E31816" w:rsidRDefault="00E31816" w:rsidP="00E318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525614" w14:textId="77777777" w:rsidR="00E31816" w:rsidRDefault="00E31816" w:rsidP="00E318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5BD0F9E" w14:textId="77777777" w:rsidR="00E31816" w:rsidRDefault="00E31816" w:rsidP="00E3181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10CC56A" w14:textId="77777777" w:rsidR="00E31816" w:rsidRDefault="00E31816" w:rsidP="00E3181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FE4302" w14:textId="77777777" w:rsidR="00E31816" w:rsidRDefault="00E31816" w:rsidP="00E3181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25D72DA" w14:textId="77777777" w:rsidR="00E31816" w:rsidRDefault="00E31816" w:rsidP="00E3181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60BE7D7" w14:textId="77777777" w:rsidR="00E31816" w:rsidRDefault="00E31816" w:rsidP="00E3181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1CA0A5B" w14:textId="77777777" w:rsidR="00E31816" w:rsidRDefault="00E31816" w:rsidP="00E3181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EFC2A70" w14:textId="77777777" w:rsidR="00E31816" w:rsidRDefault="00E31816" w:rsidP="00E3181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F4DB50" w14:textId="77777777" w:rsidR="00E31816" w:rsidRDefault="00E31816" w:rsidP="00E3181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E8E509F" w14:textId="77777777" w:rsidR="00E31816" w:rsidRDefault="00E31816" w:rsidP="00E31816">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61342" w14:textId="77777777" w:rsidR="007318BB" w:rsidRDefault="007318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BBB893" w14:textId="77777777" w:rsidR="007318BB" w:rsidRDefault="007318B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DF228" w14:textId="77777777" w:rsidR="007318BB" w:rsidRDefault="007318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69363798">
    <w:abstractNumId w:val="19"/>
  </w:num>
  <w:num w:numId="2" w16cid:durableId="133310021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3133732">
    <w:abstractNumId w:val="29"/>
  </w:num>
  <w:num w:numId="4" w16cid:durableId="1455366812">
    <w:abstractNumId w:val="11"/>
  </w:num>
  <w:num w:numId="5" w16cid:durableId="2129926523">
    <w:abstractNumId w:val="30"/>
  </w:num>
  <w:num w:numId="6" w16cid:durableId="1282766561">
    <w:abstractNumId w:val="32"/>
  </w:num>
  <w:num w:numId="7" w16cid:durableId="1686327171">
    <w:abstractNumId w:val="35"/>
  </w:num>
  <w:num w:numId="8" w16cid:durableId="131294838">
    <w:abstractNumId w:val="25"/>
  </w:num>
  <w:num w:numId="9" w16cid:durableId="184751926">
    <w:abstractNumId w:val="39"/>
  </w:num>
  <w:num w:numId="10" w16cid:durableId="722287890">
    <w:abstractNumId w:val="27"/>
  </w:num>
  <w:num w:numId="11" w16cid:durableId="690185367">
    <w:abstractNumId w:val="6"/>
  </w:num>
  <w:num w:numId="12" w16cid:durableId="1332950918">
    <w:abstractNumId w:val="10"/>
  </w:num>
  <w:num w:numId="13" w16cid:durableId="1145583294">
    <w:abstractNumId w:val="14"/>
  </w:num>
  <w:num w:numId="14" w16cid:durableId="1595357721">
    <w:abstractNumId w:val="40"/>
  </w:num>
  <w:num w:numId="15" w16cid:durableId="144276359">
    <w:abstractNumId w:val="13"/>
  </w:num>
  <w:num w:numId="16" w16cid:durableId="1320883126">
    <w:abstractNumId w:val="9"/>
  </w:num>
  <w:num w:numId="17" w16cid:durableId="1505315326">
    <w:abstractNumId w:val="37"/>
  </w:num>
  <w:num w:numId="18" w16cid:durableId="1545680010">
    <w:abstractNumId w:val="28"/>
  </w:num>
  <w:num w:numId="19" w16cid:durableId="1401172331">
    <w:abstractNumId w:val="23"/>
  </w:num>
  <w:num w:numId="20" w16cid:durableId="244187577">
    <w:abstractNumId w:val="26"/>
  </w:num>
  <w:num w:numId="21" w16cid:durableId="1263102044">
    <w:abstractNumId w:val="20"/>
  </w:num>
  <w:num w:numId="22" w16cid:durableId="1769810962">
    <w:abstractNumId w:val="0"/>
  </w:num>
  <w:num w:numId="23" w16cid:durableId="1478496376">
    <w:abstractNumId w:val="38"/>
  </w:num>
  <w:num w:numId="24" w16cid:durableId="21249280">
    <w:abstractNumId w:val="18"/>
  </w:num>
  <w:num w:numId="25" w16cid:durableId="1491673788">
    <w:abstractNumId w:val="3"/>
  </w:num>
  <w:num w:numId="26" w16cid:durableId="833761559">
    <w:abstractNumId w:val="31"/>
  </w:num>
  <w:num w:numId="27" w16cid:durableId="17875079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386306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4118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287978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09414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97998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95453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0305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72966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678397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1733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73041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782491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2991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68777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297759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896190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48773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100273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467294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410166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86160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25E1"/>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5F25E1"/>
    <w:rsid w:val="00614C95"/>
    <w:rsid w:val="00660027"/>
    <w:rsid w:val="0069339E"/>
    <w:rsid w:val="006F51B5"/>
    <w:rsid w:val="006F7905"/>
    <w:rsid w:val="00714F51"/>
    <w:rsid w:val="007318BB"/>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1816"/>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093AB"/>
  <w15:chartTrackingRefBased/>
  <w15:docId w15:val="{1132F3E0-A500-41AD-BE3A-027FE14BA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1816"/>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3181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16</TotalTime>
  <Pages>10</Pages>
  <Words>3717</Words>
  <Characters>22303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2024-10-03T11:33:00Z</cp:lastPrinted>
  <dcterms:created xsi:type="dcterms:W3CDTF">2024-10-03T11:19:00Z</dcterms:created>
  <dcterms:modified xsi:type="dcterms:W3CDTF">2024-10-03T11:35:00Z</dcterms:modified>
</cp:coreProperties>
</file>