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F61CA" w14:textId="5E4CC649" w:rsid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3945DA" w:rsidRPr="004B432C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7814E2D" w14:textId="77777777" w:rsidR="00920279" w:rsidRPr="004B432C" w:rsidRDefault="00920279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4A37491D" w14:textId="77777777" w:rsidR="008F3D36" w:rsidRPr="004B432C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5FCC95B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DC59083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F45AD01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F0B0123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4378CA2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21AF26D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ED315B0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2F3F5D4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42A8747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E9490A7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47E29B1" w14:textId="77777777" w:rsidR="008F3D36" w:rsidRPr="004B432C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71228AA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EAEF8E5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8F3BB0" w14:textId="77777777" w:rsidR="008F3D36" w:rsidRPr="004B432C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6F1A840" w14:textId="071B2561" w:rsidR="008F3D36" w:rsidRPr="004B432C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667FE8" w:rsidRPr="00667F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2 sztuk serwerów dla </w:t>
      </w:r>
      <w:proofErr w:type="spellStart"/>
      <w:r w:rsidR="00667FE8" w:rsidRPr="00667FE8">
        <w:rPr>
          <w:rFonts w:ascii="Verdana" w:eastAsia="Times New Roman" w:hAnsi="Verdana" w:cs="Calibri"/>
          <w:b/>
          <w:sz w:val="18"/>
          <w:szCs w:val="18"/>
          <w:lang w:eastAsia="pl-PL"/>
        </w:rPr>
        <w:t>WIMiR</w:t>
      </w:r>
      <w:proofErr w:type="spellEnd"/>
      <w:r w:rsidR="00667FE8" w:rsidRPr="00667F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DE-dzp.272-585/24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B432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FD08CDE" w14:textId="77777777" w:rsidR="008F3D36" w:rsidRPr="004B432C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EB916E2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AFCE10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B432C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C814694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85FF298" w14:textId="425FC4CC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EAB445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E128911" w14:textId="77777777" w:rsidR="008F3D36" w:rsidRPr="004B432C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18212E64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FD644E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2FDE418" w14:textId="77777777" w:rsidR="008F3D36" w:rsidRPr="004B432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87CE492" w14:textId="6F0D9DA0" w:rsidR="005103B9" w:rsidRPr="004B432C" w:rsidRDefault="008F3D36" w:rsidP="003945D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B432C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1A25B" w14:textId="77777777" w:rsidR="002E0C71" w:rsidRDefault="002E0C71" w:rsidP="0038231F">
      <w:pPr>
        <w:spacing w:after="0" w:line="240" w:lineRule="auto"/>
      </w:pPr>
      <w:r>
        <w:separator/>
      </w:r>
    </w:p>
  </w:endnote>
  <w:endnote w:type="continuationSeparator" w:id="0">
    <w:p w14:paraId="65FD22B3" w14:textId="77777777" w:rsidR="002E0C71" w:rsidRDefault="002E0C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29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743E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05645" w14:textId="77777777" w:rsidR="002E0C71" w:rsidRDefault="002E0C71" w:rsidP="0038231F">
      <w:pPr>
        <w:spacing w:after="0" w:line="240" w:lineRule="auto"/>
      </w:pPr>
      <w:r>
        <w:separator/>
      </w:r>
    </w:p>
  </w:footnote>
  <w:footnote w:type="continuationSeparator" w:id="0">
    <w:p w14:paraId="75A9A705" w14:textId="77777777" w:rsidR="002E0C71" w:rsidRDefault="002E0C71" w:rsidP="0038231F">
      <w:pPr>
        <w:spacing w:after="0" w:line="240" w:lineRule="auto"/>
      </w:pPr>
      <w:r>
        <w:continuationSeparator/>
      </w:r>
    </w:p>
  </w:footnote>
  <w:footnote w:id="1">
    <w:p w14:paraId="0C92401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B223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275AA" w14:textId="24B2F87F" w:rsidR="006902E7" w:rsidRDefault="006902E7" w:rsidP="00584BBF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661307">
    <w:abstractNumId w:val="7"/>
  </w:num>
  <w:num w:numId="2" w16cid:durableId="296372660">
    <w:abstractNumId w:val="0"/>
  </w:num>
  <w:num w:numId="3" w16cid:durableId="930427577">
    <w:abstractNumId w:val="6"/>
  </w:num>
  <w:num w:numId="4" w16cid:durableId="796030645">
    <w:abstractNumId w:val="9"/>
  </w:num>
  <w:num w:numId="5" w16cid:durableId="1348798330">
    <w:abstractNumId w:val="8"/>
  </w:num>
  <w:num w:numId="6" w16cid:durableId="348793623">
    <w:abstractNumId w:val="5"/>
  </w:num>
  <w:num w:numId="7" w16cid:durableId="1565069492">
    <w:abstractNumId w:val="1"/>
  </w:num>
  <w:num w:numId="8" w16cid:durableId="1944485342">
    <w:abstractNumId w:val="3"/>
  </w:num>
  <w:num w:numId="9" w16cid:durableId="258146684">
    <w:abstractNumId w:val="2"/>
  </w:num>
  <w:num w:numId="10" w16cid:durableId="815683913">
    <w:abstractNumId w:val="4"/>
  </w:num>
  <w:num w:numId="11" w16cid:durableId="1388118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C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5DAC"/>
    <w:rsid w:val="001902D2"/>
    <w:rsid w:val="001C6945"/>
    <w:rsid w:val="001F027E"/>
    <w:rsid w:val="00203A40"/>
    <w:rsid w:val="002168A8"/>
    <w:rsid w:val="0023617A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0C71"/>
    <w:rsid w:val="002E641A"/>
    <w:rsid w:val="00312827"/>
    <w:rsid w:val="00313417"/>
    <w:rsid w:val="00313911"/>
    <w:rsid w:val="00333209"/>
    <w:rsid w:val="00337073"/>
    <w:rsid w:val="00350CD9"/>
    <w:rsid w:val="00351F8A"/>
    <w:rsid w:val="00364235"/>
    <w:rsid w:val="00370CFC"/>
    <w:rsid w:val="0038231F"/>
    <w:rsid w:val="003945DA"/>
    <w:rsid w:val="003B2070"/>
    <w:rsid w:val="003B214C"/>
    <w:rsid w:val="003B7238"/>
    <w:rsid w:val="003C3B64"/>
    <w:rsid w:val="003C3ECC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479C"/>
    <w:rsid w:val="004B432C"/>
    <w:rsid w:val="004C4854"/>
    <w:rsid w:val="004D7E48"/>
    <w:rsid w:val="004F23F7"/>
    <w:rsid w:val="004F40EF"/>
    <w:rsid w:val="00500C93"/>
    <w:rsid w:val="005103B9"/>
    <w:rsid w:val="00520174"/>
    <w:rsid w:val="00533564"/>
    <w:rsid w:val="005641F0"/>
    <w:rsid w:val="0058281D"/>
    <w:rsid w:val="00584BBF"/>
    <w:rsid w:val="005C39CA"/>
    <w:rsid w:val="005E176A"/>
    <w:rsid w:val="00634311"/>
    <w:rsid w:val="00641874"/>
    <w:rsid w:val="006676AE"/>
    <w:rsid w:val="00667FE8"/>
    <w:rsid w:val="0068267A"/>
    <w:rsid w:val="006902E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49D7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20279"/>
    <w:rsid w:val="009301A2"/>
    <w:rsid w:val="009440B7"/>
    <w:rsid w:val="009462BD"/>
    <w:rsid w:val="009475A8"/>
    <w:rsid w:val="00952535"/>
    <w:rsid w:val="009559A4"/>
    <w:rsid w:val="00956C26"/>
    <w:rsid w:val="00960337"/>
    <w:rsid w:val="00975019"/>
    <w:rsid w:val="00975C49"/>
    <w:rsid w:val="00997D0F"/>
    <w:rsid w:val="009C4990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31B2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4F5A0"/>
  <w15:chartTrackingRefBased/>
  <w15:docId w15:val="{36A3DA66-C39B-4FB4-9BA0-CF233B4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2024-10-14T08:03:00Z</cp:lastPrinted>
  <dcterms:created xsi:type="dcterms:W3CDTF">2024-10-14T08:03:00Z</dcterms:created>
  <dcterms:modified xsi:type="dcterms:W3CDTF">2024-10-14T08:03:00Z</dcterms:modified>
</cp:coreProperties>
</file>