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0146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11EB7F5" w14:textId="77777777" w:rsidR="00BB0286" w:rsidRPr="00BB0286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0283EC9A" w14:textId="77777777" w:rsidR="00BB0286" w:rsidRPr="00BB0286" w:rsidRDefault="00BB0286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2107EBD" w14:textId="1297C6B4" w:rsidR="008D2AB8" w:rsidRPr="000146DF" w:rsidRDefault="00826D93" w:rsidP="00BB028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70C57">
        <w:rPr>
          <w:rFonts w:ascii="Verdana" w:hAnsi="Verdana"/>
          <w:b/>
          <w:bCs/>
          <w:sz w:val="18"/>
          <w:szCs w:val="18"/>
        </w:rPr>
        <w:t>dostawa materiał</w:t>
      </w:r>
      <w:r>
        <w:rPr>
          <w:rFonts w:ascii="Verdana" w:hAnsi="Verdana"/>
          <w:b/>
          <w:bCs/>
          <w:sz w:val="18"/>
          <w:szCs w:val="18"/>
        </w:rPr>
        <w:t>ów</w:t>
      </w:r>
      <w:r w:rsidRPr="00270C57">
        <w:rPr>
          <w:rFonts w:ascii="Verdana" w:hAnsi="Verdana"/>
          <w:b/>
          <w:bCs/>
          <w:sz w:val="18"/>
          <w:szCs w:val="18"/>
        </w:rPr>
        <w:t xml:space="preserve"> eksploatacyj</w:t>
      </w:r>
      <w:r>
        <w:rPr>
          <w:rFonts w:ascii="Verdana" w:hAnsi="Verdana"/>
          <w:b/>
          <w:bCs/>
          <w:sz w:val="18"/>
          <w:szCs w:val="18"/>
        </w:rPr>
        <w:t>nych</w:t>
      </w:r>
      <w:r w:rsidRPr="00270C57">
        <w:rPr>
          <w:rFonts w:ascii="Verdana" w:hAnsi="Verdana"/>
          <w:b/>
          <w:bCs/>
          <w:sz w:val="18"/>
          <w:szCs w:val="18"/>
        </w:rPr>
        <w:t xml:space="preserve"> do druk</w:t>
      </w:r>
      <w:r>
        <w:rPr>
          <w:rFonts w:ascii="Verdana" w:hAnsi="Verdana"/>
          <w:b/>
          <w:bCs/>
          <w:sz w:val="18"/>
          <w:szCs w:val="18"/>
        </w:rPr>
        <w:t>u</w:t>
      </w:r>
      <w:r w:rsidRPr="00270C57">
        <w:rPr>
          <w:rFonts w:ascii="Verdana" w:hAnsi="Verdana"/>
          <w:b/>
          <w:bCs/>
          <w:sz w:val="18"/>
          <w:szCs w:val="18"/>
        </w:rPr>
        <w:t xml:space="preserve"> 3D </w:t>
      </w:r>
      <w:r>
        <w:rPr>
          <w:rFonts w:ascii="Verdana" w:hAnsi="Verdana"/>
          <w:b/>
          <w:bCs/>
          <w:sz w:val="18"/>
          <w:szCs w:val="18"/>
        </w:rPr>
        <w:t>–</w:t>
      </w:r>
      <w:r w:rsidRPr="00270C57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w technologii FDM dla DSS - </w:t>
      </w:r>
      <w:r w:rsidRPr="00270C57">
        <w:rPr>
          <w:rFonts w:ascii="Verdana" w:hAnsi="Verdana"/>
          <w:b/>
          <w:bCs/>
          <w:sz w:val="18"/>
          <w:szCs w:val="18"/>
        </w:rPr>
        <w:t>DE-dzp.272-</w:t>
      </w:r>
      <w:r>
        <w:rPr>
          <w:rFonts w:ascii="Verdana" w:hAnsi="Verdana"/>
          <w:b/>
          <w:bCs/>
          <w:sz w:val="18"/>
          <w:szCs w:val="18"/>
        </w:rPr>
        <w:t>596</w:t>
      </w:r>
      <w:r w:rsidRPr="00270C57">
        <w:rPr>
          <w:rFonts w:ascii="Verdana" w:hAnsi="Verdana"/>
          <w:b/>
          <w:bCs/>
          <w:sz w:val="18"/>
          <w:szCs w:val="18"/>
        </w:rPr>
        <w:t>/24</w:t>
      </w:r>
      <w:r>
        <w:rPr>
          <w:rFonts w:ascii="Verdana" w:hAnsi="Verdana"/>
          <w:b/>
          <w:bCs/>
          <w:sz w:val="18"/>
          <w:szCs w:val="18"/>
        </w:rPr>
        <w:t xml:space="preserve">, </w:t>
      </w:r>
      <w:r w:rsidR="008D2AB8"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0EBD72B" w14:textId="42F2F5E5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0146DF" w14:paraId="05710E8F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BADA1" w14:textId="4C5A3A5C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0D6FF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274E8D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5C28C" w14:textId="171A644B" w:rsidR="001450DD" w:rsidRPr="00806F6D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iCs/>
                <w:sz w:val="16"/>
                <w:szCs w:val="16"/>
              </w:rPr>
              <w:t>producen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>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D5360B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6187453F" w14:textId="44BF8129" w:rsidR="00BA38D9" w:rsidRPr="00806F6D" w:rsidRDefault="00826D93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szpul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86877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C6A42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1953554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B98B3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78E0C47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[%]</w:t>
            </w:r>
          </w:p>
          <w:p w14:paraId="2F79E65F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879789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6CD587B" w14:textId="77777777" w:rsidR="00BA38D9" w:rsidRPr="00806F6D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>[PLN]</w:t>
            </w:r>
          </w:p>
          <w:p w14:paraId="1EC84E50" w14:textId="77777777" w:rsidR="00BA38D9" w:rsidRPr="00806F6D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06F6D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806F6D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0146DF" w14:paraId="65BE9BAA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483FF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CAD38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1B1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B62FD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651E7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0DBFD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546748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0AFDF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65E13270" w14:textId="77777777" w:rsidTr="00AD237E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6B0E8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A08D" w14:textId="7BA7E297" w:rsidR="00BA38D9" w:rsidRPr="00806F6D" w:rsidRDefault="00EE5F8D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Filament ABS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D1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750" w14:textId="53719C15" w:rsidR="00BA38D9" w:rsidRPr="00C94DFC" w:rsidRDefault="00826D93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C1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C3E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35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47930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65A3216" w14:textId="77777777" w:rsidTr="00826D93">
        <w:trPr>
          <w:trHeight w:val="44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8CEEE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0A5F" w14:textId="5B76094C" w:rsidR="00BA38D9" w:rsidRPr="00806F6D" w:rsidRDefault="00EE5F8D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ASA</w:t>
            </w:r>
            <w:r w:rsidR="00826D93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8B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E9885B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EFD" w14:textId="366651CC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B68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FAD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0BA8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4FF44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30E028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EFFD4" w14:textId="3C7DB75C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4021" w14:textId="22768DB7" w:rsidR="00BA38D9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Filament czyszczący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233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6D56" w14:textId="37F684DF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85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5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A191D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64834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B74ADF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C9136" w14:textId="3DF01964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9C7" w14:textId="166A2A59" w:rsidR="00BA38D9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PET-G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B18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EAD" w14:textId="21A49241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5D3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BCB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C284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2BC7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55BBEB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879A" w14:textId="3F0AEA6B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F9E8" w14:textId="313A0492" w:rsidR="00BA38D9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PLA-WOOD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6C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C0D" w14:textId="19CE2717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D29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E85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7CEA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0E63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1454737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72B20D" w14:textId="20CFE39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507" w14:textId="5D835C27" w:rsidR="00BA38D9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Filament PVB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985" w14:textId="137334DD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BCF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DE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83503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A8F82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BF75AD9" w14:textId="77777777" w:rsidTr="00AD237E">
        <w:trPr>
          <w:trHeight w:val="4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FD60F" w14:textId="625ACDBA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04EC" w14:textId="6D35858C" w:rsidR="00BA38D9" w:rsidRPr="00806F6D" w:rsidRDefault="00EE5F8D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PCTG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4CD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1F63" w14:textId="3951471E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0B8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2FE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C8A66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A4B66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3C26F3F1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59A8ED" w14:textId="50934969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617" w14:textId="40A1974F" w:rsidR="00BA38D9" w:rsidRPr="00806F6D" w:rsidRDefault="00EE5F8D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CPE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3999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A18" w14:textId="1236785C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B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C6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D1A0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B7C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6A06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E3768C" w14:textId="3D74301D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8020" w14:textId="766961E5" w:rsidR="009755A0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PP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5FF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CE39" w14:textId="02C65662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F3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761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7FA04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F44F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20361D2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73080" w14:textId="557E6DE6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58B9" w14:textId="65062655" w:rsidR="00BA38D9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PLA -SILK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69DA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1D4" w14:textId="0DEC971D" w:rsidR="00BA38D9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3E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772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C431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02C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5224F" w:rsidRPr="000146DF" w14:paraId="41CD7D4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4F4A91" w14:textId="77777777" w:rsidR="0075224F" w:rsidRPr="000146DF" w:rsidRDefault="0075224F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5075" w14:textId="34D1DF72" w:rsidR="0075224F" w:rsidRDefault="0075224F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Filament FLEX </w:t>
            </w: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br/>
              <w:t>(TPU Techniczny)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3952" w14:textId="77777777" w:rsidR="0075224F" w:rsidRPr="000146DF" w:rsidRDefault="0075224F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EE0F" w14:textId="7275D52E" w:rsidR="0075224F" w:rsidRDefault="0075224F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852D" w14:textId="77777777" w:rsidR="0075224F" w:rsidRPr="000146DF" w:rsidRDefault="0075224F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CD03" w14:textId="77777777" w:rsidR="0075224F" w:rsidRPr="000146DF" w:rsidRDefault="0075224F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19D8BC" w14:textId="77777777" w:rsidR="0075224F" w:rsidRPr="000146DF" w:rsidRDefault="0075224F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9C8CAC" w14:textId="77777777" w:rsidR="0075224F" w:rsidRPr="000146DF" w:rsidRDefault="0075224F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6C8772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3867D" w14:textId="65E984FC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1BC3" w14:textId="3F4697E5" w:rsidR="00B563CB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HIPS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E41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DBF" w14:textId="486DFF24" w:rsidR="00B563CB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70F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A7D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187B8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90819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B4B2BD8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1D51DA" w14:textId="6BCF18A1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D09D" w14:textId="62684768" w:rsidR="00B563CB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FLEX Transparent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0E9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BFB3" w14:textId="3EE1DD1F" w:rsidR="00B563CB" w:rsidRPr="00C94DFC" w:rsidRDefault="00EE5F8D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43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509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DAD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0A0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3900EBE" w14:textId="77777777" w:rsidTr="00AD237E">
        <w:trPr>
          <w:trHeight w:val="51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679CE" w14:textId="3DC40724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D9BC" w14:textId="4C62BBAA" w:rsidR="00B563CB" w:rsidRPr="00806F6D" w:rsidRDefault="00EE5F8D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Filament ABS Natural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CB8E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BA49" w14:textId="2D802B77" w:rsidR="00B563CB" w:rsidRPr="00C94DFC" w:rsidRDefault="0075224F" w:rsidP="00826D9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691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B12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22E6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A95C3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F086A8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4052F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BC2A9E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22C2804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C1C39B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35AF32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32E9FB1" w14:textId="510A8A56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38BBDB85" w14:textId="4D713C29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5B4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784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134345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522ACD" w14:textId="4DF1C6FD" w:rsidR="00285531" w:rsidRPr="000146DF" w:rsidRDefault="0028553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5EBFD08D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44254C49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 xml:space="preserve">dni </w:t>
      </w:r>
      <w:r w:rsidR="00601393">
        <w:rPr>
          <w:rFonts w:ascii="Verdana" w:hAnsi="Verdana"/>
          <w:b/>
          <w:sz w:val="18"/>
          <w:szCs w:val="18"/>
        </w:rPr>
        <w:t xml:space="preserve">roboczych </w:t>
      </w:r>
      <w:r w:rsidR="005667D2" w:rsidRPr="000146DF">
        <w:rPr>
          <w:rFonts w:ascii="Verdana" w:hAnsi="Verdana"/>
          <w:b/>
          <w:sz w:val="18"/>
          <w:szCs w:val="18"/>
        </w:rPr>
        <w:t>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EF67188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76E792F9" w14:textId="09A5E64C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Cs/>
          <w:sz w:val="18"/>
          <w:szCs w:val="18"/>
        </w:rPr>
        <w:t>.</w:t>
      </w:r>
    </w:p>
    <w:p w14:paraId="130DE905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DF4A0E7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lastRenderedPageBreak/>
        <w:t>upoważnienie dla powyżej wskazanych osób wynika z następującego (ych) dokumentu(ów)</w:t>
      </w:r>
    </w:p>
    <w:p w14:paraId="55B085F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C51546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097531C" w14:textId="77777777" w:rsidR="00E70284" w:rsidRPr="00E70284" w:rsidRDefault="00E70284" w:rsidP="00E70284">
      <w:pPr>
        <w:jc w:val="right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85C1497" w14:textId="77777777" w:rsidR="00E70284" w:rsidRPr="00E70284" w:rsidRDefault="00E70284" w:rsidP="00E70284">
      <w:pPr>
        <w:jc w:val="right"/>
        <w:rPr>
          <w:rFonts w:ascii="Verdana" w:hAnsi="Verdana"/>
          <w:b/>
          <w:color w:val="FF0000"/>
          <w:sz w:val="18"/>
          <w:szCs w:val="18"/>
          <w:lang w:eastAsia="zh-CN"/>
        </w:rPr>
      </w:pPr>
      <w:r w:rsidRPr="00E70284">
        <w:rPr>
          <w:rFonts w:ascii="Verdana" w:hAnsi="Verdana"/>
          <w:b/>
          <w:color w:val="FF0000"/>
          <w:sz w:val="18"/>
          <w:szCs w:val="18"/>
          <w:lang w:eastAsia="zh-CN"/>
        </w:rPr>
        <w:t>Dokument należy sporządzić w postaci elektronicznej i podpisać kwalifikowanym</w:t>
      </w:r>
    </w:p>
    <w:p w14:paraId="61025991" w14:textId="3F8EC045" w:rsidR="00D24B7D" w:rsidRPr="000146DF" w:rsidRDefault="00E70284" w:rsidP="00E70284">
      <w:pPr>
        <w:jc w:val="right"/>
        <w:rPr>
          <w:rFonts w:ascii="Verdana" w:hAnsi="Verdana"/>
          <w:sz w:val="18"/>
          <w:szCs w:val="18"/>
        </w:rPr>
      </w:pPr>
      <w:r w:rsidRPr="00E70284">
        <w:rPr>
          <w:rFonts w:ascii="Verdana" w:hAnsi="Verdana"/>
          <w:b/>
          <w:color w:val="FF0000"/>
          <w:sz w:val="18"/>
          <w:szCs w:val="18"/>
          <w:lang w:eastAsia="zh-CN"/>
        </w:rPr>
        <w:t>podpisem elektronicznym lub podpisem zaufanym lub podpisem osobistym.</w:t>
      </w:r>
    </w:p>
    <w:p w14:paraId="3232EF66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38510" w14:textId="77777777" w:rsidR="009A4662" w:rsidRDefault="009A4662">
      <w:r>
        <w:separator/>
      </w:r>
    </w:p>
  </w:endnote>
  <w:endnote w:type="continuationSeparator" w:id="0">
    <w:p w14:paraId="7CD27D58" w14:textId="77777777" w:rsidR="009A4662" w:rsidRDefault="009A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C949D" w14:textId="77777777" w:rsidR="009A4662" w:rsidRDefault="009A4662">
      <w:r>
        <w:separator/>
      </w:r>
    </w:p>
  </w:footnote>
  <w:footnote w:type="continuationSeparator" w:id="0">
    <w:p w14:paraId="4B142D88" w14:textId="77777777" w:rsidR="009A4662" w:rsidRDefault="009A4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5028C"/>
    <w:rsid w:val="00052B44"/>
    <w:rsid w:val="000704FC"/>
    <w:rsid w:val="00071CCC"/>
    <w:rsid w:val="00072D25"/>
    <w:rsid w:val="000B731D"/>
    <w:rsid w:val="000D6134"/>
    <w:rsid w:val="000E09C7"/>
    <w:rsid w:val="000F5256"/>
    <w:rsid w:val="000F6589"/>
    <w:rsid w:val="00102665"/>
    <w:rsid w:val="00106636"/>
    <w:rsid w:val="00115D60"/>
    <w:rsid w:val="00116EC6"/>
    <w:rsid w:val="001450DD"/>
    <w:rsid w:val="001801DD"/>
    <w:rsid w:val="0018198F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32124"/>
    <w:rsid w:val="00377239"/>
    <w:rsid w:val="003B53A3"/>
    <w:rsid w:val="003C78AA"/>
    <w:rsid w:val="003D4874"/>
    <w:rsid w:val="00440FA6"/>
    <w:rsid w:val="00481FB1"/>
    <w:rsid w:val="004B7300"/>
    <w:rsid w:val="004C6753"/>
    <w:rsid w:val="004D27EB"/>
    <w:rsid w:val="0051269B"/>
    <w:rsid w:val="005663D0"/>
    <w:rsid w:val="005667D2"/>
    <w:rsid w:val="00595C87"/>
    <w:rsid w:val="005D2C65"/>
    <w:rsid w:val="005E6D94"/>
    <w:rsid w:val="00601393"/>
    <w:rsid w:val="0063384F"/>
    <w:rsid w:val="00643C6F"/>
    <w:rsid w:val="00646202"/>
    <w:rsid w:val="0065290F"/>
    <w:rsid w:val="00665689"/>
    <w:rsid w:val="006815F6"/>
    <w:rsid w:val="006E37A2"/>
    <w:rsid w:val="006E4A4C"/>
    <w:rsid w:val="00737860"/>
    <w:rsid w:val="00745105"/>
    <w:rsid w:val="0075224F"/>
    <w:rsid w:val="007748F0"/>
    <w:rsid w:val="007A05AE"/>
    <w:rsid w:val="007A0D83"/>
    <w:rsid w:val="007A4321"/>
    <w:rsid w:val="007F1B9E"/>
    <w:rsid w:val="00806F6D"/>
    <w:rsid w:val="00823514"/>
    <w:rsid w:val="00826707"/>
    <w:rsid w:val="00826D93"/>
    <w:rsid w:val="00833933"/>
    <w:rsid w:val="00853083"/>
    <w:rsid w:val="00856A56"/>
    <w:rsid w:val="008B2F0C"/>
    <w:rsid w:val="008B4928"/>
    <w:rsid w:val="008C5E0A"/>
    <w:rsid w:val="008D2AB8"/>
    <w:rsid w:val="008E6081"/>
    <w:rsid w:val="008F1C66"/>
    <w:rsid w:val="00970FE4"/>
    <w:rsid w:val="009755A0"/>
    <w:rsid w:val="009A4662"/>
    <w:rsid w:val="009B6122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D2255"/>
    <w:rsid w:val="00DD2764"/>
    <w:rsid w:val="00DF7E08"/>
    <w:rsid w:val="00E03054"/>
    <w:rsid w:val="00E44371"/>
    <w:rsid w:val="00E70284"/>
    <w:rsid w:val="00E7758A"/>
    <w:rsid w:val="00E949B0"/>
    <w:rsid w:val="00EB7894"/>
    <w:rsid w:val="00EB7B6F"/>
    <w:rsid w:val="00EC0BEA"/>
    <w:rsid w:val="00EC41E9"/>
    <w:rsid w:val="00EE48AA"/>
    <w:rsid w:val="00EE5F8D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3</Pages>
  <Words>576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2024-08-22T09:07:00Z</cp:lastPrinted>
  <dcterms:created xsi:type="dcterms:W3CDTF">2024-10-18T06:53:00Z</dcterms:created>
  <dcterms:modified xsi:type="dcterms:W3CDTF">2024-10-23T09:29:00Z</dcterms:modified>
</cp:coreProperties>
</file>