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98884" w14:textId="77777777" w:rsidR="00FB7F50" w:rsidRPr="00D86B73" w:rsidRDefault="00D83B18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86B73">
        <w:rPr>
          <w:rFonts w:ascii="Verdana" w:hAnsi="Verdana"/>
          <w:sz w:val="18"/>
          <w:szCs w:val="18"/>
        </w:rPr>
        <w:t>Kraków</w:t>
      </w:r>
      <w:r w:rsidR="00FB7F50" w:rsidRPr="00D86B73">
        <w:rPr>
          <w:rFonts w:ascii="Verdana" w:hAnsi="Verdana"/>
          <w:sz w:val="18"/>
          <w:szCs w:val="18"/>
        </w:rPr>
        <w:t xml:space="preserve"> dnia: </w:t>
      </w:r>
      <w:r w:rsidRPr="00D86B73">
        <w:rPr>
          <w:rFonts w:ascii="Verdana" w:hAnsi="Verdana"/>
          <w:sz w:val="18"/>
          <w:szCs w:val="18"/>
        </w:rPr>
        <w:t>2024-10-29</w:t>
      </w:r>
    </w:p>
    <w:p w14:paraId="3EF7157B" w14:textId="77777777" w:rsidR="00FB7F50" w:rsidRPr="00D86B73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27FFEE3F" w14:textId="77777777" w:rsidR="00D83B18" w:rsidRPr="00D86B73" w:rsidRDefault="00D83B1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86B7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63A335" w14:textId="77777777" w:rsidR="00D83B18" w:rsidRPr="00D86B73" w:rsidRDefault="00D83B1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86B7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978E433" w14:textId="77777777" w:rsidR="00FB7F50" w:rsidRPr="00D86B73" w:rsidRDefault="00D83B1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86B7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DD737FE" w14:textId="77777777" w:rsidR="00FB7F50" w:rsidRPr="00D86B73" w:rsidRDefault="00D83B18" w:rsidP="00FB7F50">
      <w:pPr>
        <w:rPr>
          <w:rFonts w:ascii="Verdana" w:hAnsi="Verdana"/>
          <w:sz w:val="18"/>
          <w:szCs w:val="18"/>
        </w:rPr>
      </w:pPr>
      <w:r w:rsidRPr="00D86B73">
        <w:rPr>
          <w:rFonts w:ascii="Verdana" w:hAnsi="Verdana"/>
          <w:sz w:val="18"/>
          <w:szCs w:val="18"/>
        </w:rPr>
        <w:t>Al. Mickiewicza</w:t>
      </w:r>
      <w:r w:rsidR="00FB7F50" w:rsidRPr="00D86B73">
        <w:rPr>
          <w:rFonts w:ascii="Verdana" w:hAnsi="Verdana"/>
          <w:sz w:val="18"/>
          <w:szCs w:val="18"/>
        </w:rPr>
        <w:t xml:space="preserve"> </w:t>
      </w:r>
      <w:r w:rsidRPr="00D86B73">
        <w:rPr>
          <w:rFonts w:ascii="Verdana" w:hAnsi="Verdana"/>
          <w:sz w:val="18"/>
          <w:szCs w:val="18"/>
        </w:rPr>
        <w:t>30</w:t>
      </w:r>
    </w:p>
    <w:p w14:paraId="648BDF57" w14:textId="77777777" w:rsidR="00FB7F50" w:rsidRPr="00D86B73" w:rsidRDefault="00D83B18" w:rsidP="00FB7F50">
      <w:pPr>
        <w:rPr>
          <w:rFonts w:ascii="Verdana" w:hAnsi="Verdana"/>
          <w:sz w:val="18"/>
          <w:szCs w:val="18"/>
        </w:rPr>
      </w:pPr>
      <w:r w:rsidRPr="00D86B73">
        <w:rPr>
          <w:rFonts w:ascii="Verdana" w:hAnsi="Verdana"/>
          <w:sz w:val="18"/>
          <w:szCs w:val="18"/>
        </w:rPr>
        <w:t>30-059</w:t>
      </w:r>
      <w:r w:rsidR="00FB7F50" w:rsidRPr="00D86B73">
        <w:rPr>
          <w:rFonts w:ascii="Verdana" w:hAnsi="Verdana"/>
          <w:sz w:val="18"/>
          <w:szCs w:val="18"/>
        </w:rPr>
        <w:t xml:space="preserve"> </w:t>
      </w:r>
      <w:r w:rsidRPr="00D86B73">
        <w:rPr>
          <w:rFonts w:ascii="Verdana" w:hAnsi="Verdana"/>
          <w:sz w:val="18"/>
          <w:szCs w:val="18"/>
        </w:rPr>
        <w:t>Kraków</w:t>
      </w:r>
    </w:p>
    <w:p w14:paraId="6504052A" w14:textId="77777777" w:rsidR="008642B3" w:rsidRPr="00D86B7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86B73">
        <w:rPr>
          <w:rFonts w:ascii="Verdana" w:hAnsi="Verdana"/>
          <w:sz w:val="18"/>
          <w:szCs w:val="18"/>
        </w:rPr>
        <w:t>OGŁOSZENIE</w:t>
      </w:r>
    </w:p>
    <w:p w14:paraId="6647000F" w14:textId="77777777" w:rsidR="008642B3" w:rsidRPr="00D86B7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86B73">
        <w:rPr>
          <w:rFonts w:ascii="Verdana" w:hAnsi="Verdana"/>
          <w:b/>
          <w:sz w:val="18"/>
          <w:szCs w:val="18"/>
        </w:rPr>
        <w:t xml:space="preserve">o </w:t>
      </w:r>
      <w:r w:rsidR="0054734E" w:rsidRPr="00D86B7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83B18" w:rsidRPr="00D86B73" w14:paraId="7F143D0E" w14:textId="77777777" w:rsidTr="006A35FE">
        <w:trPr>
          <w:trHeight w:val="638"/>
        </w:trPr>
        <w:tc>
          <w:tcPr>
            <w:tcW w:w="959" w:type="dxa"/>
            <w:shd w:val="clear" w:color="auto" w:fill="auto"/>
          </w:tcPr>
          <w:p w14:paraId="4CDA3D8E" w14:textId="77777777" w:rsidR="00D83B18" w:rsidRPr="00D86B73" w:rsidRDefault="00D83B18" w:rsidP="006A35F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86B7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783EF5" w14:textId="77777777" w:rsidR="00D83B18" w:rsidRPr="00D86B73" w:rsidRDefault="00D83B18" w:rsidP="006A35F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86B7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D86B7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D86B7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86B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/>
                <w:sz w:val="18"/>
                <w:szCs w:val="18"/>
              </w:rPr>
              <w:t>pn.</w:t>
            </w:r>
            <w:r w:rsidRPr="00D86B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86B73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nanowoltomierza wraz ze źródłem prądowym dla </w:t>
            </w:r>
            <w:proofErr w:type="spellStart"/>
            <w:r w:rsidRPr="00D86B73">
              <w:rPr>
                <w:rFonts w:ascii="Verdana" w:hAnsi="Verdana"/>
                <w:b/>
                <w:bCs/>
                <w:sz w:val="18"/>
                <w:szCs w:val="18"/>
              </w:rPr>
              <w:t>WFiIS</w:t>
            </w:r>
            <w:proofErr w:type="spellEnd"/>
            <w:r w:rsidRPr="00D86B73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DE-dzp.272-549/24</w:t>
            </w:r>
            <w:r w:rsidRPr="00D86B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86B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86B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/>
                <w:b/>
                <w:sz w:val="18"/>
                <w:szCs w:val="18"/>
              </w:rPr>
              <w:t>DE-dzp.272-549/24</w:t>
            </w:r>
            <w:r w:rsidRPr="00D86B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6772C42" w14:textId="77777777" w:rsidR="008642B3" w:rsidRPr="00D86B7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86B73">
        <w:rPr>
          <w:rFonts w:ascii="Verdana" w:hAnsi="Verdana"/>
          <w:sz w:val="18"/>
          <w:szCs w:val="18"/>
        </w:rPr>
        <w:t xml:space="preserve">Zamawiający, </w:t>
      </w:r>
      <w:r w:rsidR="00CC324B" w:rsidRPr="00D86B7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86B7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86B73">
        <w:rPr>
          <w:rFonts w:ascii="Verdana" w:hAnsi="Verdana"/>
          <w:sz w:val="18"/>
          <w:szCs w:val="18"/>
        </w:rPr>
        <w:t xml:space="preserve">ust. 1 pkt. 1 i </w:t>
      </w:r>
      <w:r w:rsidRPr="00D86B73">
        <w:rPr>
          <w:rFonts w:ascii="Verdana" w:hAnsi="Verdana"/>
          <w:sz w:val="18"/>
          <w:szCs w:val="18"/>
        </w:rPr>
        <w:t xml:space="preserve">ust. </w:t>
      </w:r>
      <w:r w:rsidR="00A17CDB" w:rsidRPr="00D86B73">
        <w:rPr>
          <w:rFonts w:ascii="Verdana" w:hAnsi="Verdana"/>
          <w:sz w:val="18"/>
          <w:szCs w:val="18"/>
        </w:rPr>
        <w:t>2</w:t>
      </w:r>
      <w:r w:rsidRPr="00D86B7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86B73">
        <w:rPr>
          <w:rFonts w:ascii="Verdana" w:hAnsi="Verdana"/>
          <w:sz w:val="18"/>
          <w:szCs w:val="18"/>
        </w:rPr>
        <w:t xml:space="preserve"> </w:t>
      </w:r>
      <w:r w:rsidR="00CC1A8E" w:rsidRPr="00D86B7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D86B73">
        <w:rPr>
          <w:rFonts w:ascii="Verdana" w:hAnsi="Verdana"/>
          <w:sz w:val="18"/>
          <w:szCs w:val="18"/>
        </w:rPr>
        <w:t>t.j</w:t>
      </w:r>
      <w:proofErr w:type="spellEnd"/>
      <w:r w:rsidR="00CC1A8E" w:rsidRPr="00D86B73">
        <w:rPr>
          <w:rFonts w:ascii="Verdana" w:hAnsi="Verdana"/>
          <w:sz w:val="18"/>
          <w:szCs w:val="18"/>
        </w:rPr>
        <w:t xml:space="preserve">. ze zm.) </w:t>
      </w:r>
      <w:r w:rsidRPr="00D86B7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86B73">
        <w:rPr>
          <w:rFonts w:ascii="Verdana" w:hAnsi="Verdana"/>
          <w:sz w:val="18"/>
          <w:szCs w:val="18"/>
        </w:rPr>
        <w:t>Pzp</w:t>
      </w:r>
      <w:proofErr w:type="spellEnd"/>
      <w:r w:rsidRPr="00D86B73">
        <w:rPr>
          <w:rFonts w:ascii="Verdana" w:hAnsi="Verdana"/>
          <w:sz w:val="18"/>
          <w:szCs w:val="18"/>
        </w:rPr>
        <w:t>”</w:t>
      </w:r>
      <w:r w:rsidR="00D26ED6" w:rsidRPr="00D86B73">
        <w:rPr>
          <w:rFonts w:ascii="Verdana" w:hAnsi="Verdana"/>
          <w:sz w:val="18"/>
          <w:szCs w:val="18"/>
        </w:rPr>
        <w:t xml:space="preserve">, </w:t>
      </w:r>
      <w:r w:rsidRPr="00D86B73">
        <w:rPr>
          <w:rFonts w:ascii="Verdana" w:hAnsi="Verdana"/>
          <w:sz w:val="18"/>
          <w:szCs w:val="18"/>
        </w:rPr>
        <w:t>informuje</w:t>
      </w:r>
      <w:r w:rsidR="00D26ED6" w:rsidRPr="00D86B7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86B73">
        <w:rPr>
          <w:rFonts w:ascii="Verdana" w:hAnsi="Verdana"/>
          <w:sz w:val="18"/>
          <w:szCs w:val="18"/>
        </w:rPr>
        <w:t>najkorzystniejsz</w:t>
      </w:r>
      <w:r w:rsidR="00D26ED6" w:rsidRPr="00D86B73">
        <w:rPr>
          <w:rFonts w:ascii="Verdana" w:hAnsi="Verdana"/>
          <w:sz w:val="18"/>
          <w:szCs w:val="18"/>
        </w:rPr>
        <w:t xml:space="preserve">a wybrana została </w:t>
      </w:r>
      <w:r w:rsidR="00756CDA" w:rsidRPr="00D86B73">
        <w:rPr>
          <w:rFonts w:ascii="Verdana" w:hAnsi="Verdana"/>
          <w:sz w:val="18"/>
          <w:szCs w:val="18"/>
        </w:rPr>
        <w:t>ofer</w:t>
      </w:r>
      <w:r w:rsidR="00D26ED6" w:rsidRPr="00D86B73">
        <w:rPr>
          <w:rFonts w:ascii="Verdana" w:hAnsi="Verdana"/>
          <w:sz w:val="18"/>
          <w:szCs w:val="18"/>
        </w:rPr>
        <w:t>t</w:t>
      </w:r>
      <w:r w:rsidR="009F0E5C" w:rsidRPr="00D86B73">
        <w:rPr>
          <w:rFonts w:ascii="Verdana" w:hAnsi="Verdana"/>
          <w:sz w:val="18"/>
          <w:szCs w:val="18"/>
        </w:rPr>
        <w:t>a</w:t>
      </w:r>
      <w:r w:rsidR="00D26ED6" w:rsidRPr="00D86B7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3B18" w:rsidRPr="00D86B73" w14:paraId="37B480B2" w14:textId="77777777" w:rsidTr="006A35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4E9C8A6" w14:textId="546EED13" w:rsidR="00D83B18" w:rsidRPr="00D86B73" w:rsidRDefault="00D83B18" w:rsidP="006A35F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D86B73">
              <w:rPr>
                <w:rFonts w:ascii="Verdana" w:hAnsi="Verdana"/>
                <w:b/>
                <w:sz w:val="18"/>
                <w:szCs w:val="18"/>
              </w:rPr>
              <w:t>Tespol</w:t>
            </w:r>
            <w:proofErr w:type="spellEnd"/>
            <w:r w:rsidRPr="00D86B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D86B73" w:rsidRPr="00D86B73">
              <w:rPr>
                <w:rFonts w:ascii="Verdana" w:hAnsi="Verdana"/>
                <w:b/>
                <w:sz w:val="18"/>
                <w:szCs w:val="18"/>
              </w:rPr>
              <w:t>S</w:t>
            </w:r>
            <w:r w:rsidRPr="00D86B73">
              <w:rPr>
                <w:rFonts w:ascii="Verdana" w:hAnsi="Verdana"/>
                <w:b/>
                <w:sz w:val="18"/>
                <w:szCs w:val="18"/>
              </w:rPr>
              <w:t>p. z o.</w:t>
            </w:r>
            <w:r w:rsidR="00D86B73" w:rsidRPr="00D86B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77C37EFD" w14:textId="21308139" w:rsidR="00D83B18" w:rsidRPr="00D86B73" w:rsidRDefault="00D86B73" w:rsidP="006A35F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86B73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proofErr w:type="spellStart"/>
            <w:r w:rsidR="00D83B18" w:rsidRPr="00D86B73">
              <w:rPr>
                <w:rFonts w:ascii="Verdana" w:hAnsi="Verdana"/>
                <w:bCs/>
                <w:sz w:val="18"/>
                <w:szCs w:val="18"/>
              </w:rPr>
              <w:t>Klecińska</w:t>
            </w:r>
            <w:proofErr w:type="spellEnd"/>
            <w:r w:rsidR="00D83B18" w:rsidRPr="00D86B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D83B18" w:rsidRPr="00D86B73">
              <w:rPr>
                <w:rFonts w:ascii="Verdana" w:hAnsi="Verdana"/>
                <w:bCs/>
                <w:sz w:val="18"/>
                <w:szCs w:val="18"/>
              </w:rPr>
              <w:t>125</w:t>
            </w:r>
            <w:r w:rsidR="00D83B18" w:rsidRPr="00D86B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67F18C42" w14:textId="78BB406C" w:rsidR="00D83B18" w:rsidRPr="00D86B73" w:rsidRDefault="00D83B18" w:rsidP="00D86B7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86B73">
              <w:rPr>
                <w:rFonts w:ascii="Verdana" w:hAnsi="Verdana"/>
                <w:bCs/>
                <w:sz w:val="18"/>
                <w:szCs w:val="18"/>
              </w:rPr>
              <w:t>54-413</w:t>
            </w:r>
            <w:r w:rsidRPr="00D86B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/>
                <w:bCs/>
                <w:sz w:val="18"/>
                <w:szCs w:val="18"/>
              </w:rPr>
              <w:t>Wrocław</w:t>
            </w:r>
            <w:r w:rsidRPr="00D86B7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89EA0DC" w14:textId="472187F7" w:rsidR="00D83B18" w:rsidRPr="00D86B73" w:rsidRDefault="00D83B18" w:rsidP="006A35F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86B73">
              <w:rPr>
                <w:rFonts w:ascii="Verdana" w:hAnsi="Verdana"/>
                <w:sz w:val="18"/>
                <w:szCs w:val="18"/>
              </w:rPr>
              <w:t>za cenę</w:t>
            </w:r>
            <w:r w:rsidR="00D86B73" w:rsidRPr="00D86B73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D86B73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D86B73" w:rsidRPr="00D86B73">
              <w:rPr>
                <w:rFonts w:ascii="Verdana" w:hAnsi="Verdana"/>
                <w:sz w:val="18"/>
                <w:szCs w:val="18"/>
              </w:rPr>
              <w:t>:</w:t>
            </w:r>
            <w:r w:rsidRPr="00D86B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/>
                <w:b/>
                <w:sz w:val="18"/>
                <w:szCs w:val="18"/>
              </w:rPr>
              <w:t>68 572.50 zł</w:t>
            </w:r>
            <w:r w:rsidRPr="00D86B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88DEC71" w14:textId="77777777" w:rsidR="00D83B18" w:rsidRPr="00D86B73" w:rsidRDefault="00D83B18" w:rsidP="006A35F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86B7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86B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86B7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2B9F7BF" w14:textId="77777777" w:rsidR="003A0AFC" w:rsidRPr="00D86B7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86B7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992"/>
      </w:tblGrid>
      <w:tr w:rsidR="00D86B73" w:rsidRPr="00D86B73" w14:paraId="1345AAB2" w14:textId="77777777" w:rsidTr="00793E10">
        <w:trPr>
          <w:trHeight w:val="510"/>
        </w:trPr>
        <w:tc>
          <w:tcPr>
            <w:tcW w:w="851" w:type="dxa"/>
            <w:vAlign w:val="center"/>
          </w:tcPr>
          <w:p w14:paraId="53620E03" w14:textId="77777777" w:rsidR="00D86B73" w:rsidRPr="00D86B73" w:rsidRDefault="00D86B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86B7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73C068B2" w14:textId="77777777" w:rsidR="00D86B73" w:rsidRPr="00D86B73" w:rsidRDefault="00D86B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77D6C2D" w14:textId="77777777" w:rsidR="00D86B73" w:rsidRPr="00D86B73" w:rsidRDefault="00D86B7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1ABC965" w14:textId="77777777" w:rsidR="00D86B73" w:rsidRPr="00D86B73" w:rsidRDefault="00D86B7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285D02EB" w14:textId="77777777" w:rsidR="00D86B73" w:rsidRPr="00D86B73" w:rsidRDefault="00D86B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86B73" w:rsidRPr="00D86B73" w14:paraId="11348D24" w14:textId="77777777" w:rsidTr="00793E10">
        <w:tc>
          <w:tcPr>
            <w:tcW w:w="851" w:type="dxa"/>
            <w:vAlign w:val="center"/>
          </w:tcPr>
          <w:p w14:paraId="72B2206A" w14:textId="77777777" w:rsidR="00D86B73" w:rsidRPr="00D86B73" w:rsidRDefault="00D86B73" w:rsidP="006A3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369273BA" w14:textId="22E99857" w:rsidR="00D86B73" w:rsidRPr="00D86B73" w:rsidRDefault="00D86B73" w:rsidP="006A35F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D86B73">
              <w:rPr>
                <w:rFonts w:ascii="Verdana" w:hAnsi="Verdana" w:cs="Times New Roman"/>
                <w:b/>
                <w:sz w:val="18"/>
                <w:szCs w:val="18"/>
              </w:rPr>
              <w:t>Tespol</w:t>
            </w:r>
            <w:proofErr w:type="spellEnd"/>
            <w:r w:rsidRPr="00D86B73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="00793E10">
              <w:rPr>
                <w:rFonts w:ascii="Verdana" w:hAnsi="Verdana" w:cs="Times New Roman"/>
                <w:b/>
                <w:sz w:val="18"/>
                <w:szCs w:val="18"/>
              </w:rPr>
              <w:t>S</w:t>
            </w:r>
            <w:r w:rsidRPr="00D86B73">
              <w:rPr>
                <w:rFonts w:ascii="Verdana" w:hAnsi="Verdana" w:cs="Times New Roman"/>
                <w:b/>
                <w:sz w:val="18"/>
                <w:szCs w:val="18"/>
              </w:rPr>
              <w:t>p. z o.</w:t>
            </w:r>
            <w:r w:rsidR="00793E10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2B6E6BBB" w14:textId="0D1AD2A1" w:rsidR="00D86B73" w:rsidRPr="00D86B73" w:rsidRDefault="00793E10" w:rsidP="006A35F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="00D86B73" w:rsidRPr="00D86B73">
              <w:rPr>
                <w:rFonts w:ascii="Verdana" w:hAnsi="Verdana" w:cs="Times New Roman"/>
                <w:bCs/>
                <w:sz w:val="18"/>
                <w:szCs w:val="18"/>
              </w:rPr>
              <w:t>Klecińska</w:t>
            </w:r>
            <w:proofErr w:type="spellEnd"/>
            <w:r w:rsidR="00D86B73" w:rsidRPr="00D86B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="00D86B73" w:rsidRPr="00D86B73">
              <w:rPr>
                <w:rFonts w:ascii="Verdana" w:hAnsi="Verdana" w:cs="Times New Roman"/>
                <w:bCs/>
                <w:sz w:val="18"/>
                <w:szCs w:val="18"/>
              </w:rPr>
              <w:t>125</w:t>
            </w:r>
            <w:r w:rsidR="00D86B73" w:rsidRPr="00D86B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627B183" w14:textId="77777777" w:rsidR="00D86B73" w:rsidRPr="00D86B73" w:rsidRDefault="00D86B73" w:rsidP="006A35F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bCs/>
                <w:sz w:val="18"/>
                <w:szCs w:val="18"/>
              </w:rPr>
              <w:t>54-413</w:t>
            </w:r>
            <w:r w:rsidRPr="00D86B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7BD1BA7D" w14:textId="77777777" w:rsidR="00D86B73" w:rsidRPr="00D86B73" w:rsidRDefault="00D86B73" w:rsidP="006A3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7EC4DB0" w14:textId="77777777" w:rsidR="00D86B73" w:rsidRPr="00D86B73" w:rsidRDefault="00D86B73" w:rsidP="006A3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EC8320A" w14:textId="77777777" w:rsidR="00D86B73" w:rsidRPr="00D86B73" w:rsidRDefault="00D86B73" w:rsidP="006A3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D86B73" w:rsidRPr="00D86B73" w14:paraId="0B466039" w14:textId="77777777" w:rsidTr="00793E10">
        <w:tc>
          <w:tcPr>
            <w:tcW w:w="851" w:type="dxa"/>
            <w:vAlign w:val="center"/>
          </w:tcPr>
          <w:p w14:paraId="281759F3" w14:textId="77777777" w:rsidR="00D86B73" w:rsidRPr="00D86B73" w:rsidRDefault="00D86B73" w:rsidP="006A3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22E277C6" w14:textId="77777777" w:rsidR="00D86B73" w:rsidRPr="00D86B73" w:rsidRDefault="00D86B73" w:rsidP="006A35F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D86B73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part-AD Artur Dyrda</w:t>
            </w:r>
          </w:p>
          <w:p w14:paraId="6519BF1E" w14:textId="73461DB3" w:rsidR="00D86B73" w:rsidRPr="00D86B73" w:rsidRDefault="00793E10" w:rsidP="006A35F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ul</w:t>
            </w:r>
            <w:proofErr w:type="spellEnd"/>
            <w:r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="00D86B73" w:rsidRPr="00D86B73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Grzechynia</w:t>
            </w:r>
            <w:proofErr w:type="spellEnd"/>
            <w:r w:rsidR="00D86B73" w:rsidRPr="00D86B73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</w:t>
            </w:r>
            <w:r w:rsidR="00D86B73" w:rsidRPr="00D86B73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768</w:t>
            </w:r>
            <w:r w:rsidR="00D86B73" w:rsidRPr="00D86B73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27C5DA16" w14:textId="77777777" w:rsidR="00D86B73" w:rsidRPr="00D86B73" w:rsidRDefault="00D86B73" w:rsidP="006A35F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bCs/>
                <w:sz w:val="18"/>
                <w:szCs w:val="18"/>
              </w:rPr>
              <w:t>34-220</w:t>
            </w:r>
            <w:r w:rsidRPr="00D86B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86B73">
              <w:rPr>
                <w:rFonts w:ascii="Verdana" w:hAnsi="Verdana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1134" w:type="dxa"/>
            <w:vAlign w:val="center"/>
          </w:tcPr>
          <w:p w14:paraId="6C4C3EF4" w14:textId="77777777" w:rsidR="00D86B73" w:rsidRPr="00D86B73" w:rsidRDefault="00D86B73" w:rsidP="006A3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 xml:space="preserve">  45,72</w:t>
            </w:r>
          </w:p>
        </w:tc>
        <w:tc>
          <w:tcPr>
            <w:tcW w:w="1134" w:type="dxa"/>
            <w:vAlign w:val="center"/>
          </w:tcPr>
          <w:p w14:paraId="441802FD" w14:textId="77777777" w:rsidR="00D86B73" w:rsidRPr="00D86B73" w:rsidRDefault="00D86B73" w:rsidP="006A3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2A62782" w14:textId="77777777" w:rsidR="00D86B73" w:rsidRPr="00D86B73" w:rsidRDefault="00D86B73" w:rsidP="006A3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6B73">
              <w:rPr>
                <w:rFonts w:ascii="Verdana" w:hAnsi="Verdana" w:cs="Times New Roman"/>
                <w:sz w:val="18"/>
                <w:szCs w:val="18"/>
              </w:rPr>
              <w:t xml:space="preserve">  85,72</w:t>
            </w:r>
          </w:p>
        </w:tc>
      </w:tr>
    </w:tbl>
    <w:p w14:paraId="25E634D0" w14:textId="77777777" w:rsidR="00E85D70" w:rsidRPr="00D86B7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B84DBB1" w14:textId="77777777" w:rsidR="00F960D7" w:rsidRPr="00D86B7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2ECDDC3" w14:textId="77777777" w:rsidR="00F960D7" w:rsidRPr="00D86B7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86B7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B117C" w14:textId="77777777" w:rsidR="0048165E" w:rsidRDefault="0048165E">
      <w:r>
        <w:separator/>
      </w:r>
    </w:p>
  </w:endnote>
  <w:endnote w:type="continuationSeparator" w:id="0">
    <w:p w14:paraId="6DFE8162" w14:textId="77777777" w:rsidR="0048165E" w:rsidRDefault="00481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249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BE49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CE22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2045F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30E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44467" w14:textId="77777777" w:rsidR="0048165E" w:rsidRDefault="0048165E">
      <w:r>
        <w:separator/>
      </w:r>
    </w:p>
  </w:footnote>
  <w:footnote w:type="continuationSeparator" w:id="0">
    <w:p w14:paraId="5BEA2AB7" w14:textId="77777777" w:rsidR="0048165E" w:rsidRDefault="00481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9B51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5623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7436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65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8165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3E1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3B18"/>
    <w:rsid w:val="00D8427E"/>
    <w:rsid w:val="00D86B73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3B3FAC"/>
  <w15:chartTrackingRefBased/>
  <w15:docId w15:val="{77B62F19-5F39-42F7-ADB8-0C078A88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1601-01-01T00:00:00Z</cp:lastPrinted>
  <dcterms:created xsi:type="dcterms:W3CDTF">2024-10-29T08:58:00Z</dcterms:created>
  <dcterms:modified xsi:type="dcterms:W3CDTF">2024-10-29T08:59:00Z</dcterms:modified>
</cp:coreProperties>
</file>