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3B85544" w14:textId="0ADE5AAD" w:rsidR="008D2AB8" w:rsidRPr="00DD6F16" w:rsidRDefault="008D2AB8" w:rsidP="007A0D83">
      <w:pPr>
        <w:pStyle w:val="Nagwek3"/>
        <w:jc w:val="right"/>
        <w:rPr>
          <w:rFonts w:ascii="Verdana" w:hAnsi="Verdana"/>
          <w:sz w:val="18"/>
          <w:szCs w:val="18"/>
        </w:rPr>
      </w:pPr>
      <w:r w:rsidRPr="00DD6F16">
        <w:rPr>
          <w:rFonts w:ascii="Verdana" w:hAnsi="Verdana"/>
          <w:b w:val="0"/>
          <w:sz w:val="18"/>
          <w:szCs w:val="18"/>
        </w:rPr>
        <w:tab/>
      </w:r>
      <w:r w:rsidRPr="00DD6F16">
        <w:rPr>
          <w:rFonts w:ascii="Verdana" w:hAnsi="Verdana"/>
          <w:b w:val="0"/>
          <w:sz w:val="18"/>
          <w:szCs w:val="18"/>
        </w:rPr>
        <w:tab/>
      </w:r>
      <w:r w:rsidRPr="00DD6F16">
        <w:rPr>
          <w:rFonts w:ascii="Verdana" w:hAnsi="Verdana"/>
          <w:b w:val="0"/>
          <w:sz w:val="18"/>
          <w:szCs w:val="18"/>
        </w:rPr>
        <w:tab/>
      </w:r>
      <w:r w:rsidRPr="00DD6F16">
        <w:rPr>
          <w:rFonts w:ascii="Verdana" w:hAnsi="Verdana"/>
          <w:b w:val="0"/>
          <w:sz w:val="18"/>
          <w:szCs w:val="18"/>
        </w:rPr>
        <w:tab/>
      </w:r>
      <w:r w:rsidRPr="00DD6F16">
        <w:rPr>
          <w:rFonts w:ascii="Verdana" w:hAnsi="Verdana"/>
          <w:b w:val="0"/>
          <w:sz w:val="18"/>
          <w:szCs w:val="18"/>
        </w:rPr>
        <w:tab/>
      </w:r>
      <w:r w:rsidRPr="00DD6F16">
        <w:rPr>
          <w:rFonts w:ascii="Verdana" w:hAnsi="Verdana"/>
          <w:b w:val="0"/>
          <w:sz w:val="18"/>
          <w:szCs w:val="18"/>
        </w:rPr>
        <w:tab/>
      </w:r>
      <w:r w:rsidRPr="00DD6F16">
        <w:rPr>
          <w:rFonts w:ascii="Verdana" w:hAnsi="Verdana"/>
          <w:b w:val="0"/>
          <w:sz w:val="18"/>
          <w:szCs w:val="18"/>
        </w:rPr>
        <w:tab/>
      </w:r>
      <w:r w:rsidRPr="00DD6F16">
        <w:rPr>
          <w:rFonts w:ascii="Verdana" w:hAnsi="Verdana"/>
          <w:sz w:val="18"/>
          <w:szCs w:val="18"/>
        </w:rPr>
        <w:t xml:space="preserve">Załącznik nr </w:t>
      </w:r>
      <w:r w:rsidR="00012286" w:rsidRPr="00DD6F16">
        <w:rPr>
          <w:rFonts w:ascii="Verdana" w:hAnsi="Verdana"/>
          <w:sz w:val="18"/>
          <w:szCs w:val="18"/>
        </w:rPr>
        <w:t>1</w:t>
      </w:r>
    </w:p>
    <w:p w14:paraId="31ABFAFB" w14:textId="77777777" w:rsidR="008D2AB8" w:rsidRPr="00DD6F16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DD6F16">
        <w:rPr>
          <w:rFonts w:ascii="Verdana" w:hAnsi="Verdana"/>
          <w:b/>
          <w:sz w:val="18"/>
          <w:szCs w:val="18"/>
        </w:rPr>
        <w:t>FORMULARZ OFERTY</w:t>
      </w:r>
    </w:p>
    <w:p w14:paraId="2DC82A87" w14:textId="77777777" w:rsidR="008D2AB8" w:rsidRPr="00DD6F16" w:rsidRDefault="008D2AB8" w:rsidP="008D2AB8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4FED75F8" w14:textId="77777777" w:rsidR="00DC7791" w:rsidRPr="00DD6F16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DD6F16">
        <w:rPr>
          <w:rFonts w:ascii="Verdana" w:hAnsi="Verdana"/>
          <w:sz w:val="18"/>
          <w:szCs w:val="18"/>
        </w:rPr>
        <w:t>NAZWA WYKONAWCY:……………………………………………………………………………………………………………………….</w:t>
      </w:r>
    </w:p>
    <w:p w14:paraId="63D38FA5" w14:textId="77777777" w:rsidR="00DC7791" w:rsidRPr="00DD6F16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DD6F16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………………………………………………………………………………………………………………………….</w:t>
      </w:r>
    </w:p>
    <w:p w14:paraId="463AA401" w14:textId="77777777" w:rsidR="00DC7791" w:rsidRPr="00DD6F16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DD6F16">
        <w:rPr>
          <w:rFonts w:ascii="Verdana" w:hAnsi="Verdana"/>
          <w:sz w:val="18"/>
          <w:szCs w:val="18"/>
        </w:rPr>
        <w:t>ADRES:……………………………………………………………………………………………………………………………………………….</w:t>
      </w:r>
    </w:p>
    <w:p w14:paraId="52B285E4" w14:textId="77777777" w:rsidR="00DC7791" w:rsidRPr="00DD6F16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DD6F16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…………………………….....................................................................................</w:t>
      </w:r>
    </w:p>
    <w:p w14:paraId="25C75944" w14:textId="77777777" w:rsidR="00DC7791" w:rsidRPr="00DD6F16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DD6F16">
        <w:rPr>
          <w:rFonts w:ascii="Verdana" w:hAnsi="Verdana"/>
          <w:sz w:val="18"/>
          <w:szCs w:val="18"/>
        </w:rPr>
        <w:t>TEL.……………………………………………………………………………………………………………………………………………………..</w:t>
      </w:r>
    </w:p>
    <w:p w14:paraId="6BB84C95" w14:textId="77777777" w:rsidR="00DC7791" w:rsidRPr="00DD6F16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DD6F16">
        <w:rPr>
          <w:rFonts w:ascii="Verdana" w:hAnsi="Verdana"/>
          <w:sz w:val="18"/>
          <w:szCs w:val="18"/>
        </w:rPr>
        <w:t>FAX ……………………………………………………………………………………………………………………………………………………..</w:t>
      </w:r>
    </w:p>
    <w:p w14:paraId="185EE9E4" w14:textId="77777777" w:rsidR="00DC7791" w:rsidRPr="00DD6F16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DD6F16">
        <w:rPr>
          <w:rFonts w:ascii="Verdana" w:hAnsi="Verdana"/>
          <w:sz w:val="18"/>
          <w:szCs w:val="18"/>
        </w:rPr>
        <w:t>E-MAIL…………………………………………………………………………………………………………………………………………………</w:t>
      </w:r>
    </w:p>
    <w:p w14:paraId="0C3F89C0" w14:textId="77777777" w:rsidR="00DC7791" w:rsidRPr="00DD6F16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DD6F16">
        <w:rPr>
          <w:rFonts w:ascii="Verdana" w:hAnsi="Verdana"/>
          <w:sz w:val="18"/>
          <w:szCs w:val="18"/>
        </w:rPr>
        <w:t>NIP…………………………………. REGON:………………………………………………...............................................</w:t>
      </w:r>
    </w:p>
    <w:p w14:paraId="7C944DE2" w14:textId="77777777" w:rsidR="00DC7791" w:rsidRPr="00DD6F16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DD6F16">
        <w:rPr>
          <w:rFonts w:ascii="Verdana" w:hAnsi="Verdana"/>
          <w:sz w:val="18"/>
          <w:szCs w:val="18"/>
        </w:rPr>
        <w:t>BANK/ NR KONTA …………………………………………………………………………………………………………………………………</w:t>
      </w:r>
    </w:p>
    <w:p w14:paraId="6DA1CBB4" w14:textId="77777777" w:rsidR="008D2AB8" w:rsidRPr="00DD6F16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DD6F16">
        <w:rPr>
          <w:rFonts w:ascii="Verdana" w:hAnsi="Verdana"/>
          <w:sz w:val="18"/>
          <w:szCs w:val="18"/>
        </w:rPr>
        <w:t>Do: Nazwa i siedziba Zamawiającego:</w:t>
      </w:r>
    </w:p>
    <w:p w14:paraId="7310A3E9" w14:textId="77777777" w:rsidR="00D14AA4" w:rsidRPr="00DD6F16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DD6F16">
        <w:rPr>
          <w:rFonts w:ascii="Verdana" w:hAnsi="Verdana"/>
          <w:b/>
          <w:sz w:val="18"/>
          <w:szCs w:val="18"/>
        </w:rPr>
        <w:t>Akademia Górniczo - Hutnicza</w:t>
      </w:r>
    </w:p>
    <w:p w14:paraId="606D14A8" w14:textId="77777777" w:rsidR="00D14AA4" w:rsidRPr="00DD6F16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DD6F16">
        <w:rPr>
          <w:rFonts w:ascii="Verdana" w:hAnsi="Verdana"/>
          <w:b/>
          <w:sz w:val="18"/>
          <w:szCs w:val="18"/>
        </w:rPr>
        <w:t>im. Stanisława Staszica w Krakowie</w:t>
      </w:r>
    </w:p>
    <w:p w14:paraId="53BE6A57" w14:textId="77777777" w:rsidR="008D2AB8" w:rsidRPr="00DD6F16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DD6F16">
        <w:rPr>
          <w:rFonts w:ascii="Verdana" w:hAnsi="Verdana"/>
          <w:b/>
          <w:sz w:val="18"/>
          <w:szCs w:val="18"/>
        </w:rPr>
        <w:t>Dział Zamówień Publicznych</w:t>
      </w:r>
      <w:r w:rsidR="008D2AB8" w:rsidRPr="00DD6F16">
        <w:rPr>
          <w:rFonts w:ascii="Verdana" w:hAnsi="Verdana"/>
          <w:b/>
          <w:sz w:val="18"/>
          <w:szCs w:val="18"/>
        </w:rPr>
        <w:t xml:space="preserve">  </w:t>
      </w:r>
    </w:p>
    <w:p w14:paraId="4B02685E" w14:textId="77777777" w:rsidR="008D2AB8" w:rsidRPr="00DD6F16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DD6F16">
        <w:rPr>
          <w:rFonts w:ascii="Verdana" w:hAnsi="Verdana"/>
          <w:b/>
          <w:sz w:val="18"/>
          <w:szCs w:val="18"/>
        </w:rPr>
        <w:t>Al. Mickiewicza</w:t>
      </w:r>
      <w:r w:rsidR="008D2AB8" w:rsidRPr="00DD6F16">
        <w:rPr>
          <w:rFonts w:ascii="Verdana" w:hAnsi="Verdana"/>
          <w:b/>
          <w:sz w:val="18"/>
          <w:szCs w:val="18"/>
        </w:rPr>
        <w:t xml:space="preserve"> </w:t>
      </w:r>
      <w:r w:rsidRPr="00DD6F16">
        <w:rPr>
          <w:rFonts w:ascii="Verdana" w:hAnsi="Verdana"/>
          <w:b/>
          <w:sz w:val="18"/>
          <w:szCs w:val="18"/>
        </w:rPr>
        <w:t>30</w:t>
      </w:r>
      <w:r w:rsidR="008D2AB8" w:rsidRPr="00DD6F16">
        <w:rPr>
          <w:rFonts w:ascii="Verdana" w:hAnsi="Verdana"/>
          <w:b/>
          <w:sz w:val="18"/>
          <w:szCs w:val="18"/>
        </w:rPr>
        <w:t xml:space="preserve"> </w:t>
      </w:r>
    </w:p>
    <w:p w14:paraId="366AB30B" w14:textId="77777777" w:rsidR="008D2AB8" w:rsidRPr="00DD6F16" w:rsidRDefault="00D14AA4" w:rsidP="008D2AB8">
      <w:pPr>
        <w:rPr>
          <w:rFonts w:ascii="Verdana" w:hAnsi="Verdana"/>
          <w:b/>
          <w:sz w:val="18"/>
          <w:szCs w:val="18"/>
        </w:rPr>
      </w:pPr>
      <w:r w:rsidRPr="00DD6F16">
        <w:rPr>
          <w:rFonts w:ascii="Verdana" w:hAnsi="Verdana"/>
          <w:b/>
          <w:sz w:val="18"/>
          <w:szCs w:val="18"/>
        </w:rPr>
        <w:t>30-059</w:t>
      </w:r>
      <w:r w:rsidR="008D2AB8" w:rsidRPr="00DD6F16">
        <w:rPr>
          <w:rFonts w:ascii="Verdana" w:hAnsi="Verdana"/>
          <w:b/>
          <w:sz w:val="18"/>
          <w:szCs w:val="18"/>
        </w:rPr>
        <w:t xml:space="preserve"> </w:t>
      </w:r>
      <w:r w:rsidRPr="00DD6F16">
        <w:rPr>
          <w:rFonts w:ascii="Verdana" w:hAnsi="Verdana"/>
          <w:b/>
          <w:sz w:val="18"/>
          <w:szCs w:val="18"/>
        </w:rPr>
        <w:t>Kraków</w:t>
      </w:r>
      <w:r w:rsidR="008D2AB8" w:rsidRPr="00DD6F16">
        <w:rPr>
          <w:rFonts w:ascii="Verdana" w:hAnsi="Verdana"/>
          <w:b/>
          <w:sz w:val="18"/>
          <w:szCs w:val="18"/>
        </w:rPr>
        <w:t xml:space="preserve">,  </w:t>
      </w:r>
    </w:p>
    <w:p w14:paraId="36637F1E" w14:textId="77777777" w:rsidR="008D2AB8" w:rsidRPr="00DD6F16" w:rsidRDefault="008D2AB8" w:rsidP="008D2AB8">
      <w:pPr>
        <w:ind w:firstLine="3969"/>
        <w:rPr>
          <w:rFonts w:ascii="Verdana" w:hAnsi="Verdana"/>
          <w:b/>
          <w:sz w:val="18"/>
          <w:szCs w:val="18"/>
        </w:rPr>
      </w:pPr>
    </w:p>
    <w:p w14:paraId="22107EBD" w14:textId="44CCE358" w:rsidR="008D2AB8" w:rsidRPr="00DD6F16" w:rsidRDefault="008D2AB8" w:rsidP="008D2AB8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DD6F16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C11FCB" w:rsidRPr="00DD6F16">
        <w:rPr>
          <w:rFonts w:ascii="Verdana" w:hAnsi="Verdana"/>
          <w:b/>
          <w:sz w:val="18"/>
          <w:szCs w:val="18"/>
        </w:rPr>
        <w:t>dostawa laptopa, myszki bezprzewodowej i stacji dokującej dla CDSI - DE-dzp.272-649/24</w:t>
      </w:r>
      <w:r w:rsidRPr="00DD6F16">
        <w:rPr>
          <w:rFonts w:ascii="Verdana" w:hAnsi="Verdana"/>
          <w:b/>
          <w:sz w:val="18"/>
          <w:szCs w:val="18"/>
        </w:rPr>
        <w:t xml:space="preserve">, </w:t>
      </w:r>
      <w:r w:rsidRPr="00DD6F16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6DDACE28" w14:textId="77777777" w:rsidR="008D2AB8" w:rsidRPr="00DD6F16" w:rsidRDefault="008D2AB8" w:rsidP="008D2AB8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2126"/>
        <w:gridCol w:w="1559"/>
        <w:gridCol w:w="709"/>
        <w:gridCol w:w="1134"/>
        <w:gridCol w:w="1031"/>
        <w:gridCol w:w="851"/>
        <w:gridCol w:w="2001"/>
      </w:tblGrid>
      <w:tr w:rsidR="00391F08" w:rsidRPr="00DD6F16" w14:paraId="72E60A1C" w14:textId="77777777" w:rsidTr="008C6F9B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DB00CF1" w14:textId="11E0245A" w:rsidR="00391F08" w:rsidRPr="00DD6F16" w:rsidRDefault="00C6570C" w:rsidP="00391F08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  <w:r w:rsidRPr="00DD6F16">
              <w:rPr>
                <w:rFonts w:ascii="Verdana" w:hAnsi="Verdana"/>
                <w:sz w:val="18"/>
                <w:szCs w:val="18"/>
              </w:rPr>
              <w:t>L.p.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5ED429B" w14:textId="77777777" w:rsidR="00391F08" w:rsidRPr="00DD6F16" w:rsidRDefault="00391F08" w:rsidP="00391F08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D6F16">
              <w:rPr>
                <w:rFonts w:ascii="Verdana" w:hAnsi="Verdana"/>
                <w:b/>
                <w:bCs/>
                <w:sz w:val="18"/>
                <w:szCs w:val="18"/>
              </w:rPr>
              <w:t>Nazwa elementu</w:t>
            </w:r>
          </w:p>
          <w:p w14:paraId="0A2111F9" w14:textId="77777777" w:rsidR="00391F08" w:rsidRPr="00DD6F16" w:rsidRDefault="00391F08" w:rsidP="00391F08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1BB32E2" w14:textId="59EADFFB" w:rsidR="00391F08" w:rsidRPr="00DD6F16" w:rsidRDefault="00391F08" w:rsidP="00391F08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D6F16">
              <w:rPr>
                <w:rFonts w:ascii="Verdana" w:hAnsi="Verdana"/>
                <w:b/>
                <w:bCs/>
                <w:sz w:val="18"/>
                <w:szCs w:val="18"/>
              </w:rPr>
              <w:t xml:space="preserve">Nazwa producenta/model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59BCF21" w14:textId="77777777" w:rsidR="00391F08" w:rsidRPr="00DD6F16" w:rsidRDefault="00391F08" w:rsidP="00391F08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D6F16">
              <w:rPr>
                <w:rFonts w:ascii="Verdana" w:hAnsi="Verdana"/>
                <w:b/>
                <w:bCs/>
                <w:sz w:val="18"/>
                <w:szCs w:val="18"/>
              </w:rPr>
              <w:t>Ilość</w:t>
            </w:r>
          </w:p>
          <w:p w14:paraId="75662CAE" w14:textId="77777777" w:rsidR="00391F08" w:rsidRPr="00DD6F16" w:rsidRDefault="00391F08" w:rsidP="00391F08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D6F16">
              <w:rPr>
                <w:rFonts w:ascii="Verdana" w:hAnsi="Verdana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BCD0D9D" w14:textId="77777777" w:rsidR="00391F08" w:rsidRPr="00DD6F16" w:rsidRDefault="00391F08" w:rsidP="00391F08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D6F16">
              <w:rPr>
                <w:rFonts w:ascii="Verdana" w:hAnsi="Verdana"/>
                <w:b/>
                <w:bCs/>
                <w:sz w:val="18"/>
                <w:szCs w:val="18"/>
              </w:rPr>
              <w:t xml:space="preserve">Cena jednostkowa netto </w:t>
            </w:r>
            <w:r w:rsidRPr="00DD6F16">
              <w:rPr>
                <w:rFonts w:ascii="Verdana" w:hAnsi="Verdana"/>
                <w:sz w:val="18"/>
                <w:szCs w:val="18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4902A5C" w14:textId="77777777" w:rsidR="00391F08" w:rsidRPr="00DD6F16" w:rsidRDefault="00391F08" w:rsidP="00391F08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D6F16">
              <w:rPr>
                <w:rFonts w:ascii="Verdana" w:hAnsi="Verdana"/>
                <w:b/>
                <w:bCs/>
                <w:sz w:val="18"/>
                <w:szCs w:val="18"/>
              </w:rPr>
              <w:t>Wartość netto</w:t>
            </w:r>
          </w:p>
          <w:p w14:paraId="19B5DBAC" w14:textId="77777777" w:rsidR="00391F08" w:rsidRPr="00DD6F16" w:rsidRDefault="00391F08" w:rsidP="00391F08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D6F16">
              <w:rPr>
                <w:rFonts w:ascii="Verdana" w:hAnsi="Verdana"/>
                <w:sz w:val="18"/>
                <w:szCs w:val="18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70B91D90" w14:textId="77777777" w:rsidR="00391F08" w:rsidRPr="00DD6F16" w:rsidRDefault="00391F08" w:rsidP="00391F08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D6F16">
              <w:rPr>
                <w:rFonts w:ascii="Verdana" w:hAnsi="Verdana"/>
                <w:b/>
                <w:bCs/>
                <w:sz w:val="18"/>
                <w:szCs w:val="18"/>
              </w:rPr>
              <w:t>VAT</w:t>
            </w:r>
          </w:p>
          <w:p w14:paraId="08B0137A" w14:textId="77777777" w:rsidR="00391F08" w:rsidRPr="00DD6F16" w:rsidRDefault="00391F08" w:rsidP="00391F08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  <w:r w:rsidRPr="00DD6F16">
              <w:rPr>
                <w:rFonts w:ascii="Verdana" w:hAnsi="Verdana"/>
                <w:sz w:val="18"/>
                <w:szCs w:val="18"/>
              </w:rPr>
              <w:t>[%]</w:t>
            </w:r>
          </w:p>
          <w:p w14:paraId="65E7F407" w14:textId="77777777" w:rsidR="00391F08" w:rsidRPr="00DD6F16" w:rsidRDefault="00391F08" w:rsidP="00391F08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0E89A00A" w14:textId="77777777" w:rsidR="00391F08" w:rsidRPr="00DD6F16" w:rsidRDefault="00391F08" w:rsidP="00391F08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D6F16">
              <w:rPr>
                <w:rFonts w:ascii="Verdana" w:hAnsi="Verdana"/>
                <w:b/>
                <w:bCs/>
                <w:sz w:val="18"/>
                <w:szCs w:val="18"/>
              </w:rPr>
              <w:t xml:space="preserve">Wartość brutto </w:t>
            </w:r>
          </w:p>
          <w:p w14:paraId="50CD5DE6" w14:textId="77777777" w:rsidR="00391F08" w:rsidRPr="00DD6F16" w:rsidRDefault="00391F08" w:rsidP="00391F08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  <w:r w:rsidRPr="00DD6F16">
              <w:rPr>
                <w:rFonts w:ascii="Verdana" w:hAnsi="Verdana"/>
                <w:sz w:val="18"/>
                <w:szCs w:val="18"/>
              </w:rPr>
              <w:t>[PLN]</w:t>
            </w:r>
          </w:p>
          <w:p w14:paraId="71981838" w14:textId="77777777" w:rsidR="00391F08" w:rsidRPr="00DD6F16" w:rsidRDefault="00391F08" w:rsidP="00391F08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D6F16">
              <w:rPr>
                <w:rFonts w:ascii="Verdana" w:hAnsi="Verdana"/>
                <w:sz w:val="18"/>
                <w:szCs w:val="18"/>
              </w:rPr>
              <w:t xml:space="preserve"> (z doliczonym </w:t>
            </w:r>
            <w:r w:rsidRPr="00DD6F16">
              <w:rPr>
                <w:rFonts w:ascii="Verdana" w:hAnsi="Verdana"/>
                <w:b/>
                <w:bCs/>
                <w:sz w:val="18"/>
                <w:szCs w:val="18"/>
              </w:rPr>
              <w:t>VAT)</w:t>
            </w:r>
          </w:p>
        </w:tc>
      </w:tr>
      <w:tr w:rsidR="00391F08" w:rsidRPr="00DD6F16" w14:paraId="1A5DC1CF" w14:textId="77777777" w:rsidTr="008C6F9B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E1ED86B" w14:textId="77777777" w:rsidR="00391F08" w:rsidRPr="00DD6F16" w:rsidRDefault="00391F08" w:rsidP="00391F08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D6F16"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06171A4" w14:textId="77777777" w:rsidR="00391F08" w:rsidRPr="00DD6F16" w:rsidRDefault="00391F08" w:rsidP="00391F08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D6F16">
              <w:rPr>
                <w:rFonts w:ascii="Verdana" w:hAnsi="Verdana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551624B" w14:textId="77777777" w:rsidR="00391F08" w:rsidRPr="00DD6F16" w:rsidRDefault="00391F08" w:rsidP="00391F08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D6F16">
              <w:rPr>
                <w:rFonts w:ascii="Verdana" w:hAnsi="Verdana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E349631" w14:textId="77777777" w:rsidR="00391F08" w:rsidRPr="00DD6F16" w:rsidRDefault="00391F08" w:rsidP="00391F08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D6F16">
              <w:rPr>
                <w:rFonts w:ascii="Verdana" w:hAnsi="Verdana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272877B" w14:textId="77777777" w:rsidR="00391F08" w:rsidRPr="00DD6F16" w:rsidRDefault="00391F08" w:rsidP="00391F08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D6F16">
              <w:rPr>
                <w:rFonts w:ascii="Verdana" w:hAnsi="Verdana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EC43D91" w14:textId="77777777" w:rsidR="00391F08" w:rsidRPr="00DD6F16" w:rsidRDefault="00391F08" w:rsidP="00391F08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D6F16">
              <w:rPr>
                <w:rFonts w:ascii="Verdana" w:hAnsi="Verdana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97AD33E" w14:textId="77777777" w:rsidR="00391F08" w:rsidRPr="00DD6F16" w:rsidRDefault="00391F08" w:rsidP="00391F08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D6F16">
              <w:rPr>
                <w:rFonts w:ascii="Verdana" w:hAnsi="Verdana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806DD1F" w14:textId="77777777" w:rsidR="00391F08" w:rsidRPr="00DD6F16" w:rsidRDefault="00391F08" w:rsidP="00391F08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D6F16">
              <w:rPr>
                <w:rFonts w:ascii="Verdana" w:hAnsi="Verdana"/>
                <w:b/>
                <w:bCs/>
                <w:sz w:val="18"/>
                <w:szCs w:val="18"/>
              </w:rPr>
              <w:t>8</w:t>
            </w:r>
          </w:p>
        </w:tc>
      </w:tr>
      <w:tr w:rsidR="00391F08" w:rsidRPr="00DD6F16" w14:paraId="5D7DCB53" w14:textId="77777777" w:rsidTr="008C6F9B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9E0E9FC" w14:textId="77777777" w:rsidR="00391F08" w:rsidRPr="00DD6F16" w:rsidRDefault="00391F08" w:rsidP="00391F08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  <w:r w:rsidRPr="00DD6F16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D1C78" w14:textId="35038041" w:rsidR="00391F08" w:rsidRPr="00DD6F16" w:rsidRDefault="00391F08" w:rsidP="00391F08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D6F16">
              <w:rPr>
                <w:rFonts w:ascii="Verdana" w:hAnsi="Verdana"/>
                <w:b/>
                <w:bCs/>
                <w:sz w:val="18"/>
                <w:szCs w:val="18"/>
              </w:rPr>
              <w:t>Laptop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A2314" w14:textId="77777777" w:rsidR="00391F08" w:rsidRPr="00DD6F16" w:rsidRDefault="00391F08" w:rsidP="00391F08">
            <w:pPr>
              <w:tabs>
                <w:tab w:val="right" w:pos="9000"/>
              </w:tabs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076EE" w14:textId="2DAD541D" w:rsidR="00391F08" w:rsidRPr="00DD6F16" w:rsidRDefault="00391F08" w:rsidP="00391F08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  <w:r w:rsidRPr="00DD6F16">
              <w:rPr>
                <w:rFonts w:ascii="Verdana" w:hAnsi="Verdana"/>
                <w:sz w:val="18"/>
                <w:szCs w:val="18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F58EE" w14:textId="77777777" w:rsidR="00391F08" w:rsidRPr="00DD6F16" w:rsidRDefault="00391F08" w:rsidP="00391F08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3A5D0" w14:textId="77777777" w:rsidR="00391F08" w:rsidRPr="00DD6F16" w:rsidRDefault="00391F08" w:rsidP="00391F08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A3CE014" w14:textId="77777777" w:rsidR="00391F08" w:rsidRPr="00DD6F16" w:rsidRDefault="00391F08" w:rsidP="00391F08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C6D05A1" w14:textId="77777777" w:rsidR="00391F08" w:rsidRPr="00DD6F16" w:rsidRDefault="00391F08" w:rsidP="00391F08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</w:tr>
      <w:tr w:rsidR="00391F08" w:rsidRPr="00DD6F16" w14:paraId="4F87F2CC" w14:textId="77777777" w:rsidTr="008C6F9B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DEE2730" w14:textId="77777777" w:rsidR="00391F08" w:rsidRPr="00DD6F16" w:rsidRDefault="00391F08" w:rsidP="00391F08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  <w:r w:rsidRPr="00DD6F16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235D3" w14:textId="54E96571" w:rsidR="00391F08" w:rsidRPr="00DD6F16" w:rsidRDefault="00391F08" w:rsidP="00391F08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D6F16">
              <w:rPr>
                <w:rFonts w:ascii="Verdana" w:hAnsi="Verdana"/>
                <w:b/>
                <w:bCs/>
                <w:sz w:val="18"/>
                <w:szCs w:val="18"/>
              </w:rPr>
              <w:t>Myszka bezprzewodowa</w:t>
            </w:r>
          </w:p>
          <w:p w14:paraId="76B7D43D" w14:textId="77777777" w:rsidR="00391F08" w:rsidRPr="00DD6F16" w:rsidRDefault="00391F08" w:rsidP="00391F08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61A48" w14:textId="77777777" w:rsidR="00391F08" w:rsidRPr="00DD6F16" w:rsidRDefault="00391F08" w:rsidP="00391F08">
            <w:pPr>
              <w:tabs>
                <w:tab w:val="right" w:pos="9000"/>
              </w:tabs>
              <w:rPr>
                <w:rFonts w:ascii="Verdana" w:hAnsi="Verdana"/>
                <w:b/>
                <w:sz w:val="18"/>
                <w:szCs w:val="18"/>
              </w:rPr>
            </w:pPr>
          </w:p>
          <w:p w14:paraId="533AE1D8" w14:textId="77777777" w:rsidR="00391F08" w:rsidRPr="00DD6F16" w:rsidRDefault="00391F08" w:rsidP="00391F08">
            <w:pPr>
              <w:tabs>
                <w:tab w:val="right" w:pos="9000"/>
              </w:tabs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70353" w14:textId="77777777" w:rsidR="00391F08" w:rsidRPr="00DD6F16" w:rsidRDefault="00391F08" w:rsidP="00391F08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  <w:r w:rsidRPr="00DD6F16">
              <w:rPr>
                <w:rFonts w:ascii="Verdana" w:hAnsi="Verdana"/>
                <w:sz w:val="18"/>
                <w:szCs w:val="18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7312F" w14:textId="77777777" w:rsidR="00391F08" w:rsidRPr="00DD6F16" w:rsidRDefault="00391F08" w:rsidP="00391F08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6D475" w14:textId="77777777" w:rsidR="00391F08" w:rsidRPr="00DD6F16" w:rsidRDefault="00391F08" w:rsidP="00391F08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B81540F" w14:textId="77777777" w:rsidR="00391F08" w:rsidRPr="00DD6F16" w:rsidRDefault="00391F08" w:rsidP="00391F08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B82AF33" w14:textId="77777777" w:rsidR="00391F08" w:rsidRPr="00DD6F16" w:rsidRDefault="00391F08" w:rsidP="00391F08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</w:tr>
      <w:tr w:rsidR="00391F08" w:rsidRPr="00DD6F16" w14:paraId="1DA0E906" w14:textId="77777777" w:rsidTr="008C6F9B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CA2D490" w14:textId="41185270" w:rsidR="00391F08" w:rsidRPr="00DD6F16" w:rsidRDefault="00391F08" w:rsidP="00391F08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  <w:r w:rsidRPr="00DD6F16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1870F" w14:textId="3E4691AA" w:rsidR="00391F08" w:rsidRPr="00DD6F16" w:rsidRDefault="00391F08" w:rsidP="00391F08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D6F16">
              <w:rPr>
                <w:rFonts w:ascii="Verdana" w:hAnsi="Verdana"/>
                <w:b/>
                <w:bCs/>
                <w:sz w:val="18"/>
                <w:szCs w:val="18"/>
              </w:rPr>
              <w:t>Stacja dokująca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70FC3" w14:textId="77777777" w:rsidR="00391F08" w:rsidRPr="00DD6F16" w:rsidRDefault="00391F08" w:rsidP="00391F08">
            <w:pPr>
              <w:tabs>
                <w:tab w:val="right" w:pos="9000"/>
              </w:tabs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45FFE" w14:textId="7D357366" w:rsidR="00391F08" w:rsidRPr="00DD6F16" w:rsidRDefault="00391F08" w:rsidP="00391F08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  <w:r w:rsidRPr="00DD6F16">
              <w:rPr>
                <w:rFonts w:ascii="Verdana" w:hAnsi="Verdana"/>
                <w:sz w:val="18"/>
                <w:szCs w:val="18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356F0" w14:textId="77777777" w:rsidR="00391F08" w:rsidRPr="00DD6F16" w:rsidRDefault="00391F08" w:rsidP="00391F08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AE97C" w14:textId="77777777" w:rsidR="00391F08" w:rsidRPr="00DD6F16" w:rsidRDefault="00391F08" w:rsidP="00391F08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E3C3201" w14:textId="77777777" w:rsidR="00391F08" w:rsidRPr="00DD6F16" w:rsidRDefault="00391F08" w:rsidP="00391F08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6574939" w14:textId="77777777" w:rsidR="00391F08" w:rsidRPr="00DD6F16" w:rsidRDefault="00391F08" w:rsidP="00391F08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</w:tr>
      <w:tr w:rsidR="00391F08" w:rsidRPr="00DD6F16" w14:paraId="797A037D" w14:textId="77777777" w:rsidTr="008C6F9B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D7A4996" w14:textId="77777777" w:rsidR="00391F08" w:rsidRPr="00DD6F16" w:rsidRDefault="00391F08" w:rsidP="00391F08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  <w:p w14:paraId="4765D24A" w14:textId="44FA4C47" w:rsidR="00391F08" w:rsidRPr="00DD6F16" w:rsidRDefault="00391F08" w:rsidP="00391F08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D6F16">
              <w:rPr>
                <w:rFonts w:ascii="Verdana" w:hAnsi="Verdana"/>
                <w:b/>
                <w:bCs/>
                <w:sz w:val="18"/>
                <w:szCs w:val="18"/>
              </w:rPr>
              <w:t xml:space="preserve">                                                                                 RAZEM:</w:t>
            </w:r>
          </w:p>
          <w:p w14:paraId="28412FB6" w14:textId="77777777" w:rsidR="00391F08" w:rsidRPr="00DD6F16" w:rsidRDefault="00391F08" w:rsidP="00391F08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00FE3" w14:textId="77777777" w:rsidR="00391F08" w:rsidRPr="00DD6F16" w:rsidRDefault="00391F08" w:rsidP="00391F08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3FE6F34" w14:textId="77777777" w:rsidR="00391F08" w:rsidRPr="00DD6F16" w:rsidRDefault="00391F08" w:rsidP="00391F08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2FCDB68" w14:textId="77777777" w:rsidR="00391F08" w:rsidRPr="00DD6F16" w:rsidRDefault="00391F08" w:rsidP="00391F08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</w:tr>
      <w:tr w:rsidR="00391F08" w:rsidRPr="00DD6F16" w14:paraId="6B1EB72E" w14:textId="77777777" w:rsidTr="008C6F9B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8E4C307" w14:textId="77777777" w:rsidR="00391F08" w:rsidRPr="00DD6F16" w:rsidRDefault="00391F08" w:rsidP="00391F08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  <w:r w:rsidRPr="00DD6F16">
              <w:rPr>
                <w:rFonts w:ascii="Verdana" w:hAnsi="Verdana"/>
                <w:sz w:val="18"/>
                <w:szCs w:val="18"/>
              </w:rPr>
              <w:t>Cena netto za całość zamówienia /słownie: ……………………………………………………………/</w:t>
            </w:r>
          </w:p>
          <w:p w14:paraId="5B1ABDAE" w14:textId="77777777" w:rsidR="00391F08" w:rsidRPr="00DD6F16" w:rsidRDefault="00391F08" w:rsidP="00391F08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  <w:r w:rsidRPr="00DD6F16">
              <w:rPr>
                <w:rFonts w:ascii="Verdana" w:hAnsi="Verdana"/>
                <w:sz w:val="18"/>
                <w:szCs w:val="18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BA9C2" w14:textId="77777777" w:rsidR="00391F08" w:rsidRPr="00DD6F16" w:rsidRDefault="00391F08" w:rsidP="00391F08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ADC4063" w14:textId="77777777" w:rsidR="00391F08" w:rsidRPr="00DD6F16" w:rsidRDefault="00391F08" w:rsidP="00391F08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E9EBF53" w14:textId="77777777" w:rsidR="00391F08" w:rsidRPr="00DD6F16" w:rsidRDefault="00391F08" w:rsidP="00391F08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12B18453" w14:textId="77777777" w:rsidR="00DB0B82" w:rsidRPr="00DD6F16" w:rsidRDefault="00DB0B82" w:rsidP="00DB0B8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uppressAutoHyphens/>
        <w:overflowPunct w:val="0"/>
        <w:autoSpaceDE w:val="0"/>
        <w:spacing w:before="58"/>
        <w:jc w:val="both"/>
        <w:textAlignment w:val="baseline"/>
        <w:rPr>
          <w:rFonts w:ascii="Verdana" w:hAnsi="Verdana" w:cs="Arial"/>
          <w:b/>
          <w:color w:val="000000"/>
          <w:sz w:val="18"/>
          <w:szCs w:val="18"/>
          <w:lang w:eastAsia="zh-CN"/>
        </w:rPr>
      </w:pPr>
    </w:p>
    <w:p w14:paraId="228D96CC" w14:textId="0FAD9ECB" w:rsidR="00DB0B82" w:rsidRPr="00DD6F16" w:rsidRDefault="00DB0B82" w:rsidP="00DB0B8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uppressAutoHyphens/>
        <w:overflowPunct w:val="0"/>
        <w:autoSpaceDE w:val="0"/>
        <w:spacing w:before="58"/>
        <w:jc w:val="both"/>
        <w:textAlignment w:val="baseline"/>
        <w:rPr>
          <w:rFonts w:ascii="Verdana" w:hAnsi="Verdana" w:cs="Arial"/>
          <w:sz w:val="18"/>
          <w:szCs w:val="18"/>
          <w:lang w:eastAsia="zh-CN"/>
        </w:rPr>
      </w:pPr>
      <w:r w:rsidRPr="00DD6F16">
        <w:rPr>
          <w:rFonts w:ascii="Verdana" w:hAnsi="Verdana" w:cs="Arial"/>
          <w:b/>
          <w:color w:val="000000"/>
          <w:sz w:val="18"/>
          <w:szCs w:val="18"/>
          <w:lang w:eastAsia="zh-CN"/>
        </w:rPr>
        <w:t xml:space="preserve">Parametry techniczne w laptopie </w:t>
      </w:r>
      <w:r w:rsidRPr="00DD6F16">
        <w:rPr>
          <w:rFonts w:ascii="Verdana" w:hAnsi="Verdana" w:cs="Arial"/>
          <w:b/>
          <w:color w:val="FF0000"/>
          <w:sz w:val="18"/>
          <w:szCs w:val="18"/>
          <w:lang w:eastAsia="zh-CN"/>
        </w:rPr>
        <w:t xml:space="preserve">*) </w:t>
      </w:r>
      <w:r w:rsidRPr="00DD6F16">
        <w:rPr>
          <w:rFonts w:ascii="Verdana" w:hAnsi="Verdana" w:cs="Arial"/>
          <w:b/>
          <w:color w:val="000000"/>
          <w:sz w:val="18"/>
          <w:szCs w:val="18"/>
          <w:lang w:eastAsia="zh-CN"/>
        </w:rPr>
        <w:t>należy zaznaczyć odpowiednią opcję</w:t>
      </w:r>
    </w:p>
    <w:p w14:paraId="2CDECDA1" w14:textId="77777777" w:rsidR="00DB0B82" w:rsidRPr="00DD6F16" w:rsidRDefault="00DB0B82" w:rsidP="00DB0B8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uppressAutoHyphens/>
        <w:overflowPunct w:val="0"/>
        <w:autoSpaceDE w:val="0"/>
        <w:textAlignment w:val="baseline"/>
        <w:rPr>
          <w:rFonts w:ascii="Verdana" w:hAnsi="Verdana" w:cs="Arial"/>
          <w:b/>
          <w:bCs/>
          <w:color w:val="000000"/>
          <w:sz w:val="18"/>
          <w:szCs w:val="18"/>
          <w:lang w:eastAsia="zh-CN"/>
        </w:rPr>
      </w:pPr>
      <w:r w:rsidRPr="00DD6F16">
        <w:rPr>
          <w:rFonts w:ascii="Verdana" w:hAnsi="Verdana" w:cs="Arial"/>
          <w:b/>
          <w:bCs/>
          <w:color w:val="000000"/>
          <w:sz w:val="18"/>
          <w:szCs w:val="18"/>
          <w:lang w:eastAsia="zh-CN"/>
        </w:rPr>
        <w:t>Pamięć RAM:</w:t>
      </w:r>
    </w:p>
    <w:p w14:paraId="7A8351D5" w14:textId="42C4B6CE" w:rsidR="00DB0B82" w:rsidRPr="00DD6F16" w:rsidRDefault="00DB0B82" w:rsidP="00DB0B82">
      <w:pPr>
        <w:numPr>
          <w:ilvl w:val="0"/>
          <w:numId w:val="7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uppressAutoHyphens/>
        <w:overflowPunct w:val="0"/>
        <w:autoSpaceDE w:val="0"/>
        <w:spacing w:line="259" w:lineRule="auto"/>
        <w:textAlignment w:val="baseline"/>
        <w:rPr>
          <w:rFonts w:ascii="Verdana" w:hAnsi="Verdana" w:cs="Arial"/>
          <w:sz w:val="18"/>
          <w:szCs w:val="18"/>
          <w:lang w:eastAsia="en-US"/>
        </w:rPr>
      </w:pPr>
      <w:r w:rsidRPr="00DD6F16">
        <w:rPr>
          <w:rFonts w:ascii="Verdana" w:hAnsi="Verdana" w:cs="Arial"/>
          <w:color w:val="000000"/>
          <w:sz w:val="18"/>
          <w:szCs w:val="18"/>
          <w:lang w:eastAsia="en-US"/>
        </w:rPr>
        <w:t xml:space="preserve">32 GB </w:t>
      </w:r>
      <w:r w:rsidR="007A04B2" w:rsidRPr="00DD6F16">
        <w:rPr>
          <w:rFonts w:ascii="Verdana" w:hAnsi="Verdana" w:cs="Arial"/>
          <w:b/>
          <w:sz w:val="18"/>
          <w:szCs w:val="18"/>
          <w:lang w:eastAsia="zh-CN"/>
        </w:rPr>
        <w:t xml:space="preserve">TAK/NIE </w:t>
      </w:r>
      <w:r w:rsidR="007A04B2" w:rsidRPr="00DD6F16">
        <w:rPr>
          <w:rFonts w:ascii="Verdana" w:hAnsi="Verdana" w:cs="Arial"/>
          <w:b/>
          <w:color w:val="FF0000"/>
          <w:sz w:val="18"/>
          <w:szCs w:val="18"/>
          <w:lang w:eastAsia="zh-CN"/>
        </w:rPr>
        <w:t>*)</w:t>
      </w:r>
    </w:p>
    <w:p w14:paraId="1AE74900" w14:textId="662D5523" w:rsidR="00DB0B82" w:rsidRPr="00DD6F16" w:rsidRDefault="00DB0B82" w:rsidP="00DB0B82">
      <w:pPr>
        <w:numPr>
          <w:ilvl w:val="0"/>
          <w:numId w:val="7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uppressAutoHyphens/>
        <w:overflowPunct w:val="0"/>
        <w:autoSpaceDE w:val="0"/>
        <w:spacing w:line="259" w:lineRule="auto"/>
        <w:textAlignment w:val="baseline"/>
        <w:rPr>
          <w:rFonts w:ascii="Verdana" w:hAnsi="Verdana" w:cs="Arial"/>
          <w:sz w:val="18"/>
          <w:szCs w:val="18"/>
          <w:lang w:eastAsia="en-US"/>
        </w:rPr>
      </w:pPr>
      <w:r w:rsidRPr="00DD6F16">
        <w:rPr>
          <w:rFonts w:ascii="Verdana" w:hAnsi="Verdana" w:cs="Arial"/>
          <w:color w:val="000000"/>
          <w:sz w:val="18"/>
          <w:szCs w:val="18"/>
          <w:lang w:eastAsia="en-US"/>
        </w:rPr>
        <w:t xml:space="preserve">64 GB </w:t>
      </w:r>
      <w:r w:rsidR="007A04B2" w:rsidRPr="00DD6F16">
        <w:rPr>
          <w:rFonts w:ascii="Verdana" w:hAnsi="Verdana" w:cs="Arial"/>
          <w:b/>
          <w:sz w:val="18"/>
          <w:szCs w:val="18"/>
          <w:lang w:eastAsia="zh-CN"/>
        </w:rPr>
        <w:t xml:space="preserve">TAK/NIE </w:t>
      </w:r>
      <w:r w:rsidR="007A04B2" w:rsidRPr="00DD6F16">
        <w:rPr>
          <w:rFonts w:ascii="Verdana" w:hAnsi="Verdana" w:cs="Arial"/>
          <w:b/>
          <w:color w:val="FF0000"/>
          <w:sz w:val="18"/>
          <w:szCs w:val="18"/>
          <w:lang w:eastAsia="zh-CN"/>
        </w:rPr>
        <w:t>*)</w:t>
      </w:r>
    </w:p>
    <w:p w14:paraId="35E838C7" w14:textId="77777777" w:rsidR="00DB0B82" w:rsidRPr="00DD6F16" w:rsidRDefault="00DB0B82" w:rsidP="00DB0B8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uppressAutoHyphens/>
        <w:overflowPunct w:val="0"/>
        <w:autoSpaceDE w:val="0"/>
        <w:textAlignment w:val="baseline"/>
        <w:rPr>
          <w:rFonts w:ascii="Verdana" w:hAnsi="Verdana" w:cs="Arial"/>
          <w:color w:val="000000"/>
          <w:sz w:val="18"/>
          <w:szCs w:val="18"/>
          <w:lang w:eastAsia="zh-CN"/>
        </w:rPr>
      </w:pPr>
      <w:r w:rsidRPr="00DD6F16">
        <w:rPr>
          <w:rFonts w:ascii="Verdana" w:hAnsi="Verdana" w:cs="Arial"/>
          <w:b/>
          <w:bCs/>
          <w:color w:val="000000"/>
          <w:sz w:val="18"/>
          <w:szCs w:val="18"/>
          <w:lang w:eastAsia="zh-CN"/>
        </w:rPr>
        <w:t>Pojemność dysku SSD:</w:t>
      </w:r>
    </w:p>
    <w:p w14:paraId="28D6F17A" w14:textId="61BBEE2D" w:rsidR="00DB0B82" w:rsidRPr="00DD6F16" w:rsidRDefault="00DB0B82" w:rsidP="00DB0B82">
      <w:pPr>
        <w:numPr>
          <w:ilvl w:val="0"/>
          <w:numId w:val="8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uppressAutoHyphens/>
        <w:overflowPunct w:val="0"/>
        <w:autoSpaceDE w:val="0"/>
        <w:spacing w:line="259" w:lineRule="auto"/>
        <w:textAlignment w:val="baseline"/>
        <w:rPr>
          <w:rFonts w:ascii="Verdana" w:hAnsi="Verdana" w:cs="Arial"/>
          <w:sz w:val="18"/>
          <w:szCs w:val="18"/>
          <w:lang w:eastAsia="en-US"/>
        </w:rPr>
      </w:pPr>
      <w:r w:rsidRPr="00DD6F16">
        <w:rPr>
          <w:rFonts w:ascii="Verdana" w:hAnsi="Verdana" w:cs="Arial"/>
          <w:color w:val="000000"/>
          <w:sz w:val="18"/>
          <w:szCs w:val="18"/>
          <w:lang w:eastAsia="en-US"/>
        </w:rPr>
        <w:t xml:space="preserve">1 TB </w:t>
      </w:r>
      <w:r w:rsidR="007A04B2" w:rsidRPr="00DD6F16">
        <w:rPr>
          <w:rFonts w:ascii="Verdana" w:hAnsi="Verdana" w:cs="Arial"/>
          <w:b/>
          <w:sz w:val="18"/>
          <w:szCs w:val="18"/>
          <w:lang w:eastAsia="zh-CN"/>
        </w:rPr>
        <w:t xml:space="preserve">TAK/NIE </w:t>
      </w:r>
      <w:r w:rsidR="007A04B2" w:rsidRPr="00DD6F16">
        <w:rPr>
          <w:rFonts w:ascii="Verdana" w:hAnsi="Verdana" w:cs="Arial"/>
          <w:b/>
          <w:color w:val="FF0000"/>
          <w:sz w:val="18"/>
          <w:szCs w:val="18"/>
          <w:lang w:eastAsia="zh-CN"/>
        </w:rPr>
        <w:t>*)</w:t>
      </w:r>
    </w:p>
    <w:p w14:paraId="58FA9E39" w14:textId="1297810A" w:rsidR="00DB0B82" w:rsidRPr="00DD6F16" w:rsidRDefault="00DB0B82" w:rsidP="00DB0B82">
      <w:pPr>
        <w:numPr>
          <w:ilvl w:val="0"/>
          <w:numId w:val="8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uppressAutoHyphens/>
        <w:overflowPunct w:val="0"/>
        <w:autoSpaceDE w:val="0"/>
        <w:spacing w:line="259" w:lineRule="auto"/>
        <w:textAlignment w:val="baseline"/>
        <w:rPr>
          <w:rFonts w:ascii="Verdana" w:hAnsi="Verdana" w:cs="Arial"/>
          <w:sz w:val="18"/>
          <w:szCs w:val="18"/>
          <w:lang w:eastAsia="en-US"/>
        </w:rPr>
      </w:pPr>
      <w:r w:rsidRPr="00DD6F16">
        <w:rPr>
          <w:rFonts w:ascii="Verdana" w:hAnsi="Verdana" w:cs="Arial"/>
          <w:color w:val="000000"/>
          <w:sz w:val="18"/>
          <w:szCs w:val="18"/>
          <w:lang w:eastAsia="en-US"/>
        </w:rPr>
        <w:t xml:space="preserve">2 TB </w:t>
      </w:r>
      <w:r w:rsidR="007A04B2" w:rsidRPr="00DD6F16">
        <w:rPr>
          <w:rFonts w:ascii="Verdana" w:hAnsi="Verdana" w:cs="Arial"/>
          <w:b/>
          <w:sz w:val="18"/>
          <w:szCs w:val="18"/>
          <w:lang w:eastAsia="zh-CN"/>
        </w:rPr>
        <w:t xml:space="preserve">TAK/NIE </w:t>
      </w:r>
      <w:r w:rsidR="007A04B2" w:rsidRPr="00DD6F16">
        <w:rPr>
          <w:rFonts w:ascii="Verdana" w:hAnsi="Verdana" w:cs="Arial"/>
          <w:b/>
          <w:color w:val="FF0000"/>
          <w:sz w:val="18"/>
          <w:szCs w:val="18"/>
          <w:lang w:eastAsia="zh-CN"/>
        </w:rPr>
        <w:t>*)</w:t>
      </w:r>
    </w:p>
    <w:p w14:paraId="7A2F9D2C" w14:textId="77777777" w:rsidR="00DB0B82" w:rsidRPr="00DD6F16" w:rsidRDefault="00DB0B82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50C99B76" w14:textId="6CC5C551" w:rsidR="008D2AB8" w:rsidRPr="00DD6F16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DD6F16">
        <w:rPr>
          <w:rFonts w:ascii="Verdana" w:hAnsi="Verdana"/>
          <w:b/>
          <w:sz w:val="18"/>
          <w:szCs w:val="18"/>
        </w:rPr>
        <w:t>Termin realizacji umowy:</w:t>
      </w:r>
      <w:r w:rsidR="005667D2" w:rsidRPr="00DD6F16">
        <w:rPr>
          <w:rFonts w:ascii="Verdana" w:hAnsi="Verdana"/>
          <w:b/>
          <w:sz w:val="18"/>
          <w:szCs w:val="18"/>
        </w:rPr>
        <w:t xml:space="preserve"> </w:t>
      </w:r>
      <w:r w:rsidR="00FE3B86" w:rsidRPr="00DD6F16">
        <w:rPr>
          <w:rFonts w:ascii="Verdana" w:hAnsi="Verdana"/>
          <w:b/>
          <w:sz w:val="18"/>
          <w:szCs w:val="18"/>
        </w:rPr>
        <w:t xml:space="preserve">do </w:t>
      </w:r>
      <w:r w:rsidR="00C11FCB" w:rsidRPr="00DD6F16">
        <w:rPr>
          <w:rFonts w:ascii="Verdana" w:hAnsi="Verdana"/>
          <w:b/>
          <w:sz w:val="18"/>
          <w:szCs w:val="18"/>
        </w:rPr>
        <w:t>7</w:t>
      </w:r>
      <w:r w:rsidR="005667D2" w:rsidRPr="00DD6F16">
        <w:rPr>
          <w:rFonts w:ascii="Verdana" w:hAnsi="Verdana"/>
          <w:b/>
          <w:sz w:val="18"/>
          <w:szCs w:val="18"/>
        </w:rPr>
        <w:t xml:space="preserve"> dni od daty podpisania umowy</w:t>
      </w:r>
      <w:r w:rsidR="00CB7724" w:rsidRPr="00DD6F16">
        <w:rPr>
          <w:rFonts w:ascii="Verdana" w:hAnsi="Verdana"/>
          <w:b/>
          <w:sz w:val="18"/>
          <w:szCs w:val="18"/>
        </w:rPr>
        <w:t>.</w:t>
      </w:r>
    </w:p>
    <w:p w14:paraId="615DD47C" w14:textId="1C30A504" w:rsidR="008D2AB8" w:rsidRPr="00DD6F16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i/>
          <w:sz w:val="18"/>
          <w:szCs w:val="18"/>
        </w:rPr>
      </w:pPr>
      <w:r w:rsidRPr="00DD6F16">
        <w:rPr>
          <w:rFonts w:ascii="Verdana" w:hAnsi="Verdana"/>
          <w:b/>
          <w:sz w:val="18"/>
          <w:szCs w:val="18"/>
        </w:rPr>
        <w:lastRenderedPageBreak/>
        <w:t>Okres udzielonej gwarancji wynosi:</w:t>
      </w:r>
      <w:r w:rsidRPr="00DD6F16">
        <w:rPr>
          <w:rFonts w:ascii="Verdana" w:hAnsi="Verdana"/>
          <w:sz w:val="18"/>
          <w:szCs w:val="18"/>
        </w:rPr>
        <w:t xml:space="preserve"> </w:t>
      </w:r>
      <w:r w:rsidRPr="00DD6F16">
        <w:rPr>
          <w:rFonts w:ascii="Verdana" w:hAnsi="Verdana"/>
          <w:b/>
          <w:bCs/>
          <w:sz w:val="18"/>
          <w:szCs w:val="18"/>
        </w:rPr>
        <w:t>………</w:t>
      </w:r>
      <w:r w:rsidR="005667D2" w:rsidRPr="00DD6F16">
        <w:rPr>
          <w:rFonts w:ascii="Verdana" w:hAnsi="Verdana"/>
          <w:b/>
          <w:bCs/>
          <w:sz w:val="18"/>
          <w:szCs w:val="18"/>
        </w:rPr>
        <w:t xml:space="preserve"> miesięcy</w:t>
      </w:r>
      <w:r w:rsidR="0005028C" w:rsidRPr="00DD6F16">
        <w:rPr>
          <w:rFonts w:ascii="Verdana" w:hAnsi="Verdana"/>
          <w:sz w:val="18"/>
          <w:szCs w:val="18"/>
        </w:rPr>
        <w:t xml:space="preserve"> </w:t>
      </w:r>
      <w:r w:rsidRPr="00DD6F16">
        <w:rPr>
          <w:rFonts w:ascii="Verdana" w:hAnsi="Verdana"/>
          <w:sz w:val="18"/>
          <w:szCs w:val="18"/>
          <w:highlight w:val="yellow"/>
        </w:rPr>
        <w:t>(</w:t>
      </w:r>
      <w:r w:rsidRPr="00DD6F16">
        <w:rPr>
          <w:rFonts w:ascii="Verdana" w:hAnsi="Verdana"/>
          <w:i/>
          <w:sz w:val="18"/>
          <w:szCs w:val="18"/>
          <w:highlight w:val="yellow"/>
        </w:rPr>
        <w:t>kryterium oceny ofert)</w:t>
      </w:r>
      <w:r w:rsidR="00AF704D" w:rsidRPr="00DD6F16">
        <w:rPr>
          <w:rFonts w:ascii="Verdana" w:hAnsi="Verdana"/>
          <w:i/>
          <w:sz w:val="18"/>
          <w:szCs w:val="18"/>
        </w:rPr>
        <w:t xml:space="preserve"> *)</w:t>
      </w:r>
    </w:p>
    <w:p w14:paraId="4F723ED3" w14:textId="37EFF031" w:rsidR="00AF704D" w:rsidRPr="00DD6F16" w:rsidRDefault="00AF704D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iCs/>
          <w:sz w:val="18"/>
          <w:szCs w:val="18"/>
        </w:rPr>
      </w:pPr>
      <w:r w:rsidRPr="00DD6F16">
        <w:rPr>
          <w:rFonts w:ascii="Verdana" w:hAnsi="Verdana"/>
          <w:b/>
          <w:bCs/>
          <w:iCs/>
          <w:sz w:val="18"/>
          <w:szCs w:val="18"/>
        </w:rPr>
        <w:t>*) W przypadku nie podania okresu gwarancji, Zamawiający przyjmie minimalny okres gwarancji.</w:t>
      </w:r>
    </w:p>
    <w:p w14:paraId="67AD71FC" w14:textId="77777777" w:rsidR="008D2AB8" w:rsidRPr="00DD6F16" w:rsidRDefault="008D2AB8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DD6F16">
        <w:rPr>
          <w:rFonts w:ascii="Verdana" w:hAnsi="Verdana"/>
          <w:sz w:val="18"/>
          <w:szCs w:val="18"/>
        </w:rPr>
        <w:t xml:space="preserve">Oświadczamy, że zgodnie z ustawą z dnia </w:t>
      </w:r>
      <w:r w:rsidR="00A0022B" w:rsidRPr="00DD6F16">
        <w:rPr>
          <w:rFonts w:ascii="Verdana" w:hAnsi="Verdana"/>
          <w:sz w:val="18"/>
          <w:szCs w:val="18"/>
        </w:rPr>
        <w:t>6 marca 2018 r</w:t>
      </w:r>
      <w:r w:rsidRPr="00DD6F16">
        <w:rPr>
          <w:rFonts w:ascii="Verdana" w:hAnsi="Verdana"/>
          <w:sz w:val="18"/>
          <w:szCs w:val="18"/>
        </w:rPr>
        <w:t>.</w:t>
      </w:r>
      <w:r w:rsidR="00A0022B" w:rsidRPr="00DD6F16">
        <w:rPr>
          <w:rFonts w:ascii="Verdana" w:hAnsi="Verdana"/>
          <w:sz w:val="18"/>
          <w:szCs w:val="18"/>
        </w:rPr>
        <w:t xml:space="preserve"> Prawo przedsiębiorców, </w:t>
      </w:r>
      <w:r w:rsidRPr="00DD6F16">
        <w:rPr>
          <w:rFonts w:ascii="Verdana" w:hAnsi="Verdana"/>
          <w:sz w:val="18"/>
          <w:szCs w:val="18"/>
        </w:rPr>
        <w:t>należymy do małych lub średnich przedsiębiorców:</w:t>
      </w:r>
      <w:r w:rsidRPr="00DD6F16">
        <w:rPr>
          <w:rFonts w:ascii="Verdana" w:hAnsi="Verdana"/>
          <w:b/>
          <w:sz w:val="18"/>
          <w:szCs w:val="18"/>
        </w:rPr>
        <w:t xml:space="preserve"> TAK/NIE</w:t>
      </w:r>
    </w:p>
    <w:p w14:paraId="589B03FB" w14:textId="77777777" w:rsidR="00D24B7D" w:rsidRPr="00DD6F16" w:rsidRDefault="00D24B7D" w:rsidP="00D24B7D">
      <w:pPr>
        <w:ind w:right="-47"/>
        <w:jc w:val="both"/>
        <w:rPr>
          <w:rFonts w:ascii="Verdana" w:hAnsi="Verdana"/>
          <w:bCs/>
          <w:sz w:val="18"/>
          <w:szCs w:val="18"/>
        </w:rPr>
      </w:pPr>
      <w:r w:rsidRPr="00DD6F16">
        <w:rPr>
          <w:rFonts w:ascii="Verdana" w:hAnsi="Verdana"/>
          <w:b/>
          <w:sz w:val="18"/>
          <w:szCs w:val="18"/>
        </w:rPr>
        <w:t xml:space="preserve">Termin płatności: </w:t>
      </w:r>
      <w:r w:rsidRPr="00DD6F16">
        <w:rPr>
          <w:rFonts w:ascii="Verdana" w:hAnsi="Verdana"/>
          <w:bCs/>
          <w:sz w:val="18"/>
          <w:szCs w:val="18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4DF4A0E7" w14:textId="77777777" w:rsidR="00D24B7D" w:rsidRPr="00DD6F16" w:rsidRDefault="00D24B7D" w:rsidP="00D24B7D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397CBA08" w14:textId="500D56D8" w:rsidR="00D24B7D" w:rsidRPr="00DD6F16" w:rsidRDefault="00D24B7D" w:rsidP="00D24B7D">
      <w:pPr>
        <w:rPr>
          <w:rFonts w:ascii="Verdana" w:hAnsi="Verdana"/>
          <w:b/>
          <w:sz w:val="18"/>
          <w:szCs w:val="18"/>
          <w:u w:val="single"/>
        </w:rPr>
      </w:pPr>
      <w:r w:rsidRPr="00DD6F16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26E1D8A1" w14:textId="77777777" w:rsidR="00EA1E2F" w:rsidRPr="00DD6F16" w:rsidRDefault="00EA1E2F" w:rsidP="00EA1E2F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DD6F16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przez okres wskazany w SWZ.</w:t>
      </w:r>
    </w:p>
    <w:p w14:paraId="41404F1C" w14:textId="77777777" w:rsidR="00EA1E2F" w:rsidRPr="00DD6F16" w:rsidRDefault="00EA1E2F" w:rsidP="00EA1E2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DD6F16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DD6F16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5B27CEF8" w14:textId="3BDC1103" w:rsidR="00EA1E2F" w:rsidRPr="00DD6F16" w:rsidRDefault="00E5627D" w:rsidP="00E5627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DD6F16">
        <w:rPr>
          <w:rFonts w:ascii="Verdana" w:hAnsi="Verdana" w:cs="Arial"/>
          <w:b/>
          <w:bCs/>
          <w:color w:val="000000"/>
          <w:sz w:val="18"/>
          <w:szCs w:val="18"/>
          <w:lang w:eastAsia="zh-CN"/>
        </w:rPr>
        <w:t>Oświadczamy, że serwis gwarancji świadczony będzie przez producenta lub autoryzowanego przedstawiciela producenta.</w:t>
      </w:r>
    </w:p>
    <w:p w14:paraId="213BEC38" w14:textId="77777777" w:rsidR="00EA1E2F" w:rsidRPr="00DD6F16" w:rsidRDefault="00EA1E2F" w:rsidP="00EA1E2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DD6F16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2E1D7F2" w14:textId="77777777" w:rsidR="00EA1E2F" w:rsidRPr="00DD6F16" w:rsidRDefault="00EA1E2F" w:rsidP="00EA1E2F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DD6F16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D2609D8" w14:textId="77777777" w:rsidR="00EA1E2F" w:rsidRPr="00DD6F16" w:rsidRDefault="00EA1E2F" w:rsidP="00EA1E2F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DD6F16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754A6BE" w14:textId="77777777" w:rsidR="00EA1E2F" w:rsidRPr="00DD6F16" w:rsidRDefault="00EA1E2F" w:rsidP="00EA1E2F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DD6F16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EA1E2F" w:rsidRPr="00DD6F16" w14:paraId="42328267" w14:textId="77777777" w:rsidTr="0029155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8DA9DB" w14:textId="77777777" w:rsidR="00EA1E2F" w:rsidRPr="00DD6F16" w:rsidRDefault="00EA1E2F" w:rsidP="0029155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DD6F16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BA0070" w14:textId="77777777" w:rsidR="00EA1E2F" w:rsidRPr="00DD6F16" w:rsidRDefault="00EA1E2F" w:rsidP="0029155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DD6F16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08AFA647" w14:textId="77777777" w:rsidR="00EA1E2F" w:rsidRPr="00DD6F16" w:rsidRDefault="00EA1E2F" w:rsidP="0029155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DD6F16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8AA03F" w14:textId="77777777" w:rsidR="00EA1E2F" w:rsidRPr="00DD6F16" w:rsidRDefault="00EA1E2F" w:rsidP="0029155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DD6F16">
              <w:rPr>
                <w:rFonts w:ascii="Verdana" w:hAnsi="Verdana"/>
                <w:sz w:val="18"/>
                <w:szCs w:val="18"/>
              </w:rPr>
              <w:t>Nazwa podwykonawcy</w:t>
            </w:r>
            <w:r w:rsidRPr="00DD6F16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EA1E2F" w:rsidRPr="00DD6F16" w14:paraId="47381F27" w14:textId="77777777" w:rsidTr="0029155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C18A61" w14:textId="77777777" w:rsidR="00EA1E2F" w:rsidRPr="00DD6F16" w:rsidRDefault="00EA1E2F" w:rsidP="00291559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E6605C" w14:textId="77777777" w:rsidR="00EA1E2F" w:rsidRPr="00DD6F16" w:rsidRDefault="00EA1E2F" w:rsidP="00291559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0BA14F" w14:textId="77777777" w:rsidR="00EA1E2F" w:rsidRPr="00DD6F16" w:rsidRDefault="00EA1E2F" w:rsidP="00291559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EA1E2F" w:rsidRPr="00DD6F16" w14:paraId="4D227B84" w14:textId="77777777" w:rsidTr="0029155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FF1A2" w14:textId="77777777" w:rsidR="00EA1E2F" w:rsidRPr="00DD6F16" w:rsidRDefault="00EA1E2F" w:rsidP="00291559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B5C538" w14:textId="77777777" w:rsidR="00EA1E2F" w:rsidRPr="00DD6F16" w:rsidRDefault="00EA1E2F" w:rsidP="00291559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5BC85E" w14:textId="77777777" w:rsidR="00EA1E2F" w:rsidRPr="00DD6F16" w:rsidRDefault="00EA1E2F" w:rsidP="00291559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3EE947BA" w14:textId="77777777" w:rsidR="00EA1E2F" w:rsidRPr="00DD6F16" w:rsidRDefault="00EA1E2F" w:rsidP="00EA1E2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DD6F16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1AD7CE7E" w14:textId="54B96F20" w:rsidR="00EA1E2F" w:rsidRPr="00DD6F16" w:rsidRDefault="00EA1E2F" w:rsidP="00DD6F16">
      <w:pPr>
        <w:pStyle w:val="Nagwek1"/>
        <w:rPr>
          <w:rFonts w:ascii="Verdana" w:hAnsi="Verdana" w:cs="Times New Roman"/>
          <w:sz w:val="18"/>
          <w:szCs w:val="18"/>
        </w:rPr>
      </w:pPr>
      <w:r w:rsidRPr="00DD6F16">
        <w:rPr>
          <w:rFonts w:ascii="Verdana" w:hAnsi="Verdana" w:cs="Times New Roman"/>
          <w:sz w:val="18"/>
          <w:szCs w:val="18"/>
        </w:rPr>
        <w:tab/>
        <w:t>Imię i Nazwisko</w:t>
      </w:r>
      <w:r w:rsidRPr="00DD6F16">
        <w:rPr>
          <w:rFonts w:ascii="Verdana" w:hAnsi="Verdana" w:cs="Times New Roman"/>
          <w:sz w:val="18"/>
          <w:szCs w:val="18"/>
        </w:rPr>
        <w:tab/>
      </w:r>
      <w:r w:rsidRPr="00DD6F16">
        <w:rPr>
          <w:rFonts w:ascii="Verdana" w:hAnsi="Verdana" w:cs="Times New Roman"/>
          <w:sz w:val="18"/>
          <w:szCs w:val="18"/>
        </w:rPr>
        <w:tab/>
      </w:r>
      <w:r w:rsidRPr="00DD6F16">
        <w:rPr>
          <w:rFonts w:ascii="Verdana" w:hAnsi="Verdana" w:cs="Times New Roman"/>
          <w:sz w:val="18"/>
          <w:szCs w:val="18"/>
        </w:rPr>
        <w:tab/>
      </w:r>
      <w:r w:rsidRPr="00DD6F16">
        <w:rPr>
          <w:rFonts w:ascii="Verdana" w:hAnsi="Verdana" w:cs="Times New Roman"/>
          <w:sz w:val="18"/>
          <w:szCs w:val="18"/>
        </w:rPr>
        <w:tab/>
      </w:r>
      <w:r w:rsidRPr="00DD6F16">
        <w:rPr>
          <w:rFonts w:ascii="Verdana" w:hAnsi="Verdana" w:cs="Times New Roman"/>
          <w:sz w:val="18"/>
          <w:szCs w:val="18"/>
        </w:rPr>
        <w:tab/>
      </w:r>
      <w:r w:rsidRPr="00DD6F16">
        <w:rPr>
          <w:rFonts w:ascii="Verdana" w:hAnsi="Verdana" w:cs="Times New Roman"/>
          <w:sz w:val="18"/>
          <w:szCs w:val="18"/>
        </w:rPr>
        <w:tab/>
      </w:r>
      <w:r w:rsidRPr="00DD6F16">
        <w:rPr>
          <w:rFonts w:ascii="Verdana" w:hAnsi="Verdana" w:cs="Times New Roman"/>
          <w:sz w:val="18"/>
          <w:szCs w:val="18"/>
        </w:rPr>
        <w:tab/>
      </w:r>
    </w:p>
    <w:p w14:paraId="412B25C8" w14:textId="5DABBE59" w:rsidR="00EA1E2F" w:rsidRPr="00DD6F16" w:rsidRDefault="00EA1E2F" w:rsidP="00DD6F16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DD6F16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DD6F16">
        <w:rPr>
          <w:rFonts w:ascii="Verdana" w:hAnsi="Verdana"/>
          <w:sz w:val="18"/>
          <w:szCs w:val="18"/>
        </w:rPr>
        <w:tab/>
      </w:r>
      <w:r w:rsidRPr="00DD6F16">
        <w:rPr>
          <w:rFonts w:ascii="Verdana" w:hAnsi="Verdana"/>
          <w:sz w:val="18"/>
          <w:szCs w:val="18"/>
        </w:rPr>
        <w:tab/>
        <w:t xml:space="preserve"> </w:t>
      </w:r>
    </w:p>
    <w:p w14:paraId="2F553543" w14:textId="77777777" w:rsidR="00EA1E2F" w:rsidRPr="00DD6F16" w:rsidRDefault="00EA1E2F" w:rsidP="00EA1E2F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DD6F16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DD6F16">
        <w:rPr>
          <w:rFonts w:ascii="Verdana" w:hAnsi="Verdana"/>
          <w:sz w:val="18"/>
          <w:szCs w:val="18"/>
        </w:rPr>
        <w:tab/>
      </w:r>
      <w:r w:rsidRPr="00DD6F16">
        <w:rPr>
          <w:rFonts w:ascii="Verdana" w:hAnsi="Verdana"/>
          <w:sz w:val="18"/>
          <w:szCs w:val="18"/>
        </w:rPr>
        <w:tab/>
      </w:r>
    </w:p>
    <w:p w14:paraId="72E90961" w14:textId="77777777" w:rsidR="00EA1E2F" w:rsidRPr="00DD6F16" w:rsidRDefault="00EA1E2F" w:rsidP="00EA1E2F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7119B75C" w14:textId="77777777" w:rsidR="00EA1E2F" w:rsidRPr="00DD6F16" w:rsidRDefault="00EA1E2F" w:rsidP="00EA1E2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DD6F16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DD6F16">
        <w:rPr>
          <w:rFonts w:ascii="Verdana" w:hAnsi="Verdana"/>
          <w:sz w:val="18"/>
          <w:szCs w:val="18"/>
        </w:rPr>
        <w:t>ych</w:t>
      </w:r>
      <w:proofErr w:type="spellEnd"/>
      <w:r w:rsidRPr="00DD6F16">
        <w:rPr>
          <w:rFonts w:ascii="Verdana" w:hAnsi="Verdana"/>
          <w:sz w:val="18"/>
          <w:szCs w:val="18"/>
        </w:rPr>
        <w:t>) dokumentu(ów)</w:t>
      </w:r>
    </w:p>
    <w:p w14:paraId="029C3EA2" w14:textId="77777777" w:rsidR="00EA1E2F" w:rsidRPr="00DD6F16" w:rsidRDefault="00EA1E2F" w:rsidP="00EA1E2F">
      <w:pPr>
        <w:jc w:val="both"/>
        <w:rPr>
          <w:rFonts w:ascii="Verdana" w:hAnsi="Verdana"/>
          <w:sz w:val="18"/>
          <w:szCs w:val="18"/>
        </w:rPr>
      </w:pPr>
      <w:r w:rsidRPr="00DD6F16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3F1B8A38" w14:textId="77777777" w:rsidR="00EA1E2F" w:rsidRPr="00DD6F16" w:rsidRDefault="00EA1E2F" w:rsidP="00EA1E2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DD6F16">
        <w:rPr>
          <w:rFonts w:ascii="Verdana" w:hAnsi="Verdana"/>
          <w:sz w:val="18"/>
          <w:szCs w:val="18"/>
        </w:rPr>
        <w:t>załącznikami do niniejszej oferty są:</w:t>
      </w:r>
    </w:p>
    <w:p w14:paraId="1E92571F" w14:textId="77777777" w:rsidR="00EA1E2F" w:rsidRPr="00DD6F16" w:rsidRDefault="00EA1E2F" w:rsidP="00EA1E2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DD6F16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6F250365" w14:textId="77777777" w:rsidR="00EA1E2F" w:rsidRPr="00DD6F16" w:rsidRDefault="00EA1E2F" w:rsidP="00EA1E2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DD6F16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7A00304D" w14:textId="77777777" w:rsidR="00EA1E2F" w:rsidRPr="00DD6F16" w:rsidRDefault="00EA1E2F" w:rsidP="00EA1E2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DD6F16">
        <w:rPr>
          <w:rFonts w:ascii="Verdana" w:hAnsi="Verdana"/>
          <w:sz w:val="18"/>
          <w:szCs w:val="18"/>
        </w:rPr>
        <w:t>..............................................................................</w:t>
      </w:r>
    </w:p>
    <w:p w14:paraId="7449E87D" w14:textId="77777777" w:rsidR="00EA1E2F" w:rsidRPr="00DD6F16" w:rsidRDefault="00EA1E2F" w:rsidP="00EA1E2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DD6F16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1A18A064" w14:textId="77777777" w:rsidR="00EA1E2F" w:rsidRPr="00DD6F16" w:rsidRDefault="00EA1E2F" w:rsidP="00EA1E2F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Verdana" w:eastAsia="Calibri" w:hAnsi="Verdana"/>
          <w:b/>
          <w:sz w:val="18"/>
          <w:szCs w:val="18"/>
          <w:highlight w:val="yellow"/>
          <w:lang w:eastAsia="zh-CN"/>
        </w:rPr>
      </w:pPr>
    </w:p>
    <w:p w14:paraId="0A317854" w14:textId="05167915" w:rsidR="00EA1E2F" w:rsidRPr="00DD6F16" w:rsidRDefault="00EA1E2F" w:rsidP="00DD6F16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Verdana" w:eastAsia="Calibri" w:hAnsi="Verdana"/>
          <w:sz w:val="18"/>
          <w:szCs w:val="18"/>
          <w:lang w:eastAsia="zh-CN"/>
        </w:rPr>
      </w:pPr>
      <w:r w:rsidRPr="00DD6F16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Oferta</w:t>
      </w:r>
      <w:r w:rsidRPr="00DD6F16">
        <w:rPr>
          <w:rFonts w:ascii="Verdana" w:eastAsia="Calibri" w:hAnsi="Verdana"/>
          <w:sz w:val="18"/>
          <w:szCs w:val="18"/>
          <w:highlight w:val="yellow"/>
          <w:lang w:eastAsia="zh-CN"/>
        </w:rPr>
        <w:t xml:space="preserve"> </w:t>
      </w:r>
      <w:r w:rsidRPr="00DD6F16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powinna</w:t>
      </w:r>
      <w:r w:rsidRPr="00DD6F16">
        <w:rPr>
          <w:rFonts w:ascii="Verdana" w:eastAsia="Calibri" w:hAnsi="Verdana"/>
          <w:sz w:val="18"/>
          <w:szCs w:val="18"/>
          <w:highlight w:val="yellow"/>
          <w:lang w:eastAsia="zh-CN"/>
        </w:rPr>
        <w:t xml:space="preserve"> </w:t>
      </w:r>
      <w:r w:rsidRPr="00DD6F16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być sporządzona</w:t>
      </w:r>
      <w:r w:rsidRPr="00DD6F16">
        <w:rPr>
          <w:rFonts w:ascii="Verdana" w:eastAsia="Calibri" w:hAnsi="Verdana"/>
          <w:sz w:val="18"/>
          <w:szCs w:val="18"/>
          <w:highlight w:val="yellow"/>
          <w:lang w:eastAsia="zh-CN"/>
        </w:rPr>
        <w:t xml:space="preserve"> </w:t>
      </w:r>
      <w:r w:rsidRPr="00DD6F16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DD6F16">
        <w:rPr>
          <w:rFonts w:ascii="Verdana" w:eastAsia="Calibri" w:hAnsi="Verdana"/>
          <w:sz w:val="18"/>
          <w:szCs w:val="18"/>
          <w:highlight w:val="yellow"/>
          <w:lang w:eastAsia="zh-CN"/>
        </w:rPr>
        <w:t>.</w:t>
      </w:r>
    </w:p>
    <w:sectPr w:rsidR="00EA1E2F" w:rsidRPr="00DD6F1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AB3E8D9" w14:textId="77777777" w:rsidR="00EE48AA" w:rsidRDefault="00EE48AA">
      <w:r>
        <w:separator/>
      </w:r>
    </w:p>
  </w:endnote>
  <w:endnote w:type="continuationSeparator" w:id="0">
    <w:p w14:paraId="00795E3B" w14:textId="77777777" w:rsidR="00EE48AA" w:rsidRDefault="00EE48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B39BA5" w14:textId="77777777" w:rsidR="00D14AA4" w:rsidRDefault="00D14AA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E58413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94F625" w14:textId="77777777" w:rsidR="00D14AA4" w:rsidRDefault="00D14AA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789509E" w14:textId="77777777" w:rsidR="00EE48AA" w:rsidRDefault="00EE48AA">
      <w:r>
        <w:separator/>
      </w:r>
    </w:p>
  </w:footnote>
  <w:footnote w:type="continuationSeparator" w:id="0">
    <w:p w14:paraId="30195BC1" w14:textId="77777777" w:rsidR="00EE48AA" w:rsidRDefault="00EE48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0182E1" w14:textId="77777777" w:rsidR="00D14AA4" w:rsidRDefault="00D14AA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8C632B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00A618" w14:textId="77777777" w:rsidR="00D14AA4" w:rsidRDefault="00D14AA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3B56F2B"/>
    <w:multiLevelType w:val="multilevel"/>
    <w:tmpl w:val="17B4BBB4"/>
    <w:lvl w:ilvl="0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3" w15:restartNumberingAfterBreak="0">
    <w:nsid w:val="343D4D16"/>
    <w:multiLevelType w:val="hybridMultilevel"/>
    <w:tmpl w:val="F08482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9B26E4B"/>
    <w:multiLevelType w:val="multilevel"/>
    <w:tmpl w:val="F4C010EC"/>
    <w:lvl w:ilvl="0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1811915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8872757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99441734">
    <w:abstractNumId w:val="0"/>
  </w:num>
  <w:num w:numId="4" w16cid:durableId="2100953092">
    <w:abstractNumId w:val="5"/>
  </w:num>
  <w:num w:numId="5" w16cid:durableId="1409040260">
    <w:abstractNumId w:val="1"/>
  </w:num>
  <w:num w:numId="6" w16cid:durableId="1445537388">
    <w:abstractNumId w:val="3"/>
  </w:num>
  <w:num w:numId="7" w16cid:durableId="1122655415">
    <w:abstractNumId w:val="4"/>
  </w:num>
  <w:num w:numId="8" w16cid:durableId="123747516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48AA"/>
    <w:rsid w:val="00012286"/>
    <w:rsid w:val="0005028C"/>
    <w:rsid w:val="00052B44"/>
    <w:rsid w:val="000704FC"/>
    <w:rsid w:val="00071CCC"/>
    <w:rsid w:val="000B731D"/>
    <w:rsid w:val="000D6134"/>
    <w:rsid w:val="000E09C7"/>
    <w:rsid w:val="000F5256"/>
    <w:rsid w:val="000F6589"/>
    <w:rsid w:val="00106636"/>
    <w:rsid w:val="00116EC6"/>
    <w:rsid w:val="001801DD"/>
    <w:rsid w:val="001871ED"/>
    <w:rsid w:val="001D4612"/>
    <w:rsid w:val="001F2EEA"/>
    <w:rsid w:val="00207E98"/>
    <w:rsid w:val="002333D7"/>
    <w:rsid w:val="002723B0"/>
    <w:rsid w:val="002C151E"/>
    <w:rsid w:val="002F04BF"/>
    <w:rsid w:val="00315A4A"/>
    <w:rsid w:val="00332124"/>
    <w:rsid w:val="00391F08"/>
    <w:rsid w:val="003B53A3"/>
    <w:rsid w:val="003C78AA"/>
    <w:rsid w:val="00481FB1"/>
    <w:rsid w:val="004B7300"/>
    <w:rsid w:val="004C6753"/>
    <w:rsid w:val="005667D2"/>
    <w:rsid w:val="00595C87"/>
    <w:rsid w:val="005D2C65"/>
    <w:rsid w:val="005E6D94"/>
    <w:rsid w:val="0063384F"/>
    <w:rsid w:val="00643C6F"/>
    <w:rsid w:val="00646202"/>
    <w:rsid w:val="0065290F"/>
    <w:rsid w:val="006815F6"/>
    <w:rsid w:val="006E37A2"/>
    <w:rsid w:val="006E4A4C"/>
    <w:rsid w:val="007748F0"/>
    <w:rsid w:val="007A04B2"/>
    <w:rsid w:val="007A0D83"/>
    <w:rsid w:val="007A4321"/>
    <w:rsid w:val="00833933"/>
    <w:rsid w:val="00853083"/>
    <w:rsid w:val="008B2F0C"/>
    <w:rsid w:val="008B4928"/>
    <w:rsid w:val="008D2AB8"/>
    <w:rsid w:val="008F1C66"/>
    <w:rsid w:val="00905AFA"/>
    <w:rsid w:val="00970FE4"/>
    <w:rsid w:val="009D1D22"/>
    <w:rsid w:val="00A0022B"/>
    <w:rsid w:val="00A346FE"/>
    <w:rsid w:val="00A47B4D"/>
    <w:rsid w:val="00A83018"/>
    <w:rsid w:val="00AC79B9"/>
    <w:rsid w:val="00AF4095"/>
    <w:rsid w:val="00AF704D"/>
    <w:rsid w:val="00B774DC"/>
    <w:rsid w:val="00C11FCB"/>
    <w:rsid w:val="00C308C1"/>
    <w:rsid w:val="00C6570C"/>
    <w:rsid w:val="00C72428"/>
    <w:rsid w:val="00C969A6"/>
    <w:rsid w:val="00CA7D36"/>
    <w:rsid w:val="00CB7724"/>
    <w:rsid w:val="00D14AA4"/>
    <w:rsid w:val="00D24208"/>
    <w:rsid w:val="00D24B7D"/>
    <w:rsid w:val="00D3177E"/>
    <w:rsid w:val="00D4654C"/>
    <w:rsid w:val="00D5222E"/>
    <w:rsid w:val="00D60C38"/>
    <w:rsid w:val="00D6378D"/>
    <w:rsid w:val="00D66893"/>
    <w:rsid w:val="00D90ACB"/>
    <w:rsid w:val="00D93FEC"/>
    <w:rsid w:val="00DB0B82"/>
    <w:rsid w:val="00DC1500"/>
    <w:rsid w:val="00DC7791"/>
    <w:rsid w:val="00DD6F16"/>
    <w:rsid w:val="00DF7E08"/>
    <w:rsid w:val="00E44371"/>
    <w:rsid w:val="00E5627D"/>
    <w:rsid w:val="00E949B0"/>
    <w:rsid w:val="00EA1E2F"/>
    <w:rsid w:val="00EB7B6F"/>
    <w:rsid w:val="00EC0BEA"/>
    <w:rsid w:val="00EC41E9"/>
    <w:rsid w:val="00EE48AA"/>
    <w:rsid w:val="00F00591"/>
    <w:rsid w:val="00F51688"/>
    <w:rsid w:val="00F53146"/>
    <w:rsid w:val="00F91018"/>
    <w:rsid w:val="00FA0F30"/>
    <w:rsid w:val="00FA51A4"/>
    <w:rsid w:val="00FE3B86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D8340C1"/>
  <w15:chartTrackingRefBased/>
  <w15:docId w15:val="{B112705B-D536-46D3-8616-0A6CF31C8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7093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594</Words>
  <Characters>4794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2</cp:revision>
  <cp:lastPrinted>2024-11-07T09:09:00Z</cp:lastPrinted>
  <dcterms:created xsi:type="dcterms:W3CDTF">2024-11-07T09:09:00Z</dcterms:created>
  <dcterms:modified xsi:type="dcterms:W3CDTF">2024-11-07T09:09:00Z</dcterms:modified>
</cp:coreProperties>
</file>