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5F61CA" w14:textId="5E4CC649" w:rsidR="009475A8" w:rsidRPr="004B432C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3945DA" w:rsidRPr="004B432C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4A37491D" w14:textId="77777777" w:rsidR="008F3D36" w:rsidRPr="004B432C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45FCC95B" w14:textId="77777777" w:rsidR="008F3D36" w:rsidRPr="004B432C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0DC59083" w14:textId="77777777" w:rsidR="008F3D36" w:rsidRPr="004B432C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6F45AD01" w14:textId="77777777" w:rsidR="008F3D36" w:rsidRPr="004B432C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5F0B0123" w14:textId="77777777" w:rsidR="008F3D36" w:rsidRPr="004B432C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44378CA2" w14:textId="77777777" w:rsidR="008F3D36" w:rsidRPr="004B432C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221AF26D" w14:textId="77777777" w:rsidR="008F3D36" w:rsidRPr="004B432C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7ED315B0" w14:textId="77777777" w:rsidR="008F3D36" w:rsidRPr="004B432C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02F3F5D4" w14:textId="77777777" w:rsidR="008F3D36" w:rsidRPr="004B432C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642A8747" w14:textId="77777777" w:rsidR="008F3D36" w:rsidRPr="004B432C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4E9490A7" w14:textId="77777777" w:rsidR="008F3D36" w:rsidRPr="004B432C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347E29B1" w14:textId="77777777" w:rsidR="008F3D36" w:rsidRPr="004B432C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671228AA" w14:textId="77777777" w:rsidR="008F3D36" w:rsidRPr="004B432C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3EAEF8E5" w14:textId="77777777" w:rsidR="008F3D36" w:rsidRPr="004B432C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598F3BB0" w14:textId="77777777" w:rsidR="008F3D36" w:rsidRPr="004B432C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66F1A840" w14:textId="24A3C93C" w:rsidR="008F3D36" w:rsidRPr="004B432C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353445" w:rsidRPr="00353445">
        <w:rPr>
          <w:rFonts w:ascii="Verdana" w:eastAsia="Times New Roman" w:hAnsi="Verdana" w:cs="Calibri"/>
          <w:b/>
          <w:sz w:val="18"/>
          <w:szCs w:val="18"/>
          <w:lang w:eastAsia="pl-PL"/>
        </w:rPr>
        <w:t>dostawa laptopa, myszki bezprzewodowej i stacji dokującej dla CDSI - DE-dzp.272-649/24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4B432C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5FD08CDE" w14:textId="77777777" w:rsidR="008F3D36" w:rsidRPr="004B432C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5EB916E2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7DAFCE10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4B432C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5C814694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4B432C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4B432C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4B432C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785FF298" w14:textId="425FC4CC" w:rsidR="008F3D36" w:rsidRPr="004B432C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3EAB445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E128911" w14:textId="77777777" w:rsidR="008F3D36" w:rsidRPr="004B432C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18212E64" w14:textId="77777777" w:rsidR="008F3D36" w:rsidRPr="004B432C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BFD644E" w14:textId="77777777" w:rsidR="008F3D36" w:rsidRPr="004B432C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52FDE418" w14:textId="77777777" w:rsidR="008F3D36" w:rsidRPr="004B432C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4B432C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187CE492" w14:textId="6F0D9DA0" w:rsidR="005103B9" w:rsidRPr="004B432C" w:rsidRDefault="008F3D36" w:rsidP="003945DA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4B432C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sectPr w:rsidR="005103B9" w:rsidRPr="004B432C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81A25B" w14:textId="77777777" w:rsidR="002E0C71" w:rsidRDefault="002E0C71" w:rsidP="0038231F">
      <w:pPr>
        <w:spacing w:after="0" w:line="240" w:lineRule="auto"/>
      </w:pPr>
      <w:r>
        <w:separator/>
      </w:r>
    </w:p>
  </w:endnote>
  <w:endnote w:type="continuationSeparator" w:id="0">
    <w:p w14:paraId="65FD22B3" w14:textId="77777777" w:rsidR="002E0C71" w:rsidRDefault="002E0C7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05CC73" w14:textId="77777777" w:rsidR="006902E7" w:rsidRDefault="006902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E297D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EE743E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DB0DB0" w14:textId="77777777" w:rsidR="006902E7" w:rsidRDefault="006902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B05645" w14:textId="77777777" w:rsidR="002E0C71" w:rsidRDefault="002E0C71" w:rsidP="0038231F">
      <w:pPr>
        <w:spacing w:after="0" w:line="240" w:lineRule="auto"/>
      </w:pPr>
      <w:r>
        <w:separator/>
      </w:r>
    </w:p>
  </w:footnote>
  <w:footnote w:type="continuationSeparator" w:id="0">
    <w:p w14:paraId="75A9A705" w14:textId="77777777" w:rsidR="002E0C71" w:rsidRDefault="002E0C71" w:rsidP="0038231F">
      <w:pPr>
        <w:spacing w:after="0" w:line="240" w:lineRule="auto"/>
      </w:pPr>
      <w:r>
        <w:continuationSeparator/>
      </w:r>
    </w:p>
  </w:footnote>
  <w:footnote w:id="1">
    <w:p w14:paraId="0C92401C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61B223B3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499531" w14:textId="77777777" w:rsidR="006902E7" w:rsidRDefault="006902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3275AA" w14:textId="77777777" w:rsidR="006902E7" w:rsidRDefault="006902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E5178C" w14:textId="77777777" w:rsidR="006902E7" w:rsidRDefault="006902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1661307">
    <w:abstractNumId w:val="7"/>
  </w:num>
  <w:num w:numId="2" w16cid:durableId="296372660">
    <w:abstractNumId w:val="0"/>
  </w:num>
  <w:num w:numId="3" w16cid:durableId="930427577">
    <w:abstractNumId w:val="6"/>
  </w:num>
  <w:num w:numId="4" w16cid:durableId="796030645">
    <w:abstractNumId w:val="9"/>
  </w:num>
  <w:num w:numId="5" w16cid:durableId="1348798330">
    <w:abstractNumId w:val="8"/>
  </w:num>
  <w:num w:numId="6" w16cid:durableId="348793623">
    <w:abstractNumId w:val="5"/>
  </w:num>
  <w:num w:numId="7" w16cid:durableId="1565069492">
    <w:abstractNumId w:val="1"/>
  </w:num>
  <w:num w:numId="8" w16cid:durableId="1944485342">
    <w:abstractNumId w:val="3"/>
  </w:num>
  <w:num w:numId="9" w16cid:durableId="258146684">
    <w:abstractNumId w:val="2"/>
  </w:num>
  <w:num w:numId="10" w16cid:durableId="815683913">
    <w:abstractNumId w:val="4"/>
  </w:num>
  <w:num w:numId="11" w16cid:durableId="13881180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0C71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0C71"/>
    <w:rsid w:val="002E641A"/>
    <w:rsid w:val="00312827"/>
    <w:rsid w:val="00313417"/>
    <w:rsid w:val="00313911"/>
    <w:rsid w:val="00333209"/>
    <w:rsid w:val="00334319"/>
    <w:rsid w:val="00337073"/>
    <w:rsid w:val="00350CD9"/>
    <w:rsid w:val="00351F8A"/>
    <w:rsid w:val="00353445"/>
    <w:rsid w:val="00364235"/>
    <w:rsid w:val="00370CFC"/>
    <w:rsid w:val="0038231F"/>
    <w:rsid w:val="003945DA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479C"/>
    <w:rsid w:val="004B432C"/>
    <w:rsid w:val="004C4854"/>
    <w:rsid w:val="004D7E48"/>
    <w:rsid w:val="004F23F7"/>
    <w:rsid w:val="004F40EF"/>
    <w:rsid w:val="005103B9"/>
    <w:rsid w:val="00520174"/>
    <w:rsid w:val="005641F0"/>
    <w:rsid w:val="0058281D"/>
    <w:rsid w:val="005C39CA"/>
    <w:rsid w:val="005E176A"/>
    <w:rsid w:val="00634311"/>
    <w:rsid w:val="00641874"/>
    <w:rsid w:val="006676AE"/>
    <w:rsid w:val="006902E7"/>
    <w:rsid w:val="006A3A1F"/>
    <w:rsid w:val="006A3F68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077B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731B2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CF5B4C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0C07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54F5A0"/>
  <w15:chartTrackingRefBased/>
  <w15:docId w15:val="{36A3DA66-C39B-4FB4-9BA0-CF233B4F3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308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2024-11-07T08:44:00Z</dcterms:created>
  <dcterms:modified xsi:type="dcterms:W3CDTF">2024-11-07T08:44:00Z</dcterms:modified>
</cp:coreProperties>
</file>