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0F6C4" w14:textId="7A86D71A" w:rsidR="00303AD4" w:rsidRPr="00451041" w:rsidRDefault="00303AD4" w:rsidP="00303AD4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Załącznik nr </w:t>
      </w:r>
      <w:r w:rsidR="002874E1" w:rsidRPr="00451041">
        <w:rPr>
          <w:rFonts w:ascii="Verdana" w:hAnsi="Verdana"/>
          <w:b/>
          <w:sz w:val="20"/>
          <w:szCs w:val="20"/>
        </w:rPr>
        <w:t>1</w:t>
      </w:r>
    </w:p>
    <w:p w14:paraId="6EF7771F" w14:textId="77777777" w:rsidR="00303AD4" w:rsidRPr="00451041" w:rsidRDefault="00303AD4" w:rsidP="00303AD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6A1E0C4" w14:textId="77777777" w:rsidR="00303AD4" w:rsidRPr="00451041" w:rsidRDefault="00303AD4" w:rsidP="00303AD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FORMULARZ OFERTY</w:t>
      </w:r>
    </w:p>
    <w:p w14:paraId="2B388676" w14:textId="77777777" w:rsidR="00303AD4" w:rsidRPr="00451041" w:rsidRDefault="00303AD4" w:rsidP="00303AD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44313F7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NAZWA WYKONAWCY</w:t>
      </w:r>
      <w:r w:rsidRPr="00451041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4C61D79A" w14:textId="77777777" w:rsidR="00900265" w:rsidRPr="00451041" w:rsidRDefault="00900265" w:rsidP="0090026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RODZAJ WYKONAWCY</w:t>
      </w:r>
      <w:r w:rsidRPr="00451041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09905EF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9859D9B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WOJEWÓDZTWO …………………………….....</w:t>
      </w:r>
    </w:p>
    <w:p w14:paraId="45FC1FD8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>TEL.</w:t>
      </w:r>
      <w:r w:rsidRPr="00451041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45E87D1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 xml:space="preserve">FAX </w:t>
      </w:r>
      <w:r w:rsidRPr="00451041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698D61C5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FECC4B7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5104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9438DE0" w14:textId="77777777" w:rsidR="00900265" w:rsidRPr="00451041" w:rsidRDefault="00900265" w:rsidP="0090026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FA6ABB5" w14:textId="77777777" w:rsidR="00900265" w:rsidRPr="00451041" w:rsidRDefault="00900265" w:rsidP="0090026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81616B9" w14:textId="77777777" w:rsidR="00900265" w:rsidRPr="00451041" w:rsidRDefault="00900265" w:rsidP="00900265">
      <w:pPr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Do: Nazwa i siedziba Zamawiającego:</w:t>
      </w:r>
    </w:p>
    <w:p w14:paraId="22727420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Akademia Górniczo - Hutnicza</w:t>
      </w:r>
    </w:p>
    <w:p w14:paraId="1BDDBCF4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im. Stanisława Staszica w Krakowie</w:t>
      </w:r>
    </w:p>
    <w:p w14:paraId="24A6A180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78E8292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Al. Mickiewicza 30 </w:t>
      </w:r>
    </w:p>
    <w:p w14:paraId="2133D111" w14:textId="77777777" w:rsidR="00900265" w:rsidRPr="00451041" w:rsidRDefault="00900265" w:rsidP="00900265">
      <w:pPr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30-059 Kraków,  </w:t>
      </w:r>
    </w:p>
    <w:p w14:paraId="15153DE5" w14:textId="77777777" w:rsidR="00303AD4" w:rsidRPr="00451041" w:rsidRDefault="00303AD4" w:rsidP="00303AD4">
      <w:pPr>
        <w:ind w:firstLine="3969"/>
        <w:rPr>
          <w:rFonts w:ascii="Verdana" w:hAnsi="Verdana"/>
          <w:b/>
          <w:sz w:val="20"/>
          <w:szCs w:val="20"/>
        </w:rPr>
      </w:pPr>
    </w:p>
    <w:p w14:paraId="6AF43AB4" w14:textId="4A0281EF" w:rsidR="00303AD4" w:rsidRPr="00451041" w:rsidRDefault="00303AD4" w:rsidP="00AF1427">
      <w:pPr>
        <w:widowControl w:val="0"/>
        <w:ind w:right="1" w:firstLine="708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Przystępując do postępowania o udzielenie zamówienia publicznego, którego przedmiotem jest:</w:t>
      </w:r>
      <w:r w:rsidR="00C306CA" w:rsidRPr="00451041">
        <w:rPr>
          <w:rFonts w:ascii="Verdana" w:hAnsi="Verdana"/>
          <w:sz w:val="20"/>
          <w:szCs w:val="20"/>
        </w:rPr>
        <w:t xml:space="preserve"> </w:t>
      </w:r>
      <w:r w:rsidR="00451041" w:rsidRPr="00451041">
        <w:rPr>
          <w:rFonts w:ascii="Verdana" w:hAnsi="Verdana"/>
          <w:b/>
          <w:sz w:val="20"/>
          <w:szCs w:val="20"/>
        </w:rPr>
        <w:t>Świadczenie usług medycznych z zakresu medycyny pracy dla pracowników AGH oraz badania pracowników dla celów sanitarno-epidemiologicznych na okres 12 miesięcy od daty podpisania umowy – DE-dzp.272-661/24</w:t>
      </w:r>
      <w:r w:rsidRPr="00451041">
        <w:rPr>
          <w:rFonts w:ascii="Verdana" w:hAnsi="Verdana"/>
          <w:b/>
          <w:sz w:val="20"/>
          <w:szCs w:val="20"/>
        </w:rPr>
        <w:t>,</w:t>
      </w:r>
      <w:r w:rsidR="00AF1427" w:rsidRPr="00451041">
        <w:rPr>
          <w:rFonts w:ascii="Verdana" w:hAnsi="Verdana"/>
          <w:b/>
          <w:sz w:val="20"/>
          <w:szCs w:val="20"/>
        </w:rPr>
        <w:t xml:space="preserve"> </w:t>
      </w:r>
      <w:r w:rsidR="00900265" w:rsidRPr="0045104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</w:t>
      </w:r>
      <w:r w:rsidR="00AF1427" w:rsidRPr="00451041">
        <w:rPr>
          <w:rFonts w:ascii="Verdana" w:hAnsi="Verdana"/>
          <w:sz w:val="20"/>
          <w:szCs w:val="20"/>
        </w:rPr>
        <w:t>.</w:t>
      </w:r>
    </w:p>
    <w:p w14:paraId="367CF44B" w14:textId="77777777" w:rsidR="00C306CA" w:rsidRPr="00451041" w:rsidRDefault="00C306CA" w:rsidP="00303AD4">
      <w:pPr>
        <w:widowControl w:val="0"/>
        <w:rPr>
          <w:rFonts w:ascii="Verdana" w:hAnsi="Verdana"/>
          <w:b/>
          <w:sz w:val="20"/>
          <w:szCs w:val="20"/>
        </w:rPr>
      </w:pPr>
    </w:p>
    <w:p w14:paraId="72B4A01C" w14:textId="3DF42F6E" w:rsidR="00AF1427" w:rsidRPr="00451041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Cena brutto </w:t>
      </w:r>
      <w:r w:rsidR="00900265"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 za całość przedmiotu zamówienia wynosi ………………</w:t>
      </w:r>
      <w:r w:rsidR="00A92889"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 </w:t>
      </w:r>
      <w:r w:rsidRPr="00451041">
        <w:rPr>
          <w:rFonts w:ascii="Verdana" w:eastAsia="Calibri" w:hAnsi="Verdana"/>
          <w:b/>
          <w:sz w:val="20"/>
          <w:szCs w:val="20"/>
          <w:lang w:eastAsia="en-US"/>
        </w:rPr>
        <w:tab/>
      </w:r>
      <w:r w:rsidRPr="00451041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zł </w:t>
      </w:r>
    </w:p>
    <w:p w14:paraId="166F3B39" w14:textId="77777777" w:rsidR="00AF1427" w:rsidRPr="00451041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ascii="Verdana" w:eastAsia="Calibri" w:hAnsi="Verdana"/>
          <w:spacing w:val="-1"/>
          <w:sz w:val="20"/>
          <w:szCs w:val="20"/>
          <w:lang w:eastAsia="en-US"/>
        </w:rPr>
      </w:pPr>
      <w:r w:rsidRPr="00451041">
        <w:rPr>
          <w:rFonts w:ascii="Verdana" w:eastAsia="Calibri" w:hAnsi="Verdana"/>
          <w:spacing w:val="-1"/>
          <w:sz w:val="20"/>
          <w:szCs w:val="20"/>
          <w:lang w:eastAsia="en-US"/>
        </w:rPr>
        <w:t>(słownie:…………………………………..……………………………....)</w:t>
      </w:r>
    </w:p>
    <w:p w14:paraId="443FC6A9" w14:textId="77777777" w:rsidR="00AF1427" w:rsidRPr="00451041" w:rsidRDefault="00AF1427" w:rsidP="00AF1427">
      <w:pPr>
        <w:widowControl w:val="0"/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Powyższa cena zawiera właściwą stawkę podatku VAT.</w:t>
      </w:r>
    </w:p>
    <w:p w14:paraId="5DB509C6" w14:textId="77777777" w:rsidR="00303AD4" w:rsidRPr="00451041" w:rsidRDefault="00303AD4" w:rsidP="00303AD4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0544DC9B" w14:textId="48D8C708" w:rsidR="00AF1427" w:rsidRPr="00451041" w:rsidRDefault="00AF1427" w:rsidP="00451041">
      <w:pPr>
        <w:jc w:val="both"/>
        <w:rPr>
          <w:rFonts w:ascii="Verdana" w:eastAsia="Calibri" w:hAnsi="Verdana"/>
          <w:b/>
          <w:color w:val="FF0000"/>
          <w:sz w:val="20"/>
          <w:szCs w:val="20"/>
          <w:u w:val="single"/>
          <w:lang w:eastAsia="en-US"/>
        </w:rPr>
      </w:pPr>
      <w:r w:rsidRPr="00451041">
        <w:rPr>
          <w:rFonts w:ascii="Verdana" w:eastAsia="Calibri" w:hAnsi="Verdana"/>
          <w:b/>
          <w:color w:val="FF0000"/>
          <w:sz w:val="20"/>
          <w:szCs w:val="20"/>
          <w:u w:val="single"/>
          <w:lang w:eastAsia="en-US"/>
        </w:rPr>
        <w:t>kryterium oceny ofert:</w:t>
      </w:r>
    </w:p>
    <w:p w14:paraId="1C40A9B5" w14:textId="0B9CACB7" w:rsidR="00AF1427" w:rsidRPr="00451041" w:rsidRDefault="00AF1427" w:rsidP="0045104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Odległość w linii prostej dwóch najbliższych placówek medycznych od </w:t>
      </w:r>
      <w:r w:rsidR="007A245F" w:rsidRPr="00451041">
        <w:rPr>
          <w:rFonts w:ascii="Verdana" w:hAnsi="Verdana"/>
          <w:sz w:val="20"/>
          <w:szCs w:val="20"/>
        </w:rPr>
        <w:t xml:space="preserve">centralnego punktu terenu Uczelni (środek ul. Akademickiej -pomiędzy ul. Reymonta i ul. Czarnowiejską) </w:t>
      </w:r>
      <w:r w:rsidRPr="00451041">
        <w:rPr>
          <w:rFonts w:ascii="Verdana" w:hAnsi="Verdana"/>
          <w:sz w:val="20"/>
          <w:szCs w:val="20"/>
        </w:rPr>
        <w:t xml:space="preserve">wynosi:  </w:t>
      </w:r>
    </w:p>
    <w:p w14:paraId="77BB5659" w14:textId="27CE9D55" w:rsidR="00AF1427" w:rsidRPr="00451041" w:rsidRDefault="00AF1427" w:rsidP="00451041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placówka nr 1:</w:t>
      </w:r>
      <w:r w:rsidRPr="00451041">
        <w:rPr>
          <w:rFonts w:ascii="Verdana" w:hAnsi="Verdana"/>
          <w:sz w:val="20"/>
          <w:szCs w:val="20"/>
        </w:rPr>
        <w:t xml:space="preserve"> </w:t>
      </w:r>
      <w:bookmarkStart w:id="0" w:name="_Hlk119534738"/>
      <w:r w:rsidRPr="00451041">
        <w:rPr>
          <w:rFonts w:ascii="Verdana" w:hAnsi="Verdana"/>
          <w:b/>
          <w:bCs/>
          <w:sz w:val="20"/>
          <w:szCs w:val="20"/>
        </w:rPr>
        <w:t>……………</w:t>
      </w:r>
      <w:r w:rsidR="007A245F" w:rsidRPr="00451041">
        <w:rPr>
          <w:rFonts w:ascii="Verdana" w:hAnsi="Verdana"/>
          <w:b/>
          <w:bCs/>
          <w:sz w:val="20"/>
          <w:szCs w:val="20"/>
        </w:rPr>
        <w:t xml:space="preserve"> km</w:t>
      </w:r>
      <w:r w:rsidR="007A245F" w:rsidRPr="00451041">
        <w:rPr>
          <w:rFonts w:ascii="Verdana" w:hAnsi="Verdana"/>
          <w:sz w:val="20"/>
          <w:szCs w:val="20"/>
        </w:rPr>
        <w:t xml:space="preserve"> </w:t>
      </w:r>
      <w:r w:rsidR="007A245F" w:rsidRPr="00451041">
        <w:rPr>
          <w:rFonts w:ascii="Verdana" w:hAnsi="Verdana"/>
          <w:i/>
          <w:iCs/>
          <w:sz w:val="20"/>
          <w:szCs w:val="20"/>
        </w:rPr>
        <w:t>(proszę wpisać</w:t>
      </w:r>
      <w:r w:rsidR="007A245F" w:rsidRPr="00451041">
        <w:rPr>
          <w:rFonts w:ascii="Verdana" w:hAnsi="Verdana"/>
          <w:sz w:val="20"/>
          <w:szCs w:val="20"/>
        </w:rPr>
        <w:t xml:space="preserve">) adres: </w:t>
      </w:r>
      <w:r w:rsidRPr="00451041">
        <w:rPr>
          <w:rFonts w:ascii="Verdana" w:hAnsi="Verdana"/>
          <w:sz w:val="20"/>
          <w:szCs w:val="20"/>
        </w:rPr>
        <w:t>…</w:t>
      </w:r>
      <w:r w:rsidR="002C659F" w:rsidRPr="00451041">
        <w:rPr>
          <w:rFonts w:ascii="Verdana" w:hAnsi="Verdana"/>
          <w:sz w:val="20"/>
          <w:szCs w:val="20"/>
        </w:rPr>
        <w:t>………………….............................</w:t>
      </w:r>
      <w:r w:rsidR="00A92889" w:rsidRPr="00451041">
        <w:rPr>
          <w:rFonts w:ascii="Verdana" w:hAnsi="Verdana"/>
          <w:sz w:val="20"/>
          <w:szCs w:val="20"/>
        </w:rPr>
        <w:t xml:space="preserve"> </w:t>
      </w:r>
      <w:r w:rsidR="00A92889" w:rsidRPr="00451041">
        <w:rPr>
          <w:rFonts w:ascii="Verdana" w:hAnsi="Verdana"/>
          <w:i/>
          <w:sz w:val="20"/>
          <w:szCs w:val="20"/>
        </w:rPr>
        <w:t>(</w:t>
      </w:r>
      <w:r w:rsidR="007A245F" w:rsidRPr="00451041">
        <w:rPr>
          <w:rFonts w:ascii="Verdana" w:hAnsi="Verdana"/>
          <w:i/>
          <w:sz w:val="20"/>
          <w:szCs w:val="20"/>
        </w:rPr>
        <w:t xml:space="preserve">proszę </w:t>
      </w:r>
      <w:r w:rsidR="00A92889" w:rsidRPr="00451041">
        <w:rPr>
          <w:rFonts w:ascii="Verdana" w:hAnsi="Verdana"/>
          <w:i/>
          <w:sz w:val="20"/>
          <w:szCs w:val="20"/>
        </w:rPr>
        <w:t>wpisać dokładny adres</w:t>
      </w:r>
      <w:r w:rsidR="007A245F" w:rsidRPr="00451041">
        <w:rPr>
          <w:rFonts w:ascii="Verdana" w:hAnsi="Verdana"/>
          <w:i/>
          <w:sz w:val="20"/>
          <w:szCs w:val="20"/>
        </w:rPr>
        <w:t xml:space="preserve">) </w:t>
      </w:r>
      <w:r w:rsidR="00A92889" w:rsidRPr="00451041">
        <w:rPr>
          <w:rFonts w:ascii="Verdana" w:hAnsi="Verdana"/>
          <w:i/>
          <w:sz w:val="20"/>
          <w:szCs w:val="20"/>
        </w:rPr>
        <w:t xml:space="preserve"> </w:t>
      </w:r>
      <w:bookmarkEnd w:id="0"/>
    </w:p>
    <w:p w14:paraId="55EE8A3E" w14:textId="1FDC3BC8" w:rsidR="00A92889" w:rsidRPr="00451041" w:rsidRDefault="00AF1427" w:rsidP="00451041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 xml:space="preserve">placówka nr 2: </w:t>
      </w:r>
      <w:r w:rsidR="007A245F" w:rsidRPr="00451041">
        <w:rPr>
          <w:rFonts w:ascii="Verdana" w:hAnsi="Verdana"/>
          <w:b/>
          <w:bCs/>
          <w:sz w:val="20"/>
          <w:szCs w:val="20"/>
        </w:rPr>
        <w:t>…………… km</w:t>
      </w:r>
      <w:r w:rsidR="007A245F" w:rsidRPr="00451041">
        <w:rPr>
          <w:rFonts w:ascii="Verdana" w:hAnsi="Verdana"/>
          <w:sz w:val="20"/>
          <w:szCs w:val="20"/>
        </w:rPr>
        <w:t xml:space="preserve"> (</w:t>
      </w:r>
      <w:r w:rsidR="007A245F" w:rsidRPr="00451041">
        <w:rPr>
          <w:rFonts w:ascii="Verdana" w:hAnsi="Verdana"/>
          <w:i/>
          <w:iCs/>
          <w:sz w:val="20"/>
          <w:szCs w:val="20"/>
        </w:rPr>
        <w:t>proszę wpisać</w:t>
      </w:r>
      <w:r w:rsidR="007A245F" w:rsidRPr="00451041">
        <w:rPr>
          <w:rFonts w:ascii="Verdana" w:hAnsi="Verdana"/>
          <w:sz w:val="20"/>
          <w:szCs w:val="20"/>
        </w:rPr>
        <w:t xml:space="preserve">) adres: ……………………............................. </w:t>
      </w:r>
      <w:r w:rsidR="007A245F" w:rsidRPr="00451041">
        <w:rPr>
          <w:rFonts w:ascii="Verdana" w:hAnsi="Verdana"/>
          <w:i/>
          <w:sz w:val="20"/>
          <w:szCs w:val="20"/>
        </w:rPr>
        <w:t xml:space="preserve">(proszę wpisać dokładny adres)  </w:t>
      </w:r>
    </w:p>
    <w:p w14:paraId="5EEE288B" w14:textId="77777777" w:rsidR="007A245F" w:rsidRPr="00451041" w:rsidRDefault="007A245F" w:rsidP="00A92889">
      <w:pPr>
        <w:widowControl w:val="0"/>
        <w:jc w:val="both"/>
        <w:rPr>
          <w:rFonts w:ascii="Verdana" w:hAnsi="Verdana"/>
          <w:i/>
          <w:sz w:val="20"/>
          <w:szCs w:val="20"/>
        </w:rPr>
      </w:pPr>
    </w:p>
    <w:p w14:paraId="3B3A5E44" w14:textId="2DF0ACF8" w:rsidR="00303AD4" w:rsidRPr="00451041" w:rsidRDefault="00303AD4" w:rsidP="002C659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Termin realizacji umowy: </w:t>
      </w:r>
      <w:r w:rsidR="00A27DC7" w:rsidRPr="00451041">
        <w:rPr>
          <w:rFonts w:ascii="Verdana" w:hAnsi="Verdana"/>
          <w:b/>
          <w:sz w:val="20"/>
          <w:szCs w:val="20"/>
        </w:rPr>
        <w:t>12 miesięcy od daty podpisania umowy</w:t>
      </w:r>
      <w:r w:rsidR="00E239FC" w:rsidRPr="00451041">
        <w:rPr>
          <w:rFonts w:ascii="Verdana" w:hAnsi="Verdana"/>
          <w:b/>
          <w:sz w:val="20"/>
          <w:szCs w:val="20"/>
        </w:rPr>
        <w:t>.</w:t>
      </w:r>
    </w:p>
    <w:p w14:paraId="57A1948A" w14:textId="77777777" w:rsidR="0075099F" w:rsidRPr="00451041" w:rsidRDefault="0075099F" w:rsidP="002C659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EB013C2" w14:textId="43FC9289" w:rsidR="00A27DC7" w:rsidRPr="00451041" w:rsidRDefault="00900265" w:rsidP="00451041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Termin płatności: </w:t>
      </w:r>
      <w:r w:rsidRPr="00451041">
        <w:rPr>
          <w:rFonts w:ascii="Verdana" w:hAnsi="Verdana"/>
          <w:sz w:val="20"/>
          <w:szCs w:val="20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37C98345" w14:textId="77777777" w:rsidR="00A27DC7" w:rsidRPr="00451041" w:rsidRDefault="00A27DC7" w:rsidP="00900265">
      <w:pPr>
        <w:rPr>
          <w:rFonts w:ascii="Verdana" w:hAnsi="Verdana"/>
          <w:b/>
          <w:sz w:val="20"/>
          <w:szCs w:val="20"/>
          <w:u w:val="single"/>
        </w:rPr>
      </w:pPr>
    </w:p>
    <w:p w14:paraId="3001CB1D" w14:textId="77777777" w:rsidR="00A27DC7" w:rsidRPr="00451041" w:rsidRDefault="00A27DC7" w:rsidP="00900265">
      <w:pPr>
        <w:rPr>
          <w:rFonts w:ascii="Verdana" w:hAnsi="Verdana"/>
          <w:b/>
          <w:sz w:val="20"/>
          <w:szCs w:val="20"/>
          <w:u w:val="single"/>
        </w:rPr>
      </w:pPr>
    </w:p>
    <w:p w14:paraId="06769C08" w14:textId="77777777" w:rsidR="00900265" w:rsidRPr="00451041" w:rsidRDefault="00900265" w:rsidP="00900265">
      <w:pPr>
        <w:rPr>
          <w:rFonts w:ascii="Verdana" w:hAnsi="Verdana"/>
          <w:b/>
          <w:sz w:val="20"/>
          <w:szCs w:val="20"/>
          <w:u w:val="single"/>
        </w:rPr>
      </w:pPr>
      <w:r w:rsidRPr="004510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F4CA2F2" w14:textId="77777777" w:rsidR="00900265" w:rsidRPr="00451041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4510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38FFDD3" w14:textId="77777777" w:rsidR="00E76805" w:rsidRPr="00451041" w:rsidRDefault="00900265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Oświadczamy, że posiadamy aktualny wpis do rejestru podmiotów wykonujących działalność leczniczą zgodnie z rozporządzeniem Ministra Zdrowia z dnia 29 </w:t>
      </w:r>
      <w:r w:rsidR="00E76805"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marca</w:t>
      </w: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 </w:t>
      </w: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lastRenderedPageBreak/>
        <w:t>201</w:t>
      </w:r>
      <w:r w:rsidR="00E76805"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9</w:t>
      </w: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 r. w sprawie szczegółowego zakresu danych objętych wpisem do rejestru podmiotów wykonujących działalność leczniczą oraz szczegółowego trybu postępowania w sprawach dokonywania wpisów, zmian w rejestrze oraz wykreśleń z tego rejestru </w:t>
      </w:r>
    </w:p>
    <w:p w14:paraId="652BEF3F" w14:textId="566ABE4C" w:rsidR="00A31C39" w:rsidRPr="00451041" w:rsidRDefault="00900265" w:rsidP="00E76805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( Dz.U. </w:t>
      </w:r>
      <w:r w:rsidR="00E76805"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2019.605</w:t>
      </w: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).</w:t>
      </w:r>
    </w:p>
    <w:p w14:paraId="654FF418" w14:textId="6CBD5176" w:rsidR="009B3C48" w:rsidRPr="00451041" w:rsidRDefault="009B3C48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</w:rPr>
        <w:t xml:space="preserve">Oświadczamy, że posiadamy  certyfikat  ISO 9001 lub równoważny w zakresie świadczenia usług medycyny pracy </w:t>
      </w:r>
      <w:r w:rsidRPr="00451041">
        <w:rPr>
          <w:rFonts w:ascii="Verdana" w:hAnsi="Verdana"/>
          <w:bCs/>
          <w:color w:val="000000"/>
          <w:sz w:val="20"/>
          <w:szCs w:val="20"/>
          <w:u w:val="single"/>
        </w:rPr>
        <w:t>(w przypadku równoważności wpisać jaki ) ……………………………………….</w:t>
      </w:r>
    </w:p>
    <w:p w14:paraId="794C1272" w14:textId="72AD890A" w:rsidR="00A31C39" w:rsidRPr="00451041" w:rsidRDefault="00A31C39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color w:val="000000"/>
          <w:sz w:val="20"/>
          <w:szCs w:val="20"/>
          <w:u w:val="single"/>
          <w:lang w:eastAsia="ar-SA"/>
        </w:rPr>
        <w:t>Oświadczamy, że do realizacji umowy skierujemy  personel medyczny posiadający niezbędne kwalifikacje.</w:t>
      </w:r>
    </w:p>
    <w:p w14:paraId="0A13CEB2" w14:textId="6C698FF7" w:rsidR="00900265" w:rsidRPr="00451041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451041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</w:t>
      </w:r>
      <w:r w:rsidR="00451041">
        <w:rPr>
          <w:rFonts w:ascii="Verdana" w:hAnsi="Verdana"/>
          <w:color w:val="000000"/>
          <w:sz w:val="20"/>
          <w:szCs w:val="20"/>
          <w:lang w:eastAsia="ar-SA"/>
        </w:rPr>
        <w:t>Z</w:t>
      </w:r>
      <w:r w:rsidRPr="00451041">
        <w:rPr>
          <w:rFonts w:ascii="Verdana" w:hAnsi="Verdana"/>
          <w:color w:val="000000"/>
          <w:sz w:val="20"/>
          <w:szCs w:val="20"/>
          <w:lang w:eastAsia="ar-SA"/>
        </w:rPr>
        <w:t>amawiającego</w:t>
      </w:r>
      <w:r w:rsidRPr="004510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4ED3FA8" w14:textId="28C4DEF5" w:rsidR="00900265" w:rsidRPr="00451041" w:rsidRDefault="00900265" w:rsidP="0090026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451041">
        <w:rPr>
          <w:rFonts w:ascii="Verdana" w:hAnsi="Verdana"/>
          <w:sz w:val="20"/>
          <w:szCs w:val="20"/>
          <w:vertAlign w:val="superscript"/>
        </w:rPr>
        <w:t>1</w:t>
      </w:r>
      <w:r w:rsidRPr="00451041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51041">
        <w:rPr>
          <w:rFonts w:ascii="Verdana" w:hAnsi="Verdana"/>
          <w:sz w:val="20"/>
          <w:szCs w:val="20"/>
          <w:vertAlign w:val="superscript"/>
        </w:rPr>
        <w:t>2</w:t>
      </w:r>
      <w:r w:rsidRPr="00451041">
        <w:rPr>
          <w:rFonts w:ascii="Verdana" w:hAnsi="Verdana"/>
          <w:sz w:val="20"/>
          <w:szCs w:val="20"/>
        </w:rPr>
        <w:t xml:space="preserve"> </w:t>
      </w:r>
    </w:p>
    <w:p w14:paraId="0CAFE454" w14:textId="77777777" w:rsidR="00900265" w:rsidRPr="00451041" w:rsidRDefault="00900265" w:rsidP="0090026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i/>
          <w:sz w:val="20"/>
          <w:szCs w:val="20"/>
          <w:vertAlign w:val="superscript"/>
        </w:rPr>
        <w:t>1</w:t>
      </w:r>
      <w:r w:rsidRPr="00451041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72B41" w14:textId="77777777" w:rsidR="00900265" w:rsidRPr="00451041" w:rsidRDefault="00900265" w:rsidP="0090026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i/>
          <w:sz w:val="20"/>
          <w:szCs w:val="20"/>
          <w:vertAlign w:val="superscript"/>
        </w:rPr>
        <w:t>2</w:t>
      </w:r>
      <w:r w:rsidRPr="00451041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3340F" w14:textId="77777777" w:rsidR="00900265" w:rsidRPr="00451041" w:rsidRDefault="00900265" w:rsidP="0090026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265" w:rsidRPr="00451041" w14:paraId="21823177" w14:textId="77777777" w:rsidTr="005B08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D5F3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B573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2F9E560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8397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Nazwa podwykonawcy</w:t>
            </w:r>
            <w:r w:rsidRPr="004510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00265" w:rsidRPr="00451041" w14:paraId="0D9463C1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7494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51D24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3F0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900265" w:rsidRPr="00451041" w14:paraId="23818425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9671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30C9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70A6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1A45483" w14:textId="77777777" w:rsidR="00A27DC7" w:rsidRPr="00451041" w:rsidRDefault="00A27DC7" w:rsidP="00A27DC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Oświadczenie, w przypadku </w:t>
      </w:r>
      <w:r w:rsidRPr="00451041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A27DC7" w:rsidRPr="00451041" w14:paraId="25088BAA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4B007A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5E2ED2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71AB5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A27DC7" w:rsidRPr="00451041" w14:paraId="53665FB9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E2C08A" w14:textId="77777777" w:rsidR="00A27DC7" w:rsidRPr="00451041" w:rsidRDefault="00A27DC7" w:rsidP="00DD584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01486C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42C5A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7DC7" w:rsidRPr="00451041" w14:paraId="619330C4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9730CC2" w14:textId="77777777" w:rsidR="00A27DC7" w:rsidRPr="00451041" w:rsidRDefault="00A27DC7" w:rsidP="00DD584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BD2C11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06DDB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2839E1" w14:textId="77777777" w:rsidR="00A27DC7" w:rsidRPr="00451041" w:rsidRDefault="00A27DC7" w:rsidP="00A27DC7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3AB7523D" w14:textId="0A739BAF" w:rsidR="00900265" w:rsidRPr="00451041" w:rsidRDefault="00900265" w:rsidP="00A27DC7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5DABCFD" w14:textId="77777777" w:rsidR="00900265" w:rsidRPr="00451041" w:rsidRDefault="00900265" w:rsidP="00900265">
      <w:pPr>
        <w:pStyle w:val="Nagwek1"/>
        <w:rPr>
          <w:rFonts w:ascii="Verdana" w:hAnsi="Verdana" w:cs="Times New Roman"/>
          <w:sz w:val="20"/>
          <w:szCs w:val="20"/>
        </w:rPr>
      </w:pPr>
      <w:r w:rsidRPr="00451041">
        <w:rPr>
          <w:rFonts w:ascii="Verdana" w:hAnsi="Verdana" w:cs="Times New Roman"/>
          <w:sz w:val="20"/>
          <w:szCs w:val="20"/>
        </w:rPr>
        <w:tab/>
        <w:t>Imię i Nazwisko</w:t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</w:p>
    <w:p w14:paraId="5390ECAF" w14:textId="77777777" w:rsidR="00900265" w:rsidRPr="00451041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79D4C6F1" w14:textId="77777777" w:rsidR="00900265" w:rsidRPr="00451041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51041">
        <w:rPr>
          <w:rFonts w:ascii="Verdana" w:hAnsi="Verdana"/>
          <w:sz w:val="20"/>
          <w:szCs w:val="20"/>
        </w:rPr>
        <w:tab/>
      </w:r>
      <w:r w:rsidRPr="00451041">
        <w:rPr>
          <w:rFonts w:ascii="Verdana" w:hAnsi="Verdana"/>
          <w:sz w:val="20"/>
          <w:szCs w:val="20"/>
        </w:rPr>
        <w:tab/>
        <w:t xml:space="preserve"> </w:t>
      </w:r>
    </w:p>
    <w:p w14:paraId="72E115CA" w14:textId="77777777" w:rsidR="00900265" w:rsidRPr="00451041" w:rsidRDefault="00900265" w:rsidP="00EE7B44">
      <w:pPr>
        <w:numPr>
          <w:ilvl w:val="0"/>
          <w:numId w:val="7"/>
        </w:numPr>
        <w:tabs>
          <w:tab w:val="left" w:pos="851"/>
        </w:tabs>
        <w:ind w:hanging="436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51041">
        <w:rPr>
          <w:rFonts w:ascii="Verdana" w:hAnsi="Verdana"/>
          <w:sz w:val="20"/>
          <w:szCs w:val="20"/>
        </w:rPr>
        <w:t>ych</w:t>
      </w:r>
      <w:proofErr w:type="spellEnd"/>
      <w:r w:rsidRPr="00451041">
        <w:rPr>
          <w:rFonts w:ascii="Verdana" w:hAnsi="Verdana"/>
          <w:sz w:val="20"/>
          <w:szCs w:val="20"/>
        </w:rPr>
        <w:t>) dokumentu(ów)</w:t>
      </w:r>
    </w:p>
    <w:p w14:paraId="400DEB88" w14:textId="221734CE" w:rsidR="00900265" w:rsidRPr="00451041" w:rsidRDefault="00A27DC7" w:rsidP="00900265">
      <w:p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        </w:t>
      </w:r>
      <w:r w:rsidR="00900265" w:rsidRPr="00451041">
        <w:rPr>
          <w:rFonts w:ascii="Verdana" w:hAnsi="Verdana"/>
          <w:sz w:val="20"/>
          <w:szCs w:val="20"/>
        </w:rPr>
        <w:t>………………………………………...........................……które dołączamy do oferty.</w:t>
      </w:r>
    </w:p>
    <w:p w14:paraId="711191B3" w14:textId="77777777" w:rsidR="00900265" w:rsidRPr="00451041" w:rsidRDefault="00900265" w:rsidP="00900265">
      <w:pPr>
        <w:jc w:val="both"/>
        <w:rPr>
          <w:rFonts w:ascii="Verdana" w:hAnsi="Verdana"/>
          <w:sz w:val="20"/>
          <w:szCs w:val="20"/>
        </w:rPr>
      </w:pPr>
    </w:p>
    <w:p w14:paraId="4A0F834D" w14:textId="77777777" w:rsidR="00900265" w:rsidRPr="00451041" w:rsidRDefault="00900265" w:rsidP="00900265">
      <w:pPr>
        <w:jc w:val="right"/>
        <w:rPr>
          <w:rFonts w:ascii="Verdana" w:hAnsi="Verdana"/>
          <w:sz w:val="20"/>
          <w:szCs w:val="20"/>
        </w:rPr>
      </w:pPr>
    </w:p>
    <w:p w14:paraId="23966857" w14:textId="77777777" w:rsidR="00A27DC7" w:rsidRPr="00451041" w:rsidRDefault="00A27DC7" w:rsidP="00900265">
      <w:pPr>
        <w:jc w:val="right"/>
        <w:rPr>
          <w:rFonts w:ascii="Verdana" w:hAnsi="Verdana"/>
          <w:sz w:val="20"/>
          <w:szCs w:val="20"/>
        </w:rPr>
      </w:pPr>
    </w:p>
    <w:p w14:paraId="502D03CD" w14:textId="77777777" w:rsidR="00900265" w:rsidRPr="00451041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451041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lastRenderedPageBreak/>
        <w:t>Oferta</w:t>
      </w:r>
      <w:r w:rsidRPr="00451041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51041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451041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51041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51041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451041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451041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5B45B20E" w14:textId="77777777" w:rsidR="00A27DC7" w:rsidRPr="00451041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</w:p>
    <w:p w14:paraId="169E1FE4" w14:textId="77777777" w:rsidR="00A27DC7" w:rsidRPr="00451041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</w:p>
    <w:p w14:paraId="69F7BFB7" w14:textId="77777777" w:rsidR="00900265" w:rsidRPr="00451041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hAnsi="Verdana"/>
          <w:sz w:val="20"/>
          <w:szCs w:val="20"/>
        </w:rPr>
      </w:pPr>
    </w:p>
    <w:p w14:paraId="6082AD10" w14:textId="452BD3E9" w:rsidR="00900265" w:rsidRPr="00451041" w:rsidRDefault="00900265" w:rsidP="00900265">
      <w:pPr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*niepotrzebne skreślić</w:t>
      </w:r>
    </w:p>
    <w:p w14:paraId="3D6D7633" w14:textId="2263BDF4" w:rsidR="00900265" w:rsidRPr="00451041" w:rsidRDefault="00900265" w:rsidP="00900265">
      <w:pPr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**jeżeli dotyczy</w:t>
      </w:r>
    </w:p>
    <w:p w14:paraId="7F824B9B" w14:textId="77777777" w:rsidR="005B68C6" w:rsidRPr="00451041" w:rsidRDefault="005B68C6" w:rsidP="00900265">
      <w:pPr>
        <w:rPr>
          <w:rFonts w:ascii="Verdana" w:hAnsi="Verdana"/>
          <w:sz w:val="20"/>
          <w:szCs w:val="20"/>
        </w:rPr>
      </w:pPr>
    </w:p>
    <w:sectPr w:rsidR="005B68C6" w:rsidRPr="00451041" w:rsidSect="00A92889">
      <w:footerReference w:type="default" r:id="rId7"/>
      <w:pgSz w:w="11906" w:h="16838"/>
      <w:pgMar w:top="955" w:right="1133" w:bottom="426" w:left="1276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04B2B" w14:textId="77777777" w:rsidR="0063718A" w:rsidRDefault="0063718A">
      <w:r>
        <w:separator/>
      </w:r>
    </w:p>
  </w:endnote>
  <w:endnote w:type="continuationSeparator" w:id="0">
    <w:p w14:paraId="07C0BB90" w14:textId="77777777" w:rsidR="0063718A" w:rsidRDefault="0063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EFA5F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BF2B3" w14:textId="77777777" w:rsidR="0063718A" w:rsidRDefault="0063718A">
      <w:r>
        <w:separator/>
      </w:r>
    </w:p>
  </w:footnote>
  <w:footnote w:type="continuationSeparator" w:id="0">
    <w:p w14:paraId="3DEF9D85" w14:textId="77777777" w:rsidR="0063718A" w:rsidRDefault="00637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42199E"/>
    <w:multiLevelType w:val="hybridMultilevel"/>
    <w:tmpl w:val="E45E6E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2937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73260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3869097">
    <w:abstractNumId w:val="1"/>
  </w:num>
  <w:num w:numId="4" w16cid:durableId="393432934">
    <w:abstractNumId w:val="3"/>
  </w:num>
  <w:num w:numId="5" w16cid:durableId="216405140">
    <w:abstractNumId w:val="5"/>
  </w:num>
  <w:num w:numId="6" w16cid:durableId="1510824871">
    <w:abstractNumId w:val="0"/>
  </w:num>
  <w:num w:numId="7" w16cid:durableId="5678251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1A"/>
    <w:rsid w:val="00054254"/>
    <w:rsid w:val="001E4E1A"/>
    <w:rsid w:val="00214221"/>
    <w:rsid w:val="002874E1"/>
    <w:rsid w:val="002C659F"/>
    <w:rsid w:val="002E4F2F"/>
    <w:rsid w:val="00303AD4"/>
    <w:rsid w:val="003313BA"/>
    <w:rsid w:val="00344C99"/>
    <w:rsid w:val="00347424"/>
    <w:rsid w:val="003F4CA9"/>
    <w:rsid w:val="00451041"/>
    <w:rsid w:val="005168A0"/>
    <w:rsid w:val="0052192F"/>
    <w:rsid w:val="005250BF"/>
    <w:rsid w:val="00552BD8"/>
    <w:rsid w:val="005B68C6"/>
    <w:rsid w:val="005B711C"/>
    <w:rsid w:val="005B715A"/>
    <w:rsid w:val="0063718A"/>
    <w:rsid w:val="006F2A86"/>
    <w:rsid w:val="00701678"/>
    <w:rsid w:val="0075099F"/>
    <w:rsid w:val="007A245F"/>
    <w:rsid w:val="0081354F"/>
    <w:rsid w:val="008424F2"/>
    <w:rsid w:val="00853A0C"/>
    <w:rsid w:val="008925A7"/>
    <w:rsid w:val="008B6A84"/>
    <w:rsid w:val="008E0B3A"/>
    <w:rsid w:val="008E7FCD"/>
    <w:rsid w:val="008F0682"/>
    <w:rsid w:val="00900265"/>
    <w:rsid w:val="00937E31"/>
    <w:rsid w:val="00942618"/>
    <w:rsid w:val="009B3C48"/>
    <w:rsid w:val="009C5BC2"/>
    <w:rsid w:val="00A27DC7"/>
    <w:rsid w:val="00A31C39"/>
    <w:rsid w:val="00A56E02"/>
    <w:rsid w:val="00A87E28"/>
    <w:rsid w:val="00A92889"/>
    <w:rsid w:val="00AF1427"/>
    <w:rsid w:val="00B00E11"/>
    <w:rsid w:val="00B34256"/>
    <w:rsid w:val="00B569E7"/>
    <w:rsid w:val="00B931D9"/>
    <w:rsid w:val="00BA6D7E"/>
    <w:rsid w:val="00BE2DF1"/>
    <w:rsid w:val="00C306CA"/>
    <w:rsid w:val="00C54263"/>
    <w:rsid w:val="00C67F16"/>
    <w:rsid w:val="00C803C4"/>
    <w:rsid w:val="00CB6D13"/>
    <w:rsid w:val="00D031BD"/>
    <w:rsid w:val="00D46C1A"/>
    <w:rsid w:val="00DE1A76"/>
    <w:rsid w:val="00DF5E9C"/>
    <w:rsid w:val="00E239FC"/>
    <w:rsid w:val="00E76805"/>
    <w:rsid w:val="00EB4AA8"/>
    <w:rsid w:val="00EE7B44"/>
    <w:rsid w:val="00EF2B2A"/>
    <w:rsid w:val="00F07FDE"/>
    <w:rsid w:val="00F2345F"/>
    <w:rsid w:val="00F2452F"/>
    <w:rsid w:val="00F5638A"/>
    <w:rsid w:val="00F61DB0"/>
    <w:rsid w:val="00FC02B0"/>
    <w:rsid w:val="00FD3D68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A4EE2"/>
  <w15:docId w15:val="{A78F779F-3012-483C-A86B-23DBE1E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00265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A31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Anna Trybus</cp:lastModifiedBy>
  <cp:revision>3</cp:revision>
  <cp:lastPrinted>2023-11-14T11:26:00Z</cp:lastPrinted>
  <dcterms:created xsi:type="dcterms:W3CDTF">2023-11-14T11:26:00Z</dcterms:created>
  <dcterms:modified xsi:type="dcterms:W3CDTF">2024-11-07T20:45:00Z</dcterms:modified>
</cp:coreProperties>
</file>