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ADBC2" w14:textId="77777777" w:rsidR="00C350AC" w:rsidRPr="00C350AC" w:rsidRDefault="00C350AC" w:rsidP="00C350AC">
      <w:pPr>
        <w:jc w:val="right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>Załącznik nr 1</w:t>
      </w:r>
    </w:p>
    <w:p w14:paraId="04DD8728" w14:textId="77777777" w:rsidR="00C350AC" w:rsidRPr="00C350AC" w:rsidRDefault="00C350AC" w:rsidP="00C350AC">
      <w:pPr>
        <w:jc w:val="center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FORMULARZ OFERTY</w:t>
      </w:r>
    </w:p>
    <w:p w14:paraId="4196CFAA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51A9873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NAZWA WYKONAWCY:……………………………………………………………………..</w:t>
      </w:r>
    </w:p>
    <w:p w14:paraId="6FB46C37" w14:textId="48295581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FORMA PROWADZONEJ DZIAŁALNOŚCI: ..................................................................</w:t>
      </w:r>
    </w:p>
    <w:p w14:paraId="77A87F20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ADRES:…………………………………………………………………………………………</w:t>
      </w:r>
    </w:p>
    <w:p w14:paraId="1621E64A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POWIAT:…………………………………WOJEWÓDZTWO …………………………….....</w:t>
      </w:r>
    </w:p>
    <w:p w14:paraId="2D8C5B8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TEL.</w:t>
      </w:r>
      <w:r w:rsidRPr="00C350AC">
        <w:rPr>
          <w:rFonts w:ascii="Verdana" w:hAnsi="Verdana"/>
          <w:bCs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C9F4DA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FAX </w:t>
      </w:r>
      <w:r w:rsidRPr="00C350AC">
        <w:rPr>
          <w:rFonts w:ascii="Verdana" w:hAnsi="Verdana"/>
          <w:bCs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6733885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D4BFDFE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NIP…………………………………. </w:t>
      </w:r>
      <w:r w:rsidRPr="00C350AC">
        <w:rPr>
          <w:rFonts w:ascii="Verdana" w:hAnsi="Verdana"/>
          <w:bCs/>
          <w:sz w:val="20"/>
          <w:szCs w:val="20"/>
        </w:rPr>
        <w:t>REGON:………………………………………………...</w:t>
      </w:r>
    </w:p>
    <w:p w14:paraId="375BAB2D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BANK/ NR KONTA ……………………………………………………………………………</w:t>
      </w:r>
    </w:p>
    <w:p w14:paraId="52C2B623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Do: Nazwa i siedziba Zamawiającego:</w:t>
      </w:r>
    </w:p>
    <w:p w14:paraId="53FB1CE6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2D23FEC" w14:textId="74C21060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6EB0718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217BECB3" w14:textId="51DEED38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Przystępując do postępowania o udzielenie zamówienia publicznego, którego przedmiotem jest </w:t>
      </w:r>
      <w:r w:rsidRPr="00C350AC">
        <w:rPr>
          <w:rFonts w:ascii="Verdana" w:hAnsi="Verdana"/>
          <w:b/>
          <w:bCs/>
          <w:sz w:val="20"/>
          <w:szCs w:val="20"/>
        </w:rPr>
        <w:t xml:space="preserve">usługa audio-wideo - przygotowanie 10 transmisji internetowych z wydarzeń o charakterze popularno-naukowym </w:t>
      </w:r>
      <w:r>
        <w:rPr>
          <w:rFonts w:ascii="Verdana" w:hAnsi="Verdana"/>
          <w:b/>
          <w:bCs/>
          <w:sz w:val="20"/>
          <w:szCs w:val="20"/>
        </w:rPr>
        <w:t>–</w:t>
      </w:r>
      <w:r w:rsidRPr="00C350AC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DE-dzp.272-689/24</w:t>
      </w:r>
      <w:r w:rsidRPr="00C350AC">
        <w:rPr>
          <w:rFonts w:ascii="Verdana" w:hAnsi="Verdana"/>
          <w:b/>
          <w:bCs/>
          <w:sz w:val="20"/>
          <w:szCs w:val="20"/>
        </w:rPr>
        <w:t xml:space="preserve">, </w:t>
      </w:r>
      <w:r w:rsidRPr="00C350AC">
        <w:rPr>
          <w:rFonts w:ascii="Verdana" w:hAnsi="Verdana"/>
          <w:bCs/>
          <w:sz w:val="20"/>
          <w:szCs w:val="20"/>
        </w:rPr>
        <w:t>oferuję realizację przedmiotu zamówienia, zgodnie z zasadami określonymi w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specyfikacji istotnych warunków zamówienia.</w:t>
      </w:r>
    </w:p>
    <w:p w14:paraId="2A3465B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72F23C1" w14:textId="7006DEB6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Cena brutto za całość przedmiotu zamówienia</w:t>
      </w:r>
      <w:r w:rsidRPr="00C350AC">
        <w:rPr>
          <w:rFonts w:ascii="Verdana" w:hAnsi="Verdana"/>
          <w:b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/>
          <w:bCs/>
          <w:sz w:val="20"/>
          <w:szCs w:val="20"/>
        </w:rPr>
        <w:t xml:space="preserve"> (wykonanie i produkcja max 10 transmisji audio-wideo z wydarzenia): .....................................................PLN, </w:t>
      </w:r>
    </w:p>
    <w:p w14:paraId="267B69C6" w14:textId="077B3BE2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Słownie brutto :.............................................................................................</w:t>
      </w:r>
    </w:p>
    <w:p w14:paraId="67958F6B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  <w:r w:rsidRPr="00C350AC">
        <w:rPr>
          <w:rFonts w:ascii="Verdana" w:hAnsi="Verdana"/>
          <w:b/>
          <w:bCs/>
          <w:sz w:val="20"/>
          <w:szCs w:val="20"/>
          <w:u w:val="single"/>
        </w:rPr>
        <w:t>w tym:</w:t>
      </w:r>
    </w:p>
    <w:p w14:paraId="31011875" w14:textId="6AF2DDE2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Za </w:t>
      </w:r>
      <w:bookmarkStart w:id="0" w:name="_Hlk147317991"/>
      <w:r w:rsidRPr="00C350AC">
        <w:rPr>
          <w:rFonts w:ascii="Verdana" w:hAnsi="Verdana"/>
          <w:bCs/>
          <w:sz w:val="20"/>
          <w:szCs w:val="20"/>
        </w:rPr>
        <w:t xml:space="preserve">wykonanie i produkcję </w:t>
      </w:r>
      <w:bookmarkEnd w:id="0"/>
      <w:r w:rsidRPr="00C350AC">
        <w:rPr>
          <w:rFonts w:ascii="Verdana" w:hAnsi="Verdana"/>
          <w:b/>
          <w:bCs/>
          <w:sz w:val="20"/>
          <w:szCs w:val="20"/>
        </w:rPr>
        <w:t xml:space="preserve">1 </w:t>
      </w:r>
      <w:bookmarkStart w:id="1" w:name="_Hlk147317920"/>
      <w:r w:rsidRPr="00C350AC">
        <w:rPr>
          <w:rFonts w:ascii="Verdana" w:hAnsi="Verdana"/>
          <w:b/>
          <w:bCs/>
          <w:sz w:val="20"/>
          <w:szCs w:val="20"/>
        </w:rPr>
        <w:t>transmisji audio-wideo</w:t>
      </w:r>
      <w:r w:rsidRPr="00C350AC">
        <w:rPr>
          <w:rFonts w:ascii="Verdana" w:hAnsi="Verdana"/>
          <w:bCs/>
          <w:sz w:val="20"/>
          <w:szCs w:val="20"/>
        </w:rPr>
        <w:t xml:space="preserve"> z wydarzenia </w:t>
      </w:r>
      <w:bookmarkEnd w:id="1"/>
      <w:r w:rsidRPr="00C350AC">
        <w:rPr>
          <w:rFonts w:ascii="Verdana" w:hAnsi="Verdana"/>
          <w:bCs/>
          <w:sz w:val="20"/>
          <w:szCs w:val="20"/>
        </w:rPr>
        <w:t>w wysokości: …………… brutto</w:t>
      </w:r>
      <w:r>
        <w:rPr>
          <w:rFonts w:ascii="Verdana" w:hAnsi="Verdana"/>
          <w:bCs/>
          <w:sz w:val="20"/>
          <w:szCs w:val="20"/>
        </w:rPr>
        <w:t xml:space="preserve"> (s</w:t>
      </w:r>
      <w:r w:rsidRPr="00C350AC">
        <w:rPr>
          <w:rFonts w:ascii="Verdana" w:hAnsi="Verdana"/>
          <w:bCs/>
          <w:sz w:val="20"/>
          <w:szCs w:val="20"/>
        </w:rPr>
        <w:t>łownie brutto :......................................................................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)</w:t>
      </w:r>
    </w:p>
    <w:p w14:paraId="2906EAD9" w14:textId="77777777" w:rsidR="00C350AC" w:rsidRPr="00C350AC" w:rsidRDefault="00C350AC" w:rsidP="00C350AC">
      <w:pPr>
        <w:jc w:val="both"/>
        <w:rPr>
          <w:rFonts w:ascii="Verdana" w:hAnsi="Verdana"/>
          <w:bCs/>
          <w:sz w:val="16"/>
          <w:szCs w:val="16"/>
        </w:rPr>
      </w:pPr>
      <w:r w:rsidRPr="00C350AC">
        <w:rPr>
          <w:rFonts w:ascii="Verdana" w:hAnsi="Verdana"/>
          <w:bCs/>
          <w:sz w:val="16"/>
          <w:szCs w:val="16"/>
          <w:vertAlign w:val="superscript"/>
        </w:rPr>
        <w:footnoteRef/>
      </w:r>
      <w:r w:rsidRPr="00C350AC">
        <w:rPr>
          <w:rFonts w:ascii="Verdana" w:hAnsi="Verdana"/>
          <w:bCs/>
          <w:i/>
          <w:iCs/>
          <w:sz w:val="16"/>
          <w:szCs w:val="16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96C5489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BF3CD1C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Powyższa cena zawiera właściwą stawkę podatku VAT.</w:t>
      </w:r>
    </w:p>
    <w:p w14:paraId="1CEA31A5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73106DA1" w14:textId="25B522E4" w:rsid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Termin realizacji umowy</w:t>
      </w:r>
      <w:r w:rsidRPr="00C350AC">
        <w:rPr>
          <w:rFonts w:ascii="Verdana" w:hAnsi="Verdana"/>
          <w:bCs/>
          <w:sz w:val="20"/>
          <w:szCs w:val="20"/>
        </w:rPr>
        <w:t>: do 1</w:t>
      </w:r>
      <w:r>
        <w:rPr>
          <w:rFonts w:ascii="Verdana" w:hAnsi="Verdana"/>
          <w:bCs/>
          <w:sz w:val="20"/>
          <w:szCs w:val="20"/>
        </w:rPr>
        <w:t>2</w:t>
      </w:r>
      <w:r w:rsidRPr="00C350AC">
        <w:rPr>
          <w:rFonts w:ascii="Verdana" w:hAnsi="Verdana"/>
          <w:bCs/>
          <w:sz w:val="20"/>
          <w:szCs w:val="20"/>
        </w:rPr>
        <w:t xml:space="preserve"> miesięcy od daty podpisania umowy</w:t>
      </w:r>
      <w:r w:rsidR="0099762B">
        <w:rPr>
          <w:rFonts w:ascii="Verdana" w:hAnsi="Verdana"/>
          <w:bCs/>
          <w:sz w:val="20"/>
          <w:szCs w:val="20"/>
        </w:rPr>
        <w:t>.</w:t>
      </w:r>
    </w:p>
    <w:p w14:paraId="26FCB0A0" w14:textId="77777777" w:rsidR="0099762B" w:rsidRPr="00C350AC" w:rsidRDefault="0099762B" w:rsidP="00C350AC">
      <w:pPr>
        <w:rPr>
          <w:rFonts w:ascii="Verdana" w:hAnsi="Verdana"/>
          <w:bCs/>
          <w:sz w:val="20"/>
          <w:szCs w:val="20"/>
        </w:rPr>
      </w:pPr>
    </w:p>
    <w:p w14:paraId="584ABE1C" w14:textId="47472947" w:rsidR="00C350AC" w:rsidRPr="00C350AC" w:rsidRDefault="00C350AC" w:rsidP="00C350AC">
      <w:pPr>
        <w:rPr>
          <w:rFonts w:ascii="Verdana" w:hAnsi="Verdana"/>
          <w:bCs/>
          <w:i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Doświadczenie w produkcji filmowej transmisji internetowych audio-wideo z</w:t>
      </w:r>
      <w:r>
        <w:rPr>
          <w:rFonts w:ascii="Verdana" w:hAnsi="Verdana"/>
          <w:b/>
          <w:bCs/>
          <w:sz w:val="20"/>
          <w:szCs w:val="20"/>
        </w:rPr>
        <w:t> </w:t>
      </w:r>
      <w:r w:rsidRPr="00C350AC">
        <w:rPr>
          <w:rFonts w:ascii="Verdana" w:hAnsi="Verdana"/>
          <w:b/>
          <w:bCs/>
          <w:sz w:val="20"/>
          <w:szCs w:val="20"/>
        </w:rPr>
        <w:t xml:space="preserve">wydarzeń o charakterze popularnonaukowym lub konferencyjnym </w:t>
      </w:r>
      <w:r w:rsidRPr="00C350AC">
        <w:rPr>
          <w:rFonts w:ascii="Verdana" w:hAnsi="Verdana"/>
          <w:bCs/>
          <w:i/>
          <w:sz w:val="20"/>
          <w:szCs w:val="20"/>
        </w:rPr>
        <w:t>(kryterium oceny ofert)</w:t>
      </w:r>
    </w:p>
    <w:p w14:paraId="466C257E" w14:textId="77777777" w:rsid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  <w:u w:val="single"/>
        </w:rPr>
        <w:t xml:space="preserve">Oświadczam, że osoba skierowana do realizacji zamówienia, tj.: ………………………. </w:t>
      </w:r>
      <w:r w:rsidRPr="00C350AC">
        <w:rPr>
          <w:rFonts w:ascii="Verdana" w:hAnsi="Verdana"/>
          <w:bCs/>
          <w:i/>
          <w:iCs/>
          <w:sz w:val="20"/>
          <w:szCs w:val="20"/>
        </w:rPr>
        <w:t>(imię i nazwisko)</w:t>
      </w:r>
      <w:r w:rsidRPr="00C350AC">
        <w:rPr>
          <w:rFonts w:ascii="Verdana" w:hAnsi="Verdana"/>
          <w:bCs/>
          <w:sz w:val="20"/>
          <w:szCs w:val="20"/>
        </w:rPr>
        <w:t xml:space="preserve"> uczestniczyła w procesie poniżej wskazanych realizacji transmisji internetowych audio-wideo w oparciu o realizację wielokamerową z wydarzeń o charakterze popularno-naukowym lub konferencyjnym:</w:t>
      </w:r>
    </w:p>
    <w:p w14:paraId="2CDE1818" w14:textId="77777777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</w:p>
    <w:p w14:paraId="3DE72D23" w14:textId="77777777" w:rsidR="00C350AC" w:rsidRPr="00C350AC" w:rsidRDefault="00C350AC" w:rsidP="00C350A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bookmarkStart w:id="2" w:name="_Hlk147319093"/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bookmarkEnd w:id="2"/>
    <w:p w14:paraId="68BB73CD" w14:textId="77777777" w:rsidR="00C350AC" w:rsidRPr="00C350AC" w:rsidRDefault="00C350AC" w:rsidP="00C350A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p w14:paraId="7A566260" w14:textId="77777777" w:rsidR="00C350AC" w:rsidRPr="00C350AC" w:rsidRDefault="00C350AC" w:rsidP="00C350A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p w14:paraId="5F08F416" w14:textId="77777777" w:rsidR="00C350AC" w:rsidRPr="00C350AC" w:rsidRDefault="00C350AC" w:rsidP="00C350A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</w:p>
    <w:p w14:paraId="7588C987" w14:textId="77777777" w:rsidR="00C350AC" w:rsidRPr="00C350AC" w:rsidRDefault="00C350AC" w:rsidP="00C350AC">
      <w:pPr>
        <w:numPr>
          <w:ilvl w:val="0"/>
          <w:numId w:val="5"/>
        </w:numPr>
        <w:ind w:left="426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 (należy wpisać odbiorcę usługi, datę usługi oraz nazwę wydarzenia);</w:t>
      </w:r>
      <w:r w:rsidRPr="00C350AC">
        <w:rPr>
          <w:rFonts w:ascii="Verdana" w:hAnsi="Verdana"/>
          <w:b/>
          <w:bCs/>
          <w:sz w:val="20"/>
          <w:szCs w:val="20"/>
        </w:rPr>
        <w:t>*</w:t>
      </w:r>
    </w:p>
    <w:p w14:paraId="1BA84292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* zapis należy wykorzystać wielokrotnie według potrzeby</w:t>
      </w:r>
    </w:p>
    <w:p w14:paraId="7A712982" w14:textId="77777777" w:rsid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210E9EB4" w14:textId="5F4F25FC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lastRenderedPageBreak/>
        <w:t>Oświadczamy, że zgodnie z ustawą z dnia 6 marca 2018 r. Prawo przedsiębiorców, należymy do małych lub średnich przedsiębiorców:</w:t>
      </w:r>
      <w:r w:rsidRPr="00C350AC">
        <w:rPr>
          <w:rFonts w:ascii="Verdana" w:hAnsi="Verdana"/>
          <w:b/>
          <w:bCs/>
          <w:sz w:val="20"/>
          <w:szCs w:val="20"/>
        </w:rPr>
        <w:t xml:space="preserve"> TAK/NIE</w:t>
      </w:r>
    </w:p>
    <w:p w14:paraId="0AA6AC07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48EB13B1" w14:textId="71C5E1DA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Termin płatności: </w:t>
      </w:r>
      <w:r w:rsidR="00847594">
        <w:rPr>
          <w:rFonts w:ascii="Verdana" w:hAnsi="Verdana"/>
          <w:bCs/>
          <w:sz w:val="20"/>
          <w:szCs w:val="20"/>
        </w:rPr>
        <w:t>P</w:t>
      </w:r>
      <w:r w:rsidRPr="00C350AC">
        <w:rPr>
          <w:rFonts w:ascii="Verdana" w:hAnsi="Verdana"/>
          <w:bCs/>
          <w:sz w:val="20"/>
          <w:szCs w:val="20"/>
        </w:rPr>
        <w:t>rzelewem w terminie do 21 dni od daty otrzymania faktury częściowej przez Zamawiającego za wykonanie  transmisji audio-wideo z wydarzenia, na rachunek Wykonawcy zawarty na dzień zlecenia przelewu w wykazie podmiotów, o których mowa w art. 96b ust. 1) Ustawy o podatku od towarów i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usług.</w:t>
      </w:r>
    </w:p>
    <w:p w14:paraId="7D5F3EE5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49FCCFFA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  <w:r w:rsidRPr="00C350AC">
        <w:rPr>
          <w:rFonts w:ascii="Verdana" w:hAnsi="Verdana"/>
          <w:b/>
          <w:bCs/>
          <w:sz w:val="20"/>
          <w:szCs w:val="20"/>
          <w:u w:val="single"/>
        </w:rPr>
        <w:t>Jednocześnie oświadczamy, że:</w:t>
      </w:r>
    </w:p>
    <w:p w14:paraId="02C37C2C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jesteśmy związani niniejszą ofertą przez okres wskazanym w SWZ.</w:t>
      </w:r>
    </w:p>
    <w:p w14:paraId="207F4900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4E205480" w14:textId="465D8CE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Oświadczam, że wypełniłem obowiązki informacyjne przewidziane w art. 13 lub art. 14 RODO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Cs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2</w:t>
      </w:r>
      <w:r w:rsidRPr="00C350AC">
        <w:rPr>
          <w:rFonts w:ascii="Verdana" w:hAnsi="Verdana"/>
          <w:bCs/>
          <w:sz w:val="20"/>
          <w:szCs w:val="20"/>
        </w:rPr>
        <w:t xml:space="preserve"> </w:t>
      </w:r>
    </w:p>
    <w:p w14:paraId="495698A1" w14:textId="77777777" w:rsidR="00C350AC" w:rsidRPr="00C350AC" w:rsidRDefault="00C350AC" w:rsidP="00C350AC">
      <w:pPr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1</w:t>
      </w:r>
      <w:r w:rsidRPr="00C350AC">
        <w:rPr>
          <w:rFonts w:ascii="Verdana" w:hAnsi="Verdana"/>
          <w:bCs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2A2212" w14:textId="77777777" w:rsidR="00C350AC" w:rsidRPr="00C350AC" w:rsidRDefault="00C350AC" w:rsidP="00C350AC">
      <w:pPr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2</w:t>
      </w:r>
      <w:r w:rsidRPr="00C350AC">
        <w:rPr>
          <w:rFonts w:ascii="Verdana" w:hAnsi="Verdana"/>
          <w:bCs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69CE40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Oświadczam/y, że warunek określony w pkt. 8.2 </w:t>
      </w:r>
      <w:proofErr w:type="spellStart"/>
      <w:r w:rsidRPr="00C350AC">
        <w:rPr>
          <w:rFonts w:ascii="Verdana" w:hAnsi="Verdana"/>
          <w:bCs/>
          <w:sz w:val="20"/>
          <w:szCs w:val="20"/>
        </w:rPr>
        <w:t>ppkt</w:t>
      </w:r>
      <w:proofErr w:type="spellEnd"/>
      <w:r w:rsidRPr="00C350AC">
        <w:rPr>
          <w:rFonts w:ascii="Verdana" w:hAnsi="Verdana"/>
          <w:bCs/>
          <w:sz w:val="20"/>
          <w:szCs w:val="20"/>
        </w:rPr>
        <w:t xml:space="preserve"> 3 SWZ spełniamy osobiście / powołujemy się na zasoby podmiotu trzeciego w następującym zakresie </w:t>
      </w:r>
      <w:r w:rsidRPr="00C350AC">
        <w:rPr>
          <w:rFonts w:ascii="Verdana" w:hAnsi="Verdana"/>
          <w:b/>
          <w:bCs/>
          <w:sz w:val="20"/>
          <w:szCs w:val="20"/>
        </w:rPr>
        <w:t>(niewłaściwe skreślić)</w:t>
      </w:r>
      <w:r w:rsidRPr="00C350AC">
        <w:rPr>
          <w:rFonts w:ascii="Verdana" w:hAnsi="Verdana"/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3F1A528E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350AC" w:rsidRPr="00C350AC" w14:paraId="5F3179C3" w14:textId="77777777" w:rsidTr="00C350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DDB3D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A235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Opis części zamówienia, którą wykonawca </w:t>
            </w:r>
          </w:p>
          <w:p w14:paraId="3DCB8639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910AC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Nazwa podwykonawcy</w:t>
            </w:r>
            <w:r w:rsidRPr="00C350AC">
              <w:rPr>
                <w:rFonts w:ascii="Verdana" w:hAnsi="Verdana"/>
                <w:bCs/>
                <w:sz w:val="20"/>
                <w:szCs w:val="20"/>
              </w:rPr>
              <w:br/>
              <w:t xml:space="preserve">(o ile jest znana) </w:t>
            </w:r>
          </w:p>
        </w:tc>
      </w:tr>
      <w:tr w:rsidR="00C350AC" w:rsidRPr="00C350AC" w14:paraId="7AEC67F3" w14:textId="77777777" w:rsidTr="00C350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218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234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DBEC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36F3191B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Oświadczenie, w przypadku wykonawców wspólnie ubiegających się o udzielenie zamówienia (Konsorcjum, S.C.) </w:t>
      </w:r>
      <w:r w:rsidRPr="00C350AC">
        <w:rPr>
          <w:rFonts w:ascii="Verdana" w:hAnsi="Verdana"/>
          <w:bCs/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350AC" w:rsidRPr="00C350AC" w14:paraId="646AC09E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16F4A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B48E5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4CFF5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Usługa/Dostawa (zakres), który wykonają poszczególni wykonawcy </w:t>
            </w:r>
          </w:p>
        </w:tc>
      </w:tr>
      <w:tr w:rsidR="00C350AC" w:rsidRPr="00C350AC" w14:paraId="1A4BACEB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6C6CB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93002B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5640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350AC" w:rsidRPr="00C350AC" w14:paraId="61B81BD9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357AC7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B4021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1892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6F113CF4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CCB7E8F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Umocowanymi do reprezentowania naszej firmy są następujące osoby:</w:t>
      </w:r>
    </w:p>
    <w:p w14:paraId="494A0C7D" w14:textId="5FE1852B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Imię i Nazwisko</w:t>
      </w:r>
      <w:r>
        <w:rPr>
          <w:rFonts w:ascii="Verdana" w:hAnsi="Verdana"/>
          <w:b/>
          <w:bCs/>
          <w:sz w:val="20"/>
          <w:szCs w:val="20"/>
        </w:rPr>
        <w:t>: ………………………………….</w:t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</w:p>
    <w:p w14:paraId="38CE033C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Umocowanie dla powyżej wskazanych osób wynika z następującego (</w:t>
      </w:r>
      <w:proofErr w:type="spellStart"/>
      <w:r w:rsidRPr="00C350AC">
        <w:rPr>
          <w:rFonts w:ascii="Verdana" w:hAnsi="Verdana"/>
          <w:bCs/>
          <w:sz w:val="20"/>
          <w:szCs w:val="20"/>
        </w:rPr>
        <w:t>ych</w:t>
      </w:r>
      <w:proofErr w:type="spellEnd"/>
      <w:r w:rsidRPr="00C350AC">
        <w:rPr>
          <w:rFonts w:ascii="Verdana" w:hAnsi="Verdana"/>
          <w:bCs/>
          <w:sz w:val="20"/>
          <w:szCs w:val="20"/>
        </w:rPr>
        <w:t>) dokumentu(ów)…………………………………..................……które dołączamy do oferty.</w:t>
      </w:r>
    </w:p>
    <w:p w14:paraId="525ED6E2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załącznikami do niniejszej oferty są:</w:t>
      </w:r>
    </w:p>
    <w:p w14:paraId="1B667DE3" w14:textId="77777777" w:rsidR="00C350AC" w:rsidRPr="00C350AC" w:rsidRDefault="00C350AC" w:rsidP="00C350AC">
      <w:pPr>
        <w:numPr>
          <w:ilvl w:val="1"/>
          <w:numId w:val="2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………………………………………………………………………………………….</w:t>
      </w:r>
    </w:p>
    <w:p w14:paraId="45F82284" w14:textId="77777777" w:rsidR="00C350AC" w:rsidRPr="00C350AC" w:rsidRDefault="00C350AC" w:rsidP="00C350AC">
      <w:pPr>
        <w:numPr>
          <w:ilvl w:val="1"/>
          <w:numId w:val="2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……………………………………………..……………………………………………</w:t>
      </w:r>
    </w:p>
    <w:p w14:paraId="5B50EC81" w14:textId="17D44B68" w:rsidR="00C350AC" w:rsidRPr="00C350AC" w:rsidRDefault="00C350AC" w:rsidP="00C350AC">
      <w:pPr>
        <w:numPr>
          <w:ilvl w:val="1"/>
          <w:numId w:val="2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..............................................................................</w:t>
      </w:r>
    </w:p>
    <w:p w14:paraId="682E7081" w14:textId="77777777" w:rsidR="00C350AC" w:rsidRDefault="00C350AC" w:rsidP="00C350AC">
      <w:pPr>
        <w:rPr>
          <w:rFonts w:ascii="Verdana" w:hAnsi="Verdana"/>
          <w:bCs/>
          <w:i/>
          <w:sz w:val="20"/>
          <w:szCs w:val="20"/>
        </w:rPr>
      </w:pPr>
    </w:p>
    <w:p w14:paraId="4A8E06CD" w14:textId="38EF51E5" w:rsidR="00C350AC" w:rsidRPr="00C350AC" w:rsidRDefault="00C350AC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  <w:r w:rsidRPr="00C350AC">
        <w:rPr>
          <w:rFonts w:ascii="Verdana" w:hAnsi="Verdana"/>
          <w:bCs/>
          <w:i/>
          <w:color w:val="FF0000"/>
          <w:sz w:val="20"/>
          <w:szCs w:val="20"/>
        </w:rPr>
        <w:t>Formularz Oferty należy podpisać kwalifikowanym podpisem elektronicznym lub podpisem zaufanym lub podpisem osobistym.</w:t>
      </w:r>
    </w:p>
    <w:p w14:paraId="4C0CEA76" w14:textId="77777777" w:rsidR="00C350AC" w:rsidRPr="00C350AC" w:rsidRDefault="00C350AC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45A7BC91" w14:textId="268B975F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**niepotrzebne skreślić</w:t>
      </w:r>
    </w:p>
    <w:p w14:paraId="7CB6AD43" w14:textId="507C8CED" w:rsidR="00FE545C" w:rsidRPr="00C350AC" w:rsidRDefault="00C350AC" w:rsidP="00C350AC">
      <w:pPr>
        <w:rPr>
          <w:rFonts w:ascii="Verdana" w:hAnsi="Verdana"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***jeżeli dotyczy</w:t>
      </w:r>
    </w:p>
    <w:sectPr w:rsidR="00FE545C" w:rsidRPr="00C350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7DFAE0" w14:textId="77777777" w:rsidR="006B1D09" w:rsidRDefault="006B1D09">
      <w:r>
        <w:separator/>
      </w:r>
    </w:p>
  </w:endnote>
  <w:endnote w:type="continuationSeparator" w:id="0">
    <w:p w14:paraId="19CDB2F7" w14:textId="77777777" w:rsidR="006B1D09" w:rsidRDefault="006B1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0E49D" w14:textId="77777777" w:rsidR="00AF5207" w:rsidRDefault="00AF5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56F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84FAE" w14:textId="77777777" w:rsidR="00AF5207" w:rsidRDefault="00AF5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F2D6E" w14:textId="77777777" w:rsidR="006B1D09" w:rsidRDefault="006B1D09">
      <w:r>
        <w:separator/>
      </w:r>
    </w:p>
  </w:footnote>
  <w:footnote w:type="continuationSeparator" w:id="0">
    <w:p w14:paraId="4CDFF4E9" w14:textId="77777777" w:rsidR="006B1D09" w:rsidRDefault="006B1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A2E98" w14:textId="77777777" w:rsidR="00AF5207" w:rsidRDefault="00AF5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484CD" w14:textId="521A2A1A" w:rsidR="00F53146" w:rsidRPr="00C350AC" w:rsidRDefault="00F53146" w:rsidP="00C35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522A1" w14:textId="77777777" w:rsidR="00AF5207" w:rsidRDefault="00AF5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9252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86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370840">
    <w:abstractNumId w:val="0"/>
  </w:num>
  <w:num w:numId="4" w16cid:durableId="1380403021">
    <w:abstractNumId w:val="3"/>
  </w:num>
  <w:num w:numId="5" w16cid:durableId="15568183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D0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425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1D09"/>
    <w:rsid w:val="007748F0"/>
    <w:rsid w:val="007A4321"/>
    <w:rsid w:val="00833933"/>
    <w:rsid w:val="00847594"/>
    <w:rsid w:val="00853083"/>
    <w:rsid w:val="008B2F0C"/>
    <w:rsid w:val="008B4928"/>
    <w:rsid w:val="008D2AB8"/>
    <w:rsid w:val="008F1C66"/>
    <w:rsid w:val="00970FE4"/>
    <w:rsid w:val="0099762B"/>
    <w:rsid w:val="00A0022B"/>
    <w:rsid w:val="00A346FE"/>
    <w:rsid w:val="00A47B4D"/>
    <w:rsid w:val="00A83018"/>
    <w:rsid w:val="00AF5207"/>
    <w:rsid w:val="00B63326"/>
    <w:rsid w:val="00B774DC"/>
    <w:rsid w:val="00C350A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53A20"/>
  <w15:chartTrackingRefBased/>
  <w15:docId w15:val="{48160006-6E21-4F64-95ED-E031B1F9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693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2024-11-19T12:00:00Z</cp:lastPrinted>
  <dcterms:created xsi:type="dcterms:W3CDTF">2024-11-25T11:07:00Z</dcterms:created>
  <dcterms:modified xsi:type="dcterms:W3CDTF">2024-11-25T11:07:00Z</dcterms:modified>
</cp:coreProperties>
</file>