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E0571" w14:textId="7320007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2178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183797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BD6E98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EC89A3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D1C0C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9DCA35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072809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3BD029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51948D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60C9F8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519B3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EBC999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45E405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ED7A39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1AB00F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84FDC6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AC7B7A2" w14:textId="3CE9AA1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43A1B" w:rsidRPr="00B43A1B">
        <w:rPr>
          <w:rFonts w:eastAsia="Times New Roman" w:cs="Calibri"/>
          <w:b/>
          <w:lang w:eastAsia="pl-PL"/>
        </w:rPr>
        <w:t xml:space="preserve">Dostawa pompy próżniowej wraz z materiałami eksploatacyjnymi na potrzeby </w:t>
      </w:r>
      <w:proofErr w:type="spellStart"/>
      <w:r w:rsidR="00B43A1B" w:rsidRPr="00B43A1B">
        <w:rPr>
          <w:rFonts w:eastAsia="Times New Roman" w:cs="Calibri"/>
          <w:b/>
          <w:lang w:eastAsia="pl-PL"/>
        </w:rPr>
        <w:t>WIMiC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C21781">
        <w:rPr>
          <w:rFonts w:eastAsia="Times New Roman" w:cs="Calibri"/>
          <w:lang w:eastAsia="pl-PL"/>
        </w:rPr>
        <w:t xml:space="preserve">nr sprawy: </w:t>
      </w:r>
      <w:r w:rsidR="00C21781" w:rsidRPr="00C21781">
        <w:rPr>
          <w:rFonts w:eastAsia="Times New Roman" w:cs="Calibri"/>
          <w:b/>
          <w:bCs/>
          <w:lang w:eastAsia="pl-PL"/>
        </w:rPr>
        <w:t>DE-dzp.272-692/24</w:t>
      </w:r>
      <w:r w:rsidR="00C21781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ADC95A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B64D17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5C3F6B5" w14:textId="51615F20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C21781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9DC2DA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ECF7C5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8E0E87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4240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39EDB2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04A511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E16BF9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9C0FFE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F700FAA" w14:textId="6B2E5CCC" w:rsidR="005103B9" w:rsidRPr="009475A8" w:rsidRDefault="008F3D36" w:rsidP="00C2178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88CC2" w14:textId="77777777" w:rsidR="00CA004E" w:rsidRDefault="00CA004E" w:rsidP="0038231F">
      <w:pPr>
        <w:spacing w:after="0" w:line="240" w:lineRule="auto"/>
      </w:pPr>
      <w:r>
        <w:separator/>
      </w:r>
    </w:p>
  </w:endnote>
  <w:endnote w:type="continuationSeparator" w:id="0">
    <w:p w14:paraId="5F500AFE" w14:textId="77777777" w:rsidR="00CA004E" w:rsidRDefault="00CA00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9760D" w14:textId="77777777" w:rsidR="00B43A1B" w:rsidRDefault="00B43A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DF6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D6F1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32E3" w14:textId="77777777" w:rsidR="00B43A1B" w:rsidRDefault="00B43A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43AE9" w14:textId="77777777" w:rsidR="00CA004E" w:rsidRDefault="00CA004E" w:rsidP="0038231F">
      <w:pPr>
        <w:spacing w:after="0" w:line="240" w:lineRule="auto"/>
      </w:pPr>
      <w:r>
        <w:separator/>
      </w:r>
    </w:p>
  </w:footnote>
  <w:footnote w:type="continuationSeparator" w:id="0">
    <w:p w14:paraId="18744D12" w14:textId="77777777" w:rsidR="00CA004E" w:rsidRDefault="00CA004E" w:rsidP="0038231F">
      <w:pPr>
        <w:spacing w:after="0" w:line="240" w:lineRule="auto"/>
      </w:pPr>
      <w:r>
        <w:continuationSeparator/>
      </w:r>
    </w:p>
  </w:footnote>
  <w:footnote w:id="1">
    <w:p w14:paraId="45E8592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DB0933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B4991" w14:textId="77777777" w:rsidR="00B43A1B" w:rsidRDefault="00B43A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77AF8" w14:textId="77777777" w:rsidR="00B43A1B" w:rsidRDefault="00B43A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55B64" w14:textId="77777777" w:rsidR="00B43A1B" w:rsidRDefault="00B43A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924267">
    <w:abstractNumId w:val="7"/>
  </w:num>
  <w:num w:numId="2" w16cid:durableId="997927411">
    <w:abstractNumId w:val="0"/>
  </w:num>
  <w:num w:numId="3" w16cid:durableId="86584421">
    <w:abstractNumId w:val="6"/>
  </w:num>
  <w:num w:numId="4" w16cid:durableId="1461655697">
    <w:abstractNumId w:val="9"/>
  </w:num>
  <w:num w:numId="5" w16cid:durableId="646129907">
    <w:abstractNumId w:val="8"/>
  </w:num>
  <w:num w:numId="6" w16cid:durableId="583302040">
    <w:abstractNumId w:val="5"/>
  </w:num>
  <w:num w:numId="7" w16cid:durableId="985091647">
    <w:abstractNumId w:val="1"/>
  </w:num>
  <w:num w:numId="8" w16cid:durableId="2081369764">
    <w:abstractNumId w:val="3"/>
  </w:num>
  <w:num w:numId="9" w16cid:durableId="191695351">
    <w:abstractNumId w:val="2"/>
  </w:num>
  <w:num w:numId="10" w16cid:durableId="69279202">
    <w:abstractNumId w:val="4"/>
  </w:num>
  <w:num w:numId="11" w16cid:durableId="7426101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04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3A1B"/>
    <w:rsid w:val="00B8005E"/>
    <w:rsid w:val="00B90E42"/>
    <w:rsid w:val="00BB0C3C"/>
    <w:rsid w:val="00BD3D80"/>
    <w:rsid w:val="00C014B5"/>
    <w:rsid w:val="00C113BF"/>
    <w:rsid w:val="00C21781"/>
    <w:rsid w:val="00C4103F"/>
    <w:rsid w:val="00C57DEB"/>
    <w:rsid w:val="00C737A7"/>
    <w:rsid w:val="00C81012"/>
    <w:rsid w:val="00CA004E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825611"/>
  <w15:chartTrackingRefBased/>
  <w15:docId w15:val="{BDFB7474-1D3E-48EC-A674-6E40FC01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2024-11-20T10:03:00Z</cp:lastPrinted>
  <dcterms:created xsi:type="dcterms:W3CDTF">2024-11-20T10:02:00Z</dcterms:created>
  <dcterms:modified xsi:type="dcterms:W3CDTF">2024-11-20T10:04:00Z</dcterms:modified>
</cp:coreProperties>
</file>