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1F5C8" w14:textId="77777777" w:rsidR="004D2FD3" w:rsidRPr="002A16E2" w:rsidRDefault="004D2FD3" w:rsidP="004D2FD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44EE387" w14:textId="77777777" w:rsidR="004D2FD3" w:rsidRPr="002A16E2" w:rsidRDefault="004D2FD3" w:rsidP="004D2FD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17BA535" w14:textId="77777777" w:rsidR="004D2FD3" w:rsidRPr="002A16E2" w:rsidRDefault="004D2FD3" w:rsidP="004D2FD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F7DC310" w14:textId="77777777" w:rsidR="004D2FD3" w:rsidRPr="002A16E2" w:rsidRDefault="004D2FD3" w:rsidP="004D2FD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6B10A5D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0E76B8C" w14:textId="77777777" w:rsidR="004D2FD3" w:rsidRPr="00FA50AF" w:rsidRDefault="004D2FD3" w:rsidP="004D2FD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915CAEE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416C39C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85B0586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6EFB4F5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4FDD53A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8E9CAB8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C12B49B" w14:textId="77777777" w:rsidR="004D2FD3" w:rsidRPr="002A16E2" w:rsidRDefault="004D2FD3" w:rsidP="004D2FD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4A78E40" w14:textId="77777777" w:rsidR="004D2FD3" w:rsidRPr="002A16E2" w:rsidRDefault="004D2FD3" w:rsidP="004D2FD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B091553" w14:textId="77777777" w:rsidR="004D2FD3" w:rsidRPr="002A16E2" w:rsidRDefault="004D2FD3" w:rsidP="004D2FD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683F674" w14:textId="77777777" w:rsidR="004D2FD3" w:rsidRPr="002A16E2" w:rsidRDefault="004D2FD3" w:rsidP="004D2FD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92B028" w14:textId="77777777" w:rsidR="004D2FD3" w:rsidRPr="002A16E2" w:rsidRDefault="004D2FD3" w:rsidP="004D2FD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97CDD93" w14:textId="77777777" w:rsidR="004D2FD3" w:rsidRPr="002A16E2" w:rsidRDefault="004D2FD3" w:rsidP="004D2FD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64D31BB" w14:textId="77777777" w:rsidR="004D2FD3" w:rsidRPr="002A16E2" w:rsidRDefault="004D2FD3" w:rsidP="004D2FD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A79D144" w14:textId="77777777" w:rsidR="004D2FD3" w:rsidRPr="002A16E2" w:rsidRDefault="004D2FD3" w:rsidP="004D2FD3">
      <w:pPr>
        <w:ind w:firstLine="3969"/>
        <w:rPr>
          <w:b/>
          <w:sz w:val="22"/>
          <w:szCs w:val="22"/>
        </w:rPr>
      </w:pPr>
    </w:p>
    <w:p w14:paraId="7E5DDAC4" w14:textId="20039E23" w:rsidR="004D2FD3" w:rsidRDefault="004D2FD3" w:rsidP="004D2FD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pomy próżniowej wraz z materiałami eksploatacyjnymi na potrzeby WIMiC,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692/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4D2FD3" w:rsidRPr="008A2B7D" w14:paraId="4F127E14" w14:textId="77777777" w:rsidTr="00F6172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0FA36" w14:textId="77777777" w:rsidR="004D2FD3" w:rsidRPr="002A16E2" w:rsidRDefault="004D2FD3" w:rsidP="00F6172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1BC2C8" w14:textId="77777777" w:rsidR="004D2FD3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B0C5258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42BFABB9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2BA30F" w14:textId="77777777" w:rsidR="004D2FD3" w:rsidRPr="0084309D" w:rsidRDefault="004D2FD3" w:rsidP="00F61721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1B61E5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4877A29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666D5B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7E1C91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11ABEB7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135CBB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3D93B24" w14:textId="77777777" w:rsidR="004D2FD3" w:rsidRPr="008A2B7D" w:rsidRDefault="004D2FD3" w:rsidP="00F617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FBE9951" w14:textId="77777777" w:rsidR="004D2FD3" w:rsidRPr="008A2B7D" w:rsidRDefault="004D2FD3" w:rsidP="00F617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0C659C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CA2D974" w14:textId="77777777" w:rsidR="004D2FD3" w:rsidRPr="008A2B7D" w:rsidRDefault="004D2FD3" w:rsidP="00F6172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E7D116D" w14:textId="77777777" w:rsidR="004D2FD3" w:rsidRPr="008A2B7D" w:rsidRDefault="004D2FD3" w:rsidP="00F6172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D2FD3" w:rsidRPr="002A16E2" w14:paraId="559BA8C4" w14:textId="77777777" w:rsidTr="00F6172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7BAC4C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D89B9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E934D4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9C92D0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B921AF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4E149B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797CF0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BADC22" w14:textId="77777777" w:rsidR="004D2FD3" w:rsidRPr="002A16E2" w:rsidRDefault="004D2FD3" w:rsidP="00F6172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D2FD3" w:rsidRPr="002A16E2" w14:paraId="45A1CB07" w14:textId="77777777" w:rsidTr="00F6172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A64BAF" w14:textId="77777777" w:rsidR="004D2FD3" w:rsidRPr="002A16E2" w:rsidRDefault="004D2FD3" w:rsidP="00F617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594F" w14:textId="7126992C" w:rsidR="004D2FD3" w:rsidRPr="00125021" w:rsidRDefault="004D2FD3" w:rsidP="00F61721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Turbomolekularne stanowisko pompowe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F249" w14:textId="77777777" w:rsidR="004D2FD3" w:rsidRPr="00A47B30" w:rsidRDefault="004D2FD3" w:rsidP="00F617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920A" w14:textId="77777777" w:rsidR="004D2FD3" w:rsidRPr="00F55968" w:rsidRDefault="004D2FD3" w:rsidP="00F61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7A53" w14:textId="77777777" w:rsidR="004D2FD3" w:rsidRPr="002A16E2" w:rsidRDefault="004D2FD3" w:rsidP="00F6172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A32F" w14:textId="77777777" w:rsidR="004D2FD3" w:rsidRPr="002A16E2" w:rsidRDefault="004D2FD3" w:rsidP="00F6172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42488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BA42CF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</w:tr>
      <w:tr w:rsidR="004D2FD3" w:rsidRPr="002A16E2" w14:paraId="608C61F7" w14:textId="77777777" w:rsidTr="00F6172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F69E7C" w14:textId="77777777" w:rsidR="004D2FD3" w:rsidRPr="002A16E2" w:rsidRDefault="004D2FD3" w:rsidP="00F617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FE2D" w14:textId="5791BB2F" w:rsidR="004D2FD3" w:rsidRDefault="004D2FD3" w:rsidP="00F61721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Głowica próżniowa PTR 90 DN 25 KF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B308" w14:textId="77777777" w:rsidR="004D2FD3" w:rsidRPr="00A47B30" w:rsidRDefault="004D2FD3" w:rsidP="00F617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F39A" w14:textId="77777777" w:rsidR="004D2FD3" w:rsidRDefault="004D2FD3" w:rsidP="00F61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2F8A" w14:textId="77777777" w:rsidR="004D2FD3" w:rsidRPr="002A16E2" w:rsidRDefault="004D2FD3" w:rsidP="00F6172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DBE" w14:textId="77777777" w:rsidR="004D2FD3" w:rsidRPr="002A16E2" w:rsidRDefault="004D2FD3" w:rsidP="00F6172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FF6F58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5F5D55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</w:tr>
      <w:tr w:rsidR="00C52C8E" w:rsidRPr="002A16E2" w14:paraId="5F3F5C65" w14:textId="77777777" w:rsidTr="00F6172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2CB605" w14:textId="1CC880CF" w:rsidR="00C52C8E" w:rsidRDefault="00C52C8E" w:rsidP="00F617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D87A" w14:textId="48522421" w:rsidR="00C52C8E" w:rsidRPr="00C52C8E" w:rsidRDefault="00C52C8E" w:rsidP="00F61721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C52C8E">
              <w:rPr>
                <w:b/>
                <w:bCs/>
                <w:sz w:val="18"/>
                <w:szCs w:val="18"/>
              </w:rPr>
              <w:t>Armatura podłączeniowa:</w:t>
            </w:r>
            <w:r w:rsidRPr="00C52C8E">
              <w:rPr>
                <w:b/>
                <w:bCs/>
                <w:sz w:val="18"/>
                <w:szCs w:val="18"/>
              </w:rPr>
              <w:br/>
            </w:r>
            <w:r w:rsidRPr="00C52C8E">
              <w:rPr>
                <w:sz w:val="18"/>
                <w:szCs w:val="18"/>
              </w:rPr>
              <w:br/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9BEB" w14:textId="5D2F06D0" w:rsidR="00C52C8E" w:rsidRDefault="00C52C8E" w:rsidP="00F61721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C52C8E">
              <w:rPr>
                <w:sz w:val="18"/>
                <w:szCs w:val="18"/>
              </w:rPr>
              <w:t>Wąż próżniowy</w:t>
            </w:r>
            <w:r>
              <w:rPr>
                <w:sz w:val="18"/>
                <w:szCs w:val="18"/>
              </w:rPr>
              <w:t xml:space="preserve"> ………………..</w:t>
            </w:r>
            <w:r w:rsidRPr="00C52C8E">
              <w:rPr>
                <w:sz w:val="18"/>
                <w:szCs w:val="18"/>
              </w:rPr>
              <w:t xml:space="preserve"> </w:t>
            </w:r>
          </w:p>
          <w:p w14:paraId="286DB16A" w14:textId="77777777" w:rsidR="00C52C8E" w:rsidRDefault="00C52C8E" w:rsidP="00F61721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C52C8E">
              <w:rPr>
                <w:sz w:val="18"/>
                <w:szCs w:val="18"/>
              </w:rPr>
              <w:t>Adapter</w:t>
            </w:r>
            <w:r>
              <w:rPr>
                <w:sz w:val="18"/>
                <w:szCs w:val="18"/>
              </w:rPr>
              <w:t xml:space="preserve"> </w:t>
            </w:r>
          </w:p>
          <w:p w14:paraId="676BDCBA" w14:textId="77777777" w:rsidR="00C52C8E" w:rsidRDefault="00C52C8E" w:rsidP="00F61721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</w:t>
            </w:r>
            <w:r w:rsidRPr="00C52C8E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- </w:t>
            </w:r>
            <w:r w:rsidRPr="00C52C8E">
              <w:rPr>
                <w:sz w:val="18"/>
                <w:szCs w:val="18"/>
              </w:rPr>
              <w:t>Redukcja</w:t>
            </w:r>
          </w:p>
          <w:p w14:paraId="10308110" w14:textId="049F49EB" w:rsidR="00C52C8E" w:rsidRPr="00A47B30" w:rsidRDefault="00C52C8E" w:rsidP="00F617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sz w:val="18"/>
                <w:szCs w:val="18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F3E4" w14:textId="0C6542AE" w:rsidR="00C52C8E" w:rsidRDefault="00C52C8E" w:rsidP="00F61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4AB1" w14:textId="77777777" w:rsidR="00C52C8E" w:rsidRPr="002A16E2" w:rsidRDefault="00C52C8E" w:rsidP="00F6172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5279" w14:textId="77777777" w:rsidR="00C52C8E" w:rsidRPr="002A16E2" w:rsidRDefault="00C52C8E" w:rsidP="00F6172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ED4A1" w14:textId="77777777" w:rsidR="00C52C8E" w:rsidRPr="002A16E2" w:rsidRDefault="00C52C8E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A01B2C" w14:textId="77777777" w:rsidR="00C52C8E" w:rsidRPr="002A16E2" w:rsidRDefault="00C52C8E" w:rsidP="00F61721">
            <w:pPr>
              <w:ind w:right="425"/>
              <w:rPr>
                <w:sz w:val="22"/>
                <w:szCs w:val="22"/>
              </w:rPr>
            </w:pPr>
          </w:p>
        </w:tc>
      </w:tr>
      <w:tr w:rsidR="004D2FD3" w:rsidRPr="002A16E2" w14:paraId="22BC0166" w14:textId="77777777" w:rsidTr="00F61721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638455" w14:textId="399FCDBE" w:rsidR="004D2FD3" w:rsidRPr="002A16E2" w:rsidRDefault="004D2FD3" w:rsidP="00C52C8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8ACC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16664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1B93B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</w:tr>
      <w:tr w:rsidR="004D2FD3" w:rsidRPr="002A16E2" w14:paraId="0D87F0EE" w14:textId="77777777" w:rsidTr="00F6172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8E6E4A" w14:textId="77777777" w:rsidR="004D2FD3" w:rsidRPr="002A16E2" w:rsidRDefault="004D2FD3" w:rsidP="00F6172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029C441" w14:textId="77777777" w:rsidR="004D2FD3" w:rsidRPr="002A16E2" w:rsidRDefault="004D2FD3" w:rsidP="00F6172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D45F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920392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FE7AF" w14:textId="77777777" w:rsidR="004D2FD3" w:rsidRPr="002A16E2" w:rsidRDefault="004D2FD3" w:rsidP="00F6172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3329176" w14:textId="77777777" w:rsidR="004D2FD3" w:rsidRPr="002A16E2" w:rsidRDefault="004D2FD3" w:rsidP="004D2FD3">
      <w:pPr>
        <w:tabs>
          <w:tab w:val="right" w:pos="9000"/>
        </w:tabs>
        <w:rPr>
          <w:sz w:val="22"/>
          <w:szCs w:val="22"/>
        </w:rPr>
      </w:pPr>
    </w:p>
    <w:p w14:paraId="36031BC8" w14:textId="77777777" w:rsidR="004D2FD3" w:rsidRDefault="004D2FD3" w:rsidP="004D2FD3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04D9F2C" w14:textId="50B7A8C2" w:rsidR="004D2FD3" w:rsidRPr="002A16E2" w:rsidRDefault="004D2FD3" w:rsidP="004D2FD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12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2CE03AD2" w14:textId="77777777" w:rsidR="004D2FD3" w:rsidRPr="002A16E2" w:rsidRDefault="004D2FD3" w:rsidP="004D2FD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13D49FB" w14:textId="77777777" w:rsidR="004D2FD3" w:rsidRPr="002A16E2" w:rsidRDefault="004D2FD3" w:rsidP="004D2FD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74BE4CC" w14:textId="77777777" w:rsidR="004D2FD3" w:rsidRDefault="004D2FD3" w:rsidP="004D2FD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952BF1" w14:textId="77777777" w:rsidR="004D2FD3" w:rsidRDefault="004D2FD3" w:rsidP="004D2FD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6C3A17A" w14:textId="77777777" w:rsidR="004D2FD3" w:rsidRDefault="004D2FD3" w:rsidP="004D2FD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D3FF93" w14:textId="77777777" w:rsidR="004D2FD3" w:rsidRPr="002A16E2" w:rsidRDefault="004D2FD3" w:rsidP="004D2FD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5007AF3" w14:textId="77777777" w:rsidR="004D2FD3" w:rsidRDefault="004D2FD3" w:rsidP="004D2FD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E79A03B" w14:textId="77777777" w:rsidR="004D2FD3" w:rsidRDefault="004D2FD3" w:rsidP="004D2F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B04DD1C" w14:textId="77777777" w:rsidR="004D2FD3" w:rsidRDefault="004D2FD3" w:rsidP="004D2F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BCCE58F" w14:textId="77777777" w:rsidR="004D2FD3" w:rsidRDefault="004D2FD3" w:rsidP="004D2F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8F8201" w14:textId="77777777" w:rsidR="004D2FD3" w:rsidRDefault="004D2FD3" w:rsidP="004D2F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7B3F4C" w14:textId="77777777" w:rsidR="004D2FD3" w:rsidRDefault="004D2FD3" w:rsidP="004D2F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3825C4" w14:textId="77777777" w:rsidR="004D2FD3" w:rsidRDefault="004D2FD3" w:rsidP="004D2F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2FD3" w14:paraId="37AD0D54" w14:textId="77777777" w:rsidTr="00F6172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DC444" w14:textId="77777777" w:rsidR="004D2FD3" w:rsidRDefault="004D2FD3" w:rsidP="00F6172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F4C68" w14:textId="77777777" w:rsidR="004D2FD3" w:rsidRDefault="004D2FD3" w:rsidP="00F6172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E92F43F" w14:textId="77777777" w:rsidR="004D2FD3" w:rsidRDefault="004D2FD3" w:rsidP="00F6172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0CCC9" w14:textId="77777777" w:rsidR="004D2FD3" w:rsidRDefault="004D2FD3" w:rsidP="00F6172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D2FD3" w14:paraId="090875D4" w14:textId="77777777" w:rsidTr="00F6172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52AA2" w14:textId="77777777" w:rsidR="004D2FD3" w:rsidRDefault="004D2FD3" w:rsidP="00F61721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13788" w14:textId="77777777" w:rsidR="004D2FD3" w:rsidRDefault="004D2FD3" w:rsidP="00F61721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C3C77" w14:textId="77777777" w:rsidR="004D2FD3" w:rsidRDefault="004D2FD3" w:rsidP="00F61721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4D2FD3" w14:paraId="350A2290" w14:textId="77777777" w:rsidTr="00F6172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CFC44" w14:textId="77777777" w:rsidR="004D2FD3" w:rsidRDefault="004D2FD3" w:rsidP="00F61721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683A9" w14:textId="77777777" w:rsidR="004D2FD3" w:rsidRDefault="004D2FD3" w:rsidP="00F61721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5C4C3" w14:textId="77777777" w:rsidR="004D2FD3" w:rsidRDefault="004D2FD3" w:rsidP="00F61721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0DCD137" w14:textId="77777777" w:rsidR="004D2FD3" w:rsidRDefault="004D2FD3" w:rsidP="004D2F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2532232" w14:textId="77777777" w:rsidR="004D2FD3" w:rsidRDefault="004D2FD3" w:rsidP="004D2FD3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A538B45" w14:textId="77777777" w:rsidR="004D2FD3" w:rsidRDefault="004D2FD3" w:rsidP="004D2FD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121284E6" w14:textId="77777777" w:rsidR="004D2FD3" w:rsidRDefault="004D2FD3" w:rsidP="004D2FD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B81332F" w14:textId="77777777" w:rsidR="004D2FD3" w:rsidRDefault="004D2FD3" w:rsidP="004D2FD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69584CA" w14:textId="77777777" w:rsidR="004D2FD3" w:rsidRDefault="004D2FD3" w:rsidP="004D2FD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11416D2" w14:textId="77777777" w:rsidR="004D2FD3" w:rsidRDefault="004D2FD3" w:rsidP="004D2FD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ABC3D2C" w14:textId="77777777" w:rsidR="004D2FD3" w:rsidRDefault="004D2FD3" w:rsidP="004D2F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2839461" w14:textId="77777777" w:rsidR="004D2FD3" w:rsidRDefault="004D2FD3" w:rsidP="004D2F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E02D72" w14:textId="77777777" w:rsidR="004D2FD3" w:rsidRDefault="004D2FD3" w:rsidP="004D2F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3C50F1" w14:textId="77777777" w:rsidR="004D2FD3" w:rsidRDefault="004D2FD3" w:rsidP="004D2FD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7FA285B" w14:textId="77777777" w:rsidR="004D2FD3" w:rsidRDefault="004D2FD3" w:rsidP="004D2FD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EB202C" w14:textId="77777777" w:rsidR="004D2FD3" w:rsidRDefault="004D2FD3" w:rsidP="004D2FD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13E0E3B" w14:textId="77777777" w:rsidR="004D2FD3" w:rsidRDefault="004D2FD3" w:rsidP="004D2FD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B4A388" w14:textId="77777777" w:rsidR="004D2FD3" w:rsidRDefault="004D2FD3" w:rsidP="004D2FD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0F277CB" w14:textId="77777777" w:rsidR="004D2FD3" w:rsidRPr="00FB3F21" w:rsidRDefault="004D2FD3" w:rsidP="004D2FD3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0EA62FC" w14:textId="77777777" w:rsidR="004D2FD3" w:rsidRPr="0054009D" w:rsidRDefault="004D2FD3" w:rsidP="004D2FD3"/>
    <w:p w14:paraId="6AE45F3F" w14:textId="77777777" w:rsidR="004D2FD3" w:rsidRPr="00963B2E" w:rsidRDefault="004D2FD3" w:rsidP="004D2FD3"/>
    <w:p w14:paraId="227E1BCA" w14:textId="77777777" w:rsidR="00FE545C" w:rsidRPr="004D2FD3" w:rsidRDefault="00FE545C" w:rsidP="004D2FD3"/>
    <w:sectPr w:rsidR="00FE545C" w:rsidRPr="004D2F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C7E98" w14:textId="77777777" w:rsidR="003D0901" w:rsidRDefault="003D0901">
      <w:r>
        <w:separator/>
      </w:r>
    </w:p>
  </w:endnote>
  <w:endnote w:type="continuationSeparator" w:id="0">
    <w:p w14:paraId="30390200" w14:textId="77777777" w:rsidR="003D0901" w:rsidRDefault="003D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43D2B" w14:textId="77777777" w:rsidR="00A1285D" w:rsidRDefault="00A128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3F98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1F580" w14:textId="77777777" w:rsidR="00A1285D" w:rsidRDefault="00A12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9B0B9" w14:textId="77777777" w:rsidR="003D0901" w:rsidRDefault="003D0901">
      <w:r>
        <w:separator/>
      </w:r>
    </w:p>
  </w:footnote>
  <w:footnote w:type="continuationSeparator" w:id="0">
    <w:p w14:paraId="01E5FE25" w14:textId="77777777" w:rsidR="003D0901" w:rsidRDefault="003D0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33BE6" w14:textId="77777777" w:rsidR="00A1285D" w:rsidRDefault="00A12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825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E3303" w14:textId="77777777" w:rsidR="00A1285D" w:rsidRDefault="00A128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06405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7751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0372383">
    <w:abstractNumId w:val="0"/>
  </w:num>
  <w:num w:numId="4" w16cid:durableId="2903571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90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0901"/>
    <w:rsid w:val="00431BA8"/>
    <w:rsid w:val="004B7300"/>
    <w:rsid w:val="004C6753"/>
    <w:rsid w:val="004D2FD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285D"/>
    <w:rsid w:val="00A346FE"/>
    <w:rsid w:val="00A47B4D"/>
    <w:rsid w:val="00A83018"/>
    <w:rsid w:val="00B774DC"/>
    <w:rsid w:val="00C52C8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512CA"/>
  <w15:chartTrackingRefBased/>
  <w15:docId w15:val="{5BA06B62-3491-4E4F-9A9F-520104D3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FD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544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2024-11-20T10:01:00Z</cp:lastPrinted>
  <dcterms:created xsi:type="dcterms:W3CDTF">2024-11-20T09:53:00Z</dcterms:created>
  <dcterms:modified xsi:type="dcterms:W3CDTF">2024-11-21T06:40:00Z</dcterms:modified>
</cp:coreProperties>
</file>