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894160" w14:textId="77777777" w:rsidR="00123EFC" w:rsidRPr="00515AFA" w:rsidRDefault="00123EFC" w:rsidP="00123EFC">
      <w:pPr>
        <w:jc w:val="right"/>
        <w:rPr>
          <w:b/>
          <w:sz w:val="22"/>
          <w:szCs w:val="22"/>
          <w:lang w:val="pl-PL"/>
        </w:rPr>
      </w:pPr>
      <w:r w:rsidRPr="00515AFA">
        <w:rPr>
          <w:b/>
          <w:sz w:val="22"/>
          <w:szCs w:val="22"/>
          <w:lang w:val="pl-PL"/>
        </w:rPr>
        <w:t>Załącznik nr 3</w:t>
      </w:r>
    </w:p>
    <w:p w14:paraId="129DD30C" w14:textId="77777777" w:rsidR="00123EFC" w:rsidRPr="00515AFA" w:rsidRDefault="00123EFC" w:rsidP="00123EFC">
      <w:pPr>
        <w:jc w:val="right"/>
        <w:rPr>
          <w:b/>
          <w:sz w:val="22"/>
          <w:szCs w:val="22"/>
          <w:lang w:val="pl-PL"/>
        </w:rPr>
      </w:pPr>
    </w:p>
    <w:p w14:paraId="4BB63EA9" w14:textId="77777777" w:rsidR="00123EFC" w:rsidRPr="00515AFA" w:rsidRDefault="00123EFC" w:rsidP="00123EFC">
      <w:pPr>
        <w:jc w:val="center"/>
        <w:rPr>
          <w:b/>
          <w:sz w:val="22"/>
          <w:szCs w:val="22"/>
          <w:lang w:val="pl-PL"/>
        </w:rPr>
      </w:pPr>
      <w:r w:rsidRPr="00515AFA">
        <w:rPr>
          <w:b/>
          <w:sz w:val="22"/>
          <w:szCs w:val="22"/>
          <w:lang w:val="pl-PL"/>
        </w:rPr>
        <w:t>WZÓR UMOWY</w:t>
      </w:r>
    </w:p>
    <w:p w14:paraId="298EC84A" w14:textId="77777777" w:rsidR="00123EFC" w:rsidRPr="00515AFA" w:rsidRDefault="00123EFC" w:rsidP="00123EFC">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65A69220" w14:textId="77777777" w:rsidR="00123EFC" w:rsidRPr="00515AFA" w:rsidRDefault="00123EFC" w:rsidP="00123EFC">
      <w:pPr>
        <w:jc w:val="center"/>
        <w:rPr>
          <w:b/>
          <w:sz w:val="22"/>
          <w:szCs w:val="22"/>
          <w:lang w:val="pl-PL"/>
        </w:rPr>
      </w:pPr>
    </w:p>
    <w:p w14:paraId="4240CE42" w14:textId="7D838EDE" w:rsidR="00123EFC" w:rsidRPr="00515AFA" w:rsidRDefault="00123EFC" w:rsidP="00123EFC">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6</w:t>
      </w:r>
      <w:r>
        <w:rPr>
          <w:sz w:val="22"/>
          <w:szCs w:val="22"/>
          <w:lang w:val="pl-PL"/>
        </w:rPr>
        <w:t>92</w:t>
      </w:r>
      <w:r w:rsidRPr="005140A1">
        <w:rPr>
          <w:sz w:val="22"/>
          <w:szCs w:val="22"/>
          <w:lang w:val="pl-PL"/>
        </w:rPr>
        <w:t>/2</w:t>
      </w:r>
      <w:r>
        <w:rPr>
          <w:sz w:val="22"/>
          <w:szCs w:val="22"/>
          <w:lang w:val="pl-PL"/>
        </w:rPr>
        <w:t>4</w:t>
      </w:r>
      <w:r w:rsidRPr="00515AFA">
        <w:rPr>
          <w:sz w:val="22"/>
          <w:szCs w:val="22"/>
          <w:lang w:val="pl-PL"/>
        </w:rPr>
        <w:t xml:space="preserve"> pomiędzy:</w:t>
      </w:r>
    </w:p>
    <w:p w14:paraId="4B35A4C0" w14:textId="77777777" w:rsidR="00123EFC" w:rsidRPr="00515AFA" w:rsidRDefault="00123EFC" w:rsidP="00123EFC">
      <w:pPr>
        <w:pStyle w:val="Tekstpodstawowywcity"/>
        <w:spacing w:after="0"/>
        <w:ind w:left="0"/>
        <w:jc w:val="both"/>
        <w:rPr>
          <w:sz w:val="22"/>
          <w:szCs w:val="22"/>
          <w:lang w:val="pl-PL"/>
        </w:rPr>
      </w:pPr>
    </w:p>
    <w:p w14:paraId="63FE2D5E"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291F6443"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4563482"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6A2934B8" w14:textId="77777777" w:rsidR="00123EFC" w:rsidRPr="00515AFA" w:rsidRDefault="00123EFC" w:rsidP="00123EFC">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49D85A59"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0C0EEA91"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3349752C"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2420F12D"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1ED11D2C"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758E1F2"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7E0ED44"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5AFAEFD7"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67CFF667" w14:textId="77777777" w:rsidR="00123EFC" w:rsidRPr="00515AFA" w:rsidRDefault="00123EFC" w:rsidP="00123EFC">
      <w:pPr>
        <w:pStyle w:val="Tekstpodstawowy"/>
        <w:spacing w:line="240" w:lineRule="auto"/>
        <w:ind w:right="-47"/>
        <w:jc w:val="center"/>
        <w:rPr>
          <w:rFonts w:ascii="Times New Roman" w:hAnsi="Times New Roman"/>
          <w:b/>
          <w:sz w:val="22"/>
          <w:szCs w:val="22"/>
        </w:rPr>
      </w:pPr>
    </w:p>
    <w:p w14:paraId="302CAB74" w14:textId="77777777" w:rsidR="00123EFC" w:rsidRPr="00515AFA" w:rsidRDefault="00123EFC" w:rsidP="00123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3CBA5968" w14:textId="5202900F" w:rsidR="00123EFC" w:rsidRPr="00515AFA" w:rsidRDefault="00123EFC" w:rsidP="00123EFC">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pomy próżniowej wraz z materiałami eksploatacyjnymi</w:t>
      </w:r>
      <w:r w:rsidRPr="00FB60AB">
        <w:rPr>
          <w:b/>
          <w:bCs/>
          <w:sz w:val="22"/>
          <w:szCs w:val="22"/>
          <w:lang w:val="pl-PL"/>
        </w:rPr>
        <w:t xml:space="preserve"> na potrzeby </w:t>
      </w:r>
      <w:proofErr w:type="spellStart"/>
      <w:r>
        <w:rPr>
          <w:b/>
          <w:bCs/>
          <w:sz w:val="22"/>
          <w:szCs w:val="22"/>
          <w:lang w:val="pl-PL"/>
        </w:rPr>
        <w:t>WIMi</w:t>
      </w:r>
      <w:r>
        <w:rPr>
          <w:b/>
          <w:bCs/>
          <w:sz w:val="22"/>
          <w:szCs w:val="22"/>
          <w:lang w:val="pl-PL"/>
        </w:rPr>
        <w:t>C</w:t>
      </w:r>
      <w:proofErr w:type="spellEnd"/>
      <w:r w:rsidRPr="00515AFA">
        <w:rPr>
          <w:b/>
          <w:sz w:val="22"/>
          <w:szCs w:val="22"/>
          <w:lang w:val="pl-PL"/>
        </w:rPr>
        <w:t>.</w:t>
      </w:r>
    </w:p>
    <w:p w14:paraId="5404C392" w14:textId="77777777" w:rsidR="00123EFC" w:rsidRPr="00515AFA" w:rsidRDefault="00123EFC" w:rsidP="00123EFC">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55CF9B3E" w14:textId="77777777" w:rsidR="00123EFC" w:rsidRPr="00515AFA" w:rsidRDefault="00123EFC" w:rsidP="00123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883863F" w14:textId="77777777" w:rsidR="00123EFC" w:rsidRPr="00515AFA" w:rsidRDefault="00123EFC" w:rsidP="00123EFC">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dni ………………</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08C1E7DF" w14:textId="77777777" w:rsidR="00123EFC" w:rsidRDefault="00123EFC" w:rsidP="00123EFC">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11E90658" w14:textId="77777777" w:rsidR="00123EFC" w:rsidRPr="00515AFA" w:rsidRDefault="00123EFC" w:rsidP="00123EF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33A51784" w14:textId="77777777" w:rsidR="00123EFC" w:rsidRPr="00515AFA" w:rsidRDefault="00123EFC" w:rsidP="00123EFC">
      <w:pPr>
        <w:pStyle w:val="Tekstpodstawowy"/>
        <w:spacing w:line="240" w:lineRule="auto"/>
        <w:ind w:right="-47"/>
        <w:jc w:val="center"/>
        <w:rPr>
          <w:rFonts w:ascii="Times New Roman" w:hAnsi="Times New Roman"/>
          <w:b/>
          <w:sz w:val="22"/>
          <w:szCs w:val="22"/>
        </w:rPr>
      </w:pPr>
    </w:p>
    <w:p w14:paraId="5F83E99C" w14:textId="77777777" w:rsidR="00123EFC" w:rsidRPr="00515AFA" w:rsidRDefault="00123EFC" w:rsidP="00123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62A5EA86" w14:textId="77777777" w:rsidR="00123EFC" w:rsidRPr="00515AFA" w:rsidRDefault="00123EFC" w:rsidP="00123EFC">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12230341" w14:textId="77777777" w:rsidR="00123EFC" w:rsidRPr="00515AFA" w:rsidRDefault="00123EFC" w:rsidP="00123EFC">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64408FA8" w14:textId="77777777" w:rsidR="00123EFC" w:rsidRPr="00515AFA" w:rsidRDefault="00123EFC" w:rsidP="00123EFC">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1BD3FEF8" w14:textId="77777777" w:rsidR="00123EFC" w:rsidRPr="00515AFA" w:rsidRDefault="00123EFC" w:rsidP="00123EFC">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2EE928E4" w14:textId="77777777" w:rsidR="00123EFC" w:rsidRPr="00515AFA" w:rsidRDefault="00123EFC" w:rsidP="00123EFC">
      <w:pPr>
        <w:pStyle w:val="Tekstpodstawowy"/>
        <w:spacing w:line="240" w:lineRule="auto"/>
        <w:ind w:right="-47"/>
        <w:jc w:val="center"/>
        <w:rPr>
          <w:rFonts w:ascii="Times New Roman" w:hAnsi="Times New Roman"/>
          <w:b/>
          <w:sz w:val="22"/>
          <w:szCs w:val="22"/>
        </w:rPr>
      </w:pPr>
    </w:p>
    <w:p w14:paraId="41D28087" w14:textId="77777777" w:rsidR="00123EFC" w:rsidRDefault="00123EFC" w:rsidP="00123EFC">
      <w:pPr>
        <w:pStyle w:val="Tekstpodstawowy"/>
        <w:spacing w:line="240" w:lineRule="auto"/>
        <w:ind w:right="-47"/>
        <w:jc w:val="center"/>
        <w:rPr>
          <w:rFonts w:ascii="Times New Roman" w:hAnsi="Times New Roman"/>
          <w:b/>
          <w:sz w:val="22"/>
          <w:szCs w:val="22"/>
        </w:rPr>
      </w:pPr>
    </w:p>
    <w:p w14:paraId="4399A2BE" w14:textId="77777777" w:rsidR="00123EFC" w:rsidRPr="00515AFA" w:rsidRDefault="00123EFC" w:rsidP="00123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8053BD8" w14:textId="77777777" w:rsidR="00123EFC" w:rsidRDefault="00123EFC" w:rsidP="00123E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BD5D217" w14:textId="77777777" w:rsidR="00123EFC" w:rsidRPr="00515AFA" w:rsidRDefault="00123EFC" w:rsidP="00123E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54E9A9AD" w14:textId="77777777" w:rsidR="00123EFC" w:rsidRPr="00515AFA" w:rsidRDefault="00123EFC" w:rsidP="00123E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31F2C4A" w14:textId="77777777" w:rsidR="00123EFC" w:rsidRPr="00515AFA" w:rsidRDefault="00123EFC" w:rsidP="00123E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7DF2CF92" w14:textId="77777777" w:rsidR="00123EFC" w:rsidRPr="00515AFA" w:rsidRDefault="00123EFC" w:rsidP="00123EFC">
      <w:pPr>
        <w:pStyle w:val="Tekstpodstawowy"/>
        <w:spacing w:line="240" w:lineRule="auto"/>
        <w:ind w:right="-47"/>
        <w:jc w:val="center"/>
        <w:rPr>
          <w:rFonts w:ascii="Times New Roman" w:hAnsi="Times New Roman"/>
          <w:b/>
          <w:sz w:val="22"/>
          <w:szCs w:val="22"/>
        </w:rPr>
      </w:pPr>
    </w:p>
    <w:p w14:paraId="6712192F" w14:textId="77777777" w:rsidR="00123EFC" w:rsidRPr="00515AFA" w:rsidRDefault="00123EFC" w:rsidP="00123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3C5D17BC" w14:textId="77777777" w:rsidR="00123EFC" w:rsidRPr="00515AFA" w:rsidRDefault="00123EFC" w:rsidP="00123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5A646435" w14:textId="77777777" w:rsidR="00123EFC" w:rsidRPr="00515AFA" w:rsidRDefault="00123EFC" w:rsidP="00123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58652815" w14:textId="77777777" w:rsidR="00123EFC" w:rsidRPr="00515AFA" w:rsidRDefault="00123EFC" w:rsidP="00123EFC">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3BBF9DDF" w14:textId="77777777" w:rsidR="00123EFC" w:rsidRPr="00515AFA" w:rsidRDefault="00123EFC" w:rsidP="00123EF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41185199" w14:textId="77777777" w:rsidR="00123EFC" w:rsidRPr="00515AFA" w:rsidRDefault="00123EFC" w:rsidP="00123EF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5CFF2F66" w14:textId="77777777" w:rsidR="00123EFC" w:rsidRPr="00515AFA" w:rsidRDefault="00123EFC" w:rsidP="00123EF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wartości netto części przedmiotu umowy, której dotyczy odstąpienie;</w:t>
      </w:r>
    </w:p>
    <w:p w14:paraId="44CA4D92" w14:textId="77777777" w:rsidR="00123EFC" w:rsidRPr="00515AFA" w:rsidRDefault="00123EFC" w:rsidP="00123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200EBB00" w14:textId="77777777" w:rsidR="00123EFC" w:rsidRPr="00515AFA" w:rsidRDefault="00123EFC" w:rsidP="00123EFC">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całkowitego wynagrodzenia netto określonego w § 3 ust. 1;</w:t>
      </w:r>
    </w:p>
    <w:p w14:paraId="7028A41F" w14:textId="77777777" w:rsidR="00123EFC" w:rsidRPr="00515AFA" w:rsidRDefault="00123EFC" w:rsidP="00123EFC">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Pr>
          <w:rFonts w:ascii="Times New Roman" w:hAnsi="Times New Roman"/>
          <w:sz w:val="22"/>
          <w:szCs w:val="22"/>
        </w:rPr>
        <w:t xml:space="preserve">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wartości netto części przedmiotu umowy, której dotyczy odstąpienie</w:t>
      </w:r>
    </w:p>
    <w:p w14:paraId="622D3125" w14:textId="77777777" w:rsidR="00123EFC" w:rsidRPr="00515AFA" w:rsidRDefault="00123EFC" w:rsidP="00123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AC34A41" w14:textId="77777777" w:rsidR="00123EFC" w:rsidRPr="00515AFA" w:rsidRDefault="00123EFC" w:rsidP="00123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31049C72" w14:textId="77777777" w:rsidR="00123EFC" w:rsidRPr="00515AFA" w:rsidRDefault="00123EFC" w:rsidP="00123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18F28C92" w14:textId="77777777" w:rsidR="00123EFC" w:rsidRPr="00515AFA" w:rsidRDefault="00123EFC" w:rsidP="00123E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C0777A2" w14:textId="77777777" w:rsidR="00123EFC" w:rsidRPr="00515AFA" w:rsidRDefault="00123EFC" w:rsidP="00123EFC">
      <w:pPr>
        <w:pStyle w:val="Tekstpodstawowy"/>
        <w:ind w:right="-47"/>
        <w:jc w:val="center"/>
        <w:rPr>
          <w:rFonts w:ascii="Times New Roman" w:hAnsi="Times New Roman"/>
          <w:b/>
          <w:sz w:val="22"/>
          <w:szCs w:val="22"/>
        </w:rPr>
      </w:pPr>
    </w:p>
    <w:p w14:paraId="35855D57" w14:textId="77777777" w:rsidR="00123EFC" w:rsidRPr="00515AFA" w:rsidRDefault="00123EFC" w:rsidP="00123EFC">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85AA420" w14:textId="77777777" w:rsidR="00123EFC" w:rsidRPr="00515AFA" w:rsidRDefault="00123EFC" w:rsidP="00123EFC">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28575171" w14:textId="77777777" w:rsidR="00123EFC" w:rsidRPr="00515AFA" w:rsidRDefault="00123EFC" w:rsidP="00123EFC">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8DC3285" w14:textId="77777777" w:rsidR="00123EFC" w:rsidRPr="00515AFA" w:rsidRDefault="00123EFC" w:rsidP="00123EFC">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728AE351" w14:textId="77777777" w:rsidR="00123EFC" w:rsidRPr="00515AFA" w:rsidRDefault="00123EFC" w:rsidP="00123EFC">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515AFA">
        <w:rPr>
          <w:color w:val="000000"/>
          <w:sz w:val="22"/>
          <w:szCs w:val="22"/>
          <w:lang w:val="pl-PL"/>
        </w:rPr>
        <w:lastRenderedPageBreak/>
        <w:t xml:space="preserve">naruszeniem przepisów ustawy o prawie autorskim i prawach pokrewnych (Dz.U. 2017 poz. 880 ze zm.). </w:t>
      </w:r>
    </w:p>
    <w:p w14:paraId="553F93CF" w14:textId="77777777" w:rsidR="00123EFC" w:rsidRPr="00515AFA" w:rsidRDefault="00123EFC" w:rsidP="00123EFC">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3164FEF" w14:textId="77777777" w:rsidR="00123EFC" w:rsidRPr="00515AFA" w:rsidRDefault="00123EFC" w:rsidP="00123EFC">
      <w:pPr>
        <w:rPr>
          <w:color w:val="00000A"/>
          <w:sz w:val="22"/>
          <w:szCs w:val="22"/>
          <w:lang w:val="pl-PL"/>
        </w:rPr>
      </w:pPr>
    </w:p>
    <w:p w14:paraId="0A052E3D" w14:textId="77777777" w:rsidR="00123EFC" w:rsidRPr="00515AFA" w:rsidRDefault="00123EFC" w:rsidP="00123EFC">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3CB864D" w14:textId="77777777" w:rsidR="00123EFC" w:rsidRPr="00515AFA" w:rsidRDefault="00123EFC" w:rsidP="00123EFC">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EBDB8E" w14:textId="77777777" w:rsidR="00123EFC" w:rsidRPr="00515AFA" w:rsidRDefault="00123EFC" w:rsidP="00123E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052ABE2" w14:textId="77777777" w:rsidR="00123EFC" w:rsidRPr="00515AFA" w:rsidRDefault="00123EFC" w:rsidP="00123EFC">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E98D31F" w14:textId="77777777" w:rsidR="00123EFC" w:rsidRPr="00515AFA" w:rsidRDefault="00123EFC" w:rsidP="00123E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7E813D2" w14:textId="77777777" w:rsidR="00123EFC" w:rsidRPr="00515AFA" w:rsidRDefault="00123EFC" w:rsidP="00123E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6D4D24AC" w14:textId="77777777" w:rsidR="00123EFC" w:rsidRPr="00515AFA" w:rsidRDefault="00123EFC" w:rsidP="00123E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384BBF7" w14:textId="77777777" w:rsidR="00123EFC" w:rsidRPr="00515AFA" w:rsidRDefault="00123EFC" w:rsidP="00123EFC">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62BD8B5" w14:textId="77777777" w:rsidR="00123EFC" w:rsidRPr="00515AFA" w:rsidRDefault="00123EFC" w:rsidP="00123EFC">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B2579C2" w14:textId="77777777" w:rsidR="00123EFC" w:rsidRPr="00515AFA" w:rsidRDefault="00123EFC" w:rsidP="00123EFC">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7BCF7CC" w14:textId="77777777" w:rsidR="00123EFC" w:rsidRPr="00515AFA" w:rsidRDefault="00123EFC" w:rsidP="00123EFC">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77B0B60" w14:textId="77777777" w:rsidR="00123EFC" w:rsidRPr="00515AFA" w:rsidRDefault="00123EFC" w:rsidP="00123EFC">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670398A" w14:textId="77777777" w:rsidR="00123EFC" w:rsidRPr="00515AFA" w:rsidRDefault="00123EFC" w:rsidP="00123EFC">
      <w:pPr>
        <w:ind w:left="720"/>
        <w:jc w:val="both"/>
        <w:rPr>
          <w:color w:val="00000A"/>
          <w:sz w:val="22"/>
          <w:szCs w:val="22"/>
          <w:lang w:val="pl-PL"/>
        </w:rPr>
      </w:pPr>
    </w:p>
    <w:p w14:paraId="2A5C50E8" w14:textId="77777777" w:rsidR="00123EFC" w:rsidRPr="00515AFA" w:rsidRDefault="00123EFC" w:rsidP="00123EFC">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32988BBB" w14:textId="77777777" w:rsidR="00123EFC" w:rsidRPr="00515AFA" w:rsidRDefault="00123EFC" w:rsidP="00123EFC">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135484C" w14:textId="77777777" w:rsidR="00123EFC" w:rsidRPr="00515AFA" w:rsidRDefault="00123EFC" w:rsidP="00123EFC">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14234A67" w14:textId="77777777" w:rsidR="00123EFC" w:rsidRPr="00515AFA" w:rsidRDefault="00123EFC" w:rsidP="00123EFC">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8EA0D23" w14:textId="77777777" w:rsidR="00123EFC" w:rsidRPr="00515AFA" w:rsidRDefault="00123EFC" w:rsidP="00123EFC">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606C8A3" w14:textId="77777777" w:rsidR="00123EFC" w:rsidRPr="00515AFA" w:rsidRDefault="00123EFC" w:rsidP="00123EFC">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3D4BF5A6" w14:textId="77777777" w:rsidR="00123EFC" w:rsidRPr="00515AFA" w:rsidRDefault="00123EFC" w:rsidP="00123EFC">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261BB261" w14:textId="77777777" w:rsidR="00123EFC" w:rsidRPr="00515AFA" w:rsidRDefault="00123EFC" w:rsidP="00123EFC">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F96FB3F" w14:textId="77777777" w:rsidR="00123EFC" w:rsidRPr="00E448C0" w:rsidRDefault="00123EFC" w:rsidP="00123EFC">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24 h</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21 dni</w:t>
      </w:r>
      <w:r w:rsidRPr="00E448C0">
        <w:rPr>
          <w:color w:val="000000"/>
          <w:sz w:val="22"/>
          <w:szCs w:val="22"/>
          <w:lang w:val="pl-PL"/>
        </w:rPr>
        <w:t xml:space="preserve"> od momentu zgłoszenia </w:t>
      </w:r>
    </w:p>
    <w:p w14:paraId="2E3168B8" w14:textId="77777777" w:rsidR="00123EFC" w:rsidRPr="00515AFA" w:rsidRDefault="00123EFC" w:rsidP="00123EFC">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88B239A" w14:textId="77777777" w:rsidR="00123EFC" w:rsidRPr="00515AFA" w:rsidRDefault="00123EFC" w:rsidP="00123EFC">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4CE18CBB" w14:textId="77777777" w:rsidR="00123EFC" w:rsidRPr="00515AFA" w:rsidRDefault="00123EFC" w:rsidP="00123EFC">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03E0CE35" w14:textId="77777777" w:rsidR="00123EFC" w:rsidRPr="00515AFA" w:rsidRDefault="00123EFC" w:rsidP="00123EFC">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2538CC9" w14:textId="77777777" w:rsidR="00123EFC" w:rsidRPr="00515AFA" w:rsidRDefault="00123EFC" w:rsidP="00123EFC">
      <w:pPr>
        <w:ind w:left="567"/>
        <w:jc w:val="both"/>
        <w:rPr>
          <w:bCs/>
          <w:sz w:val="22"/>
          <w:szCs w:val="22"/>
          <w:lang w:val="pl-PL" w:eastAsia="en-US"/>
        </w:rPr>
      </w:pPr>
    </w:p>
    <w:p w14:paraId="3A4CEA70" w14:textId="77777777" w:rsidR="00123EFC" w:rsidRPr="00515AFA" w:rsidRDefault="00123EFC" w:rsidP="00123EFC">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33CAA859" w14:textId="77777777" w:rsidR="00123EFC" w:rsidRPr="00515AFA" w:rsidRDefault="00123EFC" w:rsidP="00123EFC">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00A93A20" w14:textId="77777777" w:rsidR="00123EFC" w:rsidRPr="00515AFA" w:rsidRDefault="00123EFC" w:rsidP="00123EFC">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7277E4A" w14:textId="77777777" w:rsidR="00123EFC" w:rsidRPr="00515AFA" w:rsidRDefault="00123EFC" w:rsidP="00123EFC">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124E494" w14:textId="77777777" w:rsidR="00123EFC" w:rsidRPr="00515AFA" w:rsidRDefault="00123EFC" w:rsidP="00123EFC">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3F61E558" w14:textId="77777777" w:rsidR="00123EFC" w:rsidRPr="00515AFA" w:rsidRDefault="00123EFC" w:rsidP="00123EFC">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9A84A2B" w14:textId="77777777" w:rsidR="00123EFC" w:rsidRPr="00515AFA" w:rsidRDefault="00123EFC" w:rsidP="00123EFC">
      <w:pPr>
        <w:numPr>
          <w:ilvl w:val="0"/>
          <w:numId w:val="37"/>
        </w:numPr>
        <w:ind w:left="284" w:hanging="284"/>
        <w:jc w:val="both"/>
        <w:rPr>
          <w:sz w:val="22"/>
          <w:szCs w:val="22"/>
          <w:lang w:val="pl-PL"/>
        </w:rPr>
      </w:pPr>
      <w:r w:rsidRPr="00515AFA">
        <w:rPr>
          <w:bCs/>
          <w:sz w:val="22"/>
          <w:szCs w:val="22"/>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8322E5C" w14:textId="77777777" w:rsidR="00123EFC" w:rsidRPr="00515AFA" w:rsidRDefault="00123EFC" w:rsidP="00123EFC">
      <w:pPr>
        <w:pStyle w:val="Tekstpodstawowy"/>
        <w:spacing w:line="240" w:lineRule="auto"/>
        <w:ind w:right="-47"/>
        <w:rPr>
          <w:rFonts w:ascii="Times New Roman" w:hAnsi="Times New Roman"/>
          <w:b/>
          <w:sz w:val="22"/>
          <w:szCs w:val="22"/>
        </w:rPr>
      </w:pPr>
    </w:p>
    <w:p w14:paraId="782957FC" w14:textId="77777777" w:rsidR="00123EFC" w:rsidRPr="00515AFA" w:rsidRDefault="00123EFC" w:rsidP="00123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65215335"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A82116A" w14:textId="77777777" w:rsidR="00123EFC" w:rsidRPr="00515AFA" w:rsidRDefault="00123EFC" w:rsidP="00123EFC">
      <w:pPr>
        <w:pStyle w:val="Tekstpodstawowy"/>
        <w:spacing w:line="240" w:lineRule="auto"/>
        <w:ind w:right="-47"/>
        <w:jc w:val="both"/>
        <w:rPr>
          <w:rFonts w:ascii="Times New Roman" w:hAnsi="Times New Roman"/>
          <w:sz w:val="22"/>
          <w:szCs w:val="22"/>
        </w:rPr>
      </w:pPr>
    </w:p>
    <w:p w14:paraId="7AE2DE54" w14:textId="77777777" w:rsidR="00123EFC" w:rsidRPr="00515AFA" w:rsidRDefault="00123EFC" w:rsidP="00123EFC">
      <w:pPr>
        <w:spacing w:line="240" w:lineRule="atLeast"/>
        <w:ind w:right="-47"/>
        <w:jc w:val="center"/>
        <w:rPr>
          <w:b/>
          <w:sz w:val="22"/>
          <w:szCs w:val="22"/>
        </w:rPr>
      </w:pPr>
      <w:r w:rsidRPr="00515AFA">
        <w:rPr>
          <w:b/>
          <w:sz w:val="22"/>
          <w:szCs w:val="22"/>
        </w:rPr>
        <w:t>§ 10</w:t>
      </w:r>
    </w:p>
    <w:p w14:paraId="6C784003" w14:textId="77777777" w:rsidR="00123EFC" w:rsidRPr="00515AFA" w:rsidRDefault="00123EFC" w:rsidP="00123EFC">
      <w:pPr>
        <w:spacing w:line="240" w:lineRule="atLeast"/>
        <w:ind w:right="-47"/>
        <w:rPr>
          <w:sz w:val="22"/>
          <w:szCs w:val="22"/>
          <w:lang w:val="pl-PL"/>
        </w:rPr>
      </w:pPr>
    </w:p>
    <w:p w14:paraId="5C3CAAE6" w14:textId="77777777" w:rsidR="00123EFC" w:rsidRPr="00515AFA" w:rsidRDefault="00123EFC" w:rsidP="00123EFC">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1E75247B" w14:textId="77777777" w:rsidR="00123EFC" w:rsidRPr="00515AFA" w:rsidRDefault="00123EFC" w:rsidP="00123EFC">
      <w:pPr>
        <w:tabs>
          <w:tab w:val="left" w:pos="367"/>
        </w:tabs>
        <w:spacing w:line="276" w:lineRule="auto"/>
        <w:ind w:left="360" w:right="60"/>
        <w:contextualSpacing/>
        <w:jc w:val="both"/>
        <w:rPr>
          <w:rFonts w:eastAsia="Calibri"/>
          <w:sz w:val="22"/>
          <w:szCs w:val="22"/>
          <w:lang w:val="pl-PL" w:eastAsia="en-US"/>
        </w:rPr>
      </w:pPr>
    </w:p>
    <w:p w14:paraId="0F053DE1" w14:textId="77777777" w:rsidR="00123EFC" w:rsidRPr="00515AFA" w:rsidRDefault="00123EFC" w:rsidP="00123EFC">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5723A73F" w14:textId="77777777" w:rsidR="00123EFC" w:rsidRPr="00515AFA" w:rsidRDefault="00123EFC" w:rsidP="00123EFC">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0DD3F2CF" w14:textId="77777777" w:rsidR="00123EFC" w:rsidRPr="00515AFA" w:rsidRDefault="00123EFC" w:rsidP="00123EFC">
      <w:pPr>
        <w:tabs>
          <w:tab w:val="left" w:pos="387"/>
        </w:tabs>
        <w:spacing w:line="276" w:lineRule="auto"/>
        <w:ind w:left="720" w:right="60"/>
        <w:contextualSpacing/>
        <w:jc w:val="both"/>
        <w:rPr>
          <w:rFonts w:eastAsia="Calibri"/>
          <w:sz w:val="22"/>
          <w:szCs w:val="22"/>
          <w:lang w:val="pl-PL" w:eastAsia="en-US"/>
        </w:rPr>
      </w:pPr>
    </w:p>
    <w:p w14:paraId="1716974A" w14:textId="77777777" w:rsidR="00123EFC" w:rsidRPr="00515AFA" w:rsidRDefault="00123EFC" w:rsidP="00123EFC">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8B6AC2D" w14:textId="77777777" w:rsidR="00123EFC" w:rsidRPr="00515AFA" w:rsidRDefault="00123EFC" w:rsidP="00123E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2F82053" w14:textId="77777777" w:rsidR="00123EFC" w:rsidRPr="00515AFA" w:rsidRDefault="00123EFC" w:rsidP="00123E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3FCF229" w14:textId="77777777" w:rsidR="00123EFC" w:rsidRPr="00515AFA" w:rsidRDefault="00123EFC" w:rsidP="00123EFC">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9E2D8DA" w14:textId="77777777" w:rsidR="00123EFC" w:rsidRPr="00515AFA" w:rsidRDefault="00123EFC" w:rsidP="00123EFC">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EA5E162" w14:textId="77777777" w:rsidR="00123EFC" w:rsidRPr="00515AFA" w:rsidRDefault="00123EFC" w:rsidP="00123E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CC463AA" w14:textId="77777777" w:rsidR="00123EFC" w:rsidRPr="00515AFA" w:rsidRDefault="00123EFC" w:rsidP="00123EF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5303C49" w14:textId="77777777" w:rsidR="00123EFC" w:rsidRPr="00515AFA" w:rsidRDefault="00123EFC" w:rsidP="00123EF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68599F5" w14:textId="77777777" w:rsidR="00123EFC" w:rsidRPr="00515AFA" w:rsidRDefault="00123EFC" w:rsidP="00123E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E7012E3" w14:textId="77777777" w:rsidR="00123EFC" w:rsidRPr="00515AFA" w:rsidRDefault="00123EFC" w:rsidP="00123EFC">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4C9161DC" w14:textId="77777777" w:rsidR="00123EFC" w:rsidRPr="00515AFA" w:rsidRDefault="00123EFC" w:rsidP="00123EFC">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00641522" w14:textId="77777777" w:rsidR="00123EFC" w:rsidRPr="00515AFA" w:rsidRDefault="00123EFC" w:rsidP="00123EFC">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1A8B7586" w14:textId="77777777" w:rsidR="00123EFC" w:rsidRPr="00515AFA" w:rsidRDefault="00123EFC" w:rsidP="00123EFC">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32843AF" w14:textId="77777777" w:rsidR="00123EFC" w:rsidRPr="00515AFA" w:rsidRDefault="00123EFC" w:rsidP="00123EFC">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6AB98D02" w14:textId="77777777" w:rsidR="00123EFC" w:rsidRPr="00515AFA" w:rsidRDefault="00123EFC" w:rsidP="00123EFC">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B63827B" w14:textId="77777777" w:rsidR="00123EFC" w:rsidRPr="00515AFA" w:rsidRDefault="00123EFC" w:rsidP="00123EFC">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3919314" w14:textId="77777777" w:rsidR="00123EFC" w:rsidRPr="00515AFA" w:rsidRDefault="00123EFC" w:rsidP="00123EFC">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62C463C5" w14:textId="77777777" w:rsidR="00123EFC" w:rsidRPr="00515AFA" w:rsidRDefault="00123EFC" w:rsidP="00123EFC">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23345FEC" w14:textId="77777777" w:rsidR="00123EFC" w:rsidRPr="00515AFA" w:rsidRDefault="00123EFC" w:rsidP="00123EFC">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2B50B508" w14:textId="77777777" w:rsidR="00123EFC" w:rsidRPr="00515AFA" w:rsidRDefault="00123EFC" w:rsidP="00123EFC">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23DB4A5" w14:textId="77777777" w:rsidR="00123EFC" w:rsidRPr="00515AFA" w:rsidRDefault="00123EFC" w:rsidP="00123EFC">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447F562" w14:textId="77777777" w:rsidR="00123EFC" w:rsidRPr="00515AFA" w:rsidRDefault="00123EFC" w:rsidP="00123EFC">
      <w:pPr>
        <w:widowControl w:val="0"/>
        <w:suppressAutoHyphens/>
        <w:autoSpaceDN w:val="0"/>
        <w:ind w:left="360"/>
        <w:jc w:val="center"/>
        <w:textAlignment w:val="baseline"/>
        <w:rPr>
          <w:rFonts w:eastAsia="SimSun"/>
          <w:b/>
          <w:bCs/>
          <w:color w:val="000000"/>
          <w:kern w:val="2"/>
          <w:sz w:val="22"/>
          <w:szCs w:val="22"/>
          <w:lang w:val="pl-PL"/>
        </w:rPr>
      </w:pPr>
    </w:p>
    <w:p w14:paraId="779D8977" w14:textId="77777777" w:rsidR="00123EFC" w:rsidRPr="00515AFA" w:rsidRDefault="00123EFC" w:rsidP="00123EFC">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71AF8467" w14:textId="77777777" w:rsidR="00123EFC" w:rsidRPr="00515AFA" w:rsidRDefault="00123EFC" w:rsidP="00123E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5774C17" w14:textId="77777777" w:rsidR="00123EFC" w:rsidRPr="00515AFA" w:rsidRDefault="00123EFC" w:rsidP="00123E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CAF051D" w14:textId="77777777" w:rsidR="00123EFC" w:rsidRPr="00515AFA" w:rsidRDefault="00123EFC" w:rsidP="00123E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16425FD" w14:textId="77777777" w:rsidR="00123EFC" w:rsidRPr="00515AFA" w:rsidRDefault="00123EFC" w:rsidP="00123E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A124FDF" w14:textId="77777777" w:rsidR="00123EFC" w:rsidRPr="00515AFA" w:rsidRDefault="00123EFC" w:rsidP="00123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0B8F0C9C" w14:textId="77777777" w:rsidR="00123EFC" w:rsidRPr="00515AFA" w:rsidRDefault="00123EFC" w:rsidP="00123EF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9E3740C" w14:textId="77777777" w:rsidR="00123EFC" w:rsidRPr="00515AFA" w:rsidRDefault="00123EFC" w:rsidP="00123EF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75E7ACC0" w14:textId="77777777" w:rsidR="00123EFC" w:rsidRPr="00515AFA" w:rsidRDefault="00123EFC" w:rsidP="00123EF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53DB2B06" w14:textId="77777777" w:rsidR="00123EFC" w:rsidRPr="00515AFA" w:rsidRDefault="00123EFC" w:rsidP="00123EF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1A0E66F7" w14:textId="77777777" w:rsidR="00123EFC" w:rsidRPr="00515AFA" w:rsidRDefault="00123EFC" w:rsidP="00123EF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590C6C8" w14:textId="77777777" w:rsidR="00123EFC" w:rsidRPr="00515AFA" w:rsidRDefault="00123EFC" w:rsidP="00123EFC">
      <w:pPr>
        <w:pStyle w:val="Tekstpodstawowy"/>
        <w:spacing w:line="240" w:lineRule="auto"/>
        <w:ind w:right="-47"/>
        <w:jc w:val="center"/>
        <w:rPr>
          <w:rFonts w:ascii="Times New Roman" w:hAnsi="Times New Roman"/>
          <w:b/>
          <w:sz w:val="22"/>
          <w:szCs w:val="22"/>
        </w:rPr>
      </w:pPr>
    </w:p>
    <w:p w14:paraId="0E26B137" w14:textId="77777777" w:rsidR="00123EFC" w:rsidRPr="00515AFA" w:rsidRDefault="00123EFC" w:rsidP="00123EFC">
      <w:pPr>
        <w:pStyle w:val="Tekstpodstawowy"/>
        <w:spacing w:line="240" w:lineRule="auto"/>
        <w:ind w:right="-47"/>
        <w:jc w:val="center"/>
        <w:rPr>
          <w:rFonts w:ascii="Times New Roman" w:hAnsi="Times New Roman"/>
          <w:b/>
          <w:sz w:val="22"/>
          <w:szCs w:val="22"/>
        </w:rPr>
      </w:pPr>
    </w:p>
    <w:p w14:paraId="7D693430" w14:textId="77777777" w:rsidR="00123EFC" w:rsidRPr="00515AFA" w:rsidRDefault="00123EFC" w:rsidP="00123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480411E5" w14:textId="77777777" w:rsidR="00123EFC" w:rsidRPr="00515AFA" w:rsidRDefault="00123EFC" w:rsidP="00123EFC">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F2F4CCA" w14:textId="77777777" w:rsidR="00123EFC" w:rsidRPr="00515AFA" w:rsidRDefault="00123EFC" w:rsidP="00123EFC">
      <w:pPr>
        <w:jc w:val="center"/>
        <w:rPr>
          <w:b/>
          <w:sz w:val="22"/>
          <w:szCs w:val="22"/>
          <w:lang w:val="pl-PL"/>
        </w:rPr>
      </w:pPr>
    </w:p>
    <w:p w14:paraId="34A1CFFA" w14:textId="77777777" w:rsidR="00123EFC" w:rsidRPr="00515AFA" w:rsidRDefault="00123EFC" w:rsidP="00123EFC">
      <w:pPr>
        <w:jc w:val="center"/>
        <w:rPr>
          <w:b/>
          <w:sz w:val="22"/>
          <w:szCs w:val="22"/>
          <w:lang w:val="pl-PL"/>
        </w:rPr>
      </w:pPr>
      <w:r w:rsidRPr="00515AFA">
        <w:rPr>
          <w:b/>
          <w:sz w:val="22"/>
          <w:szCs w:val="22"/>
          <w:lang w:val="pl-PL"/>
        </w:rPr>
        <w:t>§16</w:t>
      </w:r>
    </w:p>
    <w:p w14:paraId="3EB4878E"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EC13558" w14:textId="77777777" w:rsidR="00123EFC" w:rsidRPr="00515AFA" w:rsidRDefault="00123EFC" w:rsidP="00123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452833E1"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325B2072" w14:textId="77777777" w:rsidR="00123EFC" w:rsidRPr="00515AFA" w:rsidRDefault="00123EFC" w:rsidP="00123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6CF889DB" w14:textId="77777777" w:rsidR="00123EFC" w:rsidRPr="00515AFA" w:rsidRDefault="00123EFC" w:rsidP="00123EFC">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15CD8B99" w14:textId="77777777" w:rsidR="00123EFC" w:rsidRPr="00515AFA" w:rsidRDefault="00123EFC" w:rsidP="00123EFC">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09713BEF" w14:textId="77777777" w:rsidR="00123EFC" w:rsidRPr="00515AFA" w:rsidRDefault="00123EFC" w:rsidP="00123EFC">
      <w:pPr>
        <w:pStyle w:val="Tekstpodstawowy"/>
        <w:spacing w:line="240" w:lineRule="auto"/>
        <w:ind w:right="-47"/>
        <w:jc w:val="both"/>
        <w:rPr>
          <w:rFonts w:ascii="Times New Roman" w:hAnsi="Times New Roman"/>
          <w:sz w:val="22"/>
          <w:szCs w:val="22"/>
        </w:rPr>
      </w:pPr>
    </w:p>
    <w:p w14:paraId="58150103" w14:textId="77777777" w:rsidR="00123EFC" w:rsidRPr="00515AFA" w:rsidRDefault="00123EFC" w:rsidP="00123E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38D4AAFB" w14:textId="77777777" w:rsidR="00123EFC" w:rsidRPr="00515AFA" w:rsidRDefault="00123EFC" w:rsidP="00123E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51B01F52" w14:textId="77777777" w:rsidR="00123EFC" w:rsidRPr="00515AFA" w:rsidRDefault="00123EFC" w:rsidP="00123EFC">
      <w:pPr>
        <w:pStyle w:val="Tekstpodstawowy2"/>
        <w:spacing w:line="240" w:lineRule="auto"/>
        <w:ind w:right="-47"/>
        <w:rPr>
          <w:sz w:val="22"/>
          <w:szCs w:val="22"/>
        </w:rPr>
      </w:pPr>
    </w:p>
    <w:p w14:paraId="6CAE7935" w14:textId="77777777" w:rsidR="00123EFC" w:rsidRPr="00515AFA" w:rsidRDefault="00123EFC" w:rsidP="00123EFC">
      <w:pPr>
        <w:pStyle w:val="Tekstpodstawowy2"/>
        <w:spacing w:line="240" w:lineRule="auto"/>
        <w:ind w:right="-47"/>
        <w:rPr>
          <w:sz w:val="22"/>
          <w:szCs w:val="22"/>
        </w:rPr>
      </w:pPr>
    </w:p>
    <w:p w14:paraId="7C6CE015" w14:textId="77777777" w:rsidR="00123EFC" w:rsidRPr="00515AFA" w:rsidRDefault="00123EFC" w:rsidP="00123EFC">
      <w:pPr>
        <w:pStyle w:val="Tekstpodstawowy2"/>
        <w:spacing w:line="240" w:lineRule="auto"/>
        <w:ind w:right="-47"/>
        <w:rPr>
          <w:b/>
          <w:sz w:val="22"/>
          <w:szCs w:val="22"/>
        </w:rPr>
      </w:pPr>
      <w:r w:rsidRPr="00515AFA">
        <w:rPr>
          <w:b/>
          <w:sz w:val="22"/>
          <w:szCs w:val="22"/>
        </w:rPr>
        <w:t xml:space="preserve">         Za Sprzedawcę                                                                  Za Kupującego</w:t>
      </w:r>
    </w:p>
    <w:p w14:paraId="77DD9351" w14:textId="77777777" w:rsidR="00123EFC" w:rsidRPr="00515AFA" w:rsidRDefault="00123EFC" w:rsidP="00123EFC">
      <w:pPr>
        <w:rPr>
          <w:sz w:val="22"/>
          <w:szCs w:val="22"/>
          <w:lang w:val="pl-PL"/>
        </w:rPr>
      </w:pPr>
    </w:p>
    <w:p w14:paraId="0A6976DA" w14:textId="77777777" w:rsidR="00123EFC" w:rsidRPr="00515AFA" w:rsidRDefault="00123EFC" w:rsidP="00123EFC">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013661" w14:textId="77777777" w:rsidR="00123EFC" w:rsidRPr="00515AFA" w:rsidRDefault="00123EFC" w:rsidP="00123EF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88FEF05" w14:textId="77777777" w:rsidR="00123EFC" w:rsidRPr="00515AFA" w:rsidRDefault="00123EFC" w:rsidP="00123EFC">
      <w:pPr>
        <w:pStyle w:val="Zwykytekst"/>
        <w:tabs>
          <w:tab w:val="left" w:pos="7050"/>
        </w:tabs>
        <w:rPr>
          <w:rFonts w:ascii="Times New Roman" w:hAnsi="Times New Roman" w:cs="Times New Roman"/>
          <w:i/>
          <w:iCs/>
          <w:sz w:val="22"/>
          <w:szCs w:val="22"/>
          <w:lang w:val="pl-PL"/>
        </w:rPr>
      </w:pPr>
    </w:p>
    <w:p w14:paraId="54D16D1B" w14:textId="77777777" w:rsidR="00123EFC" w:rsidRPr="00515AFA" w:rsidRDefault="00123EFC" w:rsidP="00123EFC">
      <w:pPr>
        <w:pStyle w:val="Zwykytekst"/>
        <w:tabs>
          <w:tab w:val="left" w:pos="7050"/>
        </w:tabs>
        <w:rPr>
          <w:rFonts w:ascii="Times New Roman" w:hAnsi="Times New Roman" w:cs="Times New Roman"/>
          <w:i/>
          <w:iCs/>
          <w:sz w:val="22"/>
          <w:szCs w:val="22"/>
          <w:lang w:val="pl-PL"/>
        </w:rPr>
      </w:pPr>
    </w:p>
    <w:p w14:paraId="015379EE" w14:textId="77777777" w:rsidR="00123EFC" w:rsidRPr="00515AFA" w:rsidRDefault="00123EFC" w:rsidP="00123EFC">
      <w:pPr>
        <w:pStyle w:val="Zwykytekst"/>
        <w:tabs>
          <w:tab w:val="left" w:pos="7050"/>
        </w:tabs>
        <w:rPr>
          <w:rFonts w:ascii="Times New Roman" w:hAnsi="Times New Roman" w:cs="Times New Roman"/>
          <w:i/>
          <w:iCs/>
          <w:sz w:val="22"/>
          <w:szCs w:val="22"/>
          <w:lang w:val="pl-PL"/>
        </w:rPr>
      </w:pPr>
    </w:p>
    <w:p w14:paraId="7A79601F" w14:textId="77777777" w:rsidR="00123EFC" w:rsidRPr="00515AFA" w:rsidRDefault="00123EFC" w:rsidP="00123EF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1D697C1A" w14:textId="77777777" w:rsidR="00123EFC" w:rsidRPr="00515AFA" w:rsidRDefault="00123EFC" w:rsidP="00123EF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2CAB39B" w14:textId="77777777" w:rsidR="00123EFC" w:rsidRDefault="00123EFC" w:rsidP="00123EFC">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65592A0E" w14:textId="77777777" w:rsidR="00123EFC" w:rsidRPr="00515AFA" w:rsidRDefault="00123EFC" w:rsidP="00123EFC">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28AF58E4" w14:textId="77777777" w:rsidR="00123EFC" w:rsidRPr="00515AFA" w:rsidRDefault="00123EFC" w:rsidP="00123EFC">
      <w:pPr>
        <w:widowControl w:val="0"/>
        <w:autoSpaceDE w:val="0"/>
        <w:autoSpaceDN w:val="0"/>
        <w:jc w:val="both"/>
        <w:textAlignment w:val="baseline"/>
        <w:rPr>
          <w:sz w:val="22"/>
          <w:szCs w:val="22"/>
          <w:lang w:val="pl-PL"/>
        </w:rPr>
      </w:pPr>
    </w:p>
    <w:p w14:paraId="69F1FBB1" w14:textId="77777777" w:rsidR="00123EFC" w:rsidRPr="00515AFA" w:rsidRDefault="00123EFC" w:rsidP="00123EFC">
      <w:pPr>
        <w:widowControl w:val="0"/>
        <w:autoSpaceDE w:val="0"/>
        <w:autoSpaceDN w:val="0"/>
        <w:jc w:val="both"/>
        <w:textAlignment w:val="baseline"/>
        <w:rPr>
          <w:sz w:val="22"/>
          <w:szCs w:val="22"/>
          <w:lang w:val="pl-PL"/>
        </w:rPr>
      </w:pPr>
    </w:p>
    <w:p w14:paraId="03519F7A" w14:textId="77777777" w:rsidR="00123EFC" w:rsidRPr="00515AFA" w:rsidRDefault="00123EFC" w:rsidP="00123EFC">
      <w:pPr>
        <w:widowControl w:val="0"/>
        <w:autoSpaceDE w:val="0"/>
        <w:autoSpaceDN w:val="0"/>
        <w:jc w:val="both"/>
        <w:textAlignment w:val="baseline"/>
        <w:rPr>
          <w:sz w:val="22"/>
          <w:szCs w:val="22"/>
          <w:lang w:val="pl-PL"/>
        </w:rPr>
      </w:pPr>
      <w:r w:rsidRPr="00515AFA">
        <w:rPr>
          <w:sz w:val="22"/>
          <w:szCs w:val="22"/>
          <w:lang w:val="pl-PL"/>
        </w:rPr>
        <w:t>.....................................… </w:t>
      </w:r>
    </w:p>
    <w:p w14:paraId="6D5FCD8E" w14:textId="77777777" w:rsidR="00123EFC" w:rsidRPr="00515AFA" w:rsidRDefault="00123EFC" w:rsidP="00123EFC">
      <w:pPr>
        <w:widowControl w:val="0"/>
        <w:autoSpaceDE w:val="0"/>
        <w:autoSpaceDN w:val="0"/>
        <w:ind w:firstLine="555"/>
        <w:textAlignment w:val="baseline"/>
        <w:rPr>
          <w:sz w:val="22"/>
          <w:szCs w:val="22"/>
          <w:lang w:val="pl-PL"/>
        </w:rPr>
      </w:pPr>
      <w:r w:rsidRPr="00515AFA">
        <w:rPr>
          <w:sz w:val="22"/>
          <w:szCs w:val="22"/>
          <w:lang w:val="pl-PL"/>
        </w:rPr>
        <w:t>Nazwa Wykonawcy</w:t>
      </w:r>
    </w:p>
    <w:p w14:paraId="0F5DB04F" w14:textId="77777777" w:rsidR="00123EFC" w:rsidRPr="00515AFA" w:rsidRDefault="00123EFC" w:rsidP="00123EFC">
      <w:pPr>
        <w:widowControl w:val="0"/>
        <w:autoSpaceDE w:val="0"/>
        <w:autoSpaceDN w:val="0"/>
        <w:textAlignment w:val="baseline"/>
        <w:rPr>
          <w:sz w:val="22"/>
          <w:szCs w:val="22"/>
          <w:lang w:val="pl-PL"/>
        </w:rPr>
      </w:pPr>
    </w:p>
    <w:p w14:paraId="18418A83" w14:textId="77777777" w:rsidR="00123EFC" w:rsidRPr="00515AFA" w:rsidRDefault="00123EFC" w:rsidP="00123EFC">
      <w:pPr>
        <w:widowControl w:val="0"/>
        <w:autoSpaceDE w:val="0"/>
        <w:autoSpaceDN w:val="0"/>
        <w:jc w:val="both"/>
        <w:textAlignment w:val="baseline"/>
        <w:rPr>
          <w:sz w:val="22"/>
          <w:szCs w:val="22"/>
          <w:lang w:val="pl-PL"/>
        </w:rPr>
      </w:pPr>
      <w:r w:rsidRPr="00515AFA">
        <w:rPr>
          <w:sz w:val="22"/>
          <w:szCs w:val="22"/>
          <w:lang w:val="pl-PL"/>
        </w:rPr>
        <w:t>.....................................…</w:t>
      </w:r>
    </w:p>
    <w:p w14:paraId="256B85D4" w14:textId="77777777" w:rsidR="00123EFC" w:rsidRPr="00515AFA" w:rsidRDefault="00123EFC" w:rsidP="00123EFC">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8F9DF5F" w14:textId="77777777" w:rsidR="00123EFC" w:rsidRPr="00515AFA" w:rsidRDefault="00123EFC" w:rsidP="00123EFC">
      <w:pPr>
        <w:widowControl w:val="0"/>
        <w:autoSpaceDE w:val="0"/>
        <w:autoSpaceDN w:val="0"/>
        <w:spacing w:before="90"/>
        <w:ind w:left="115" w:right="110"/>
        <w:jc w:val="both"/>
        <w:outlineLvl w:val="0"/>
        <w:rPr>
          <w:rFonts w:eastAsia="Verdana"/>
          <w:b/>
          <w:bCs/>
          <w:sz w:val="22"/>
          <w:szCs w:val="22"/>
          <w:lang w:val="pl-PL" w:eastAsia="en-US"/>
        </w:rPr>
      </w:pPr>
    </w:p>
    <w:p w14:paraId="14FB12AF" w14:textId="77777777" w:rsidR="00123EFC" w:rsidRPr="00515AFA" w:rsidRDefault="00123EFC" w:rsidP="00123EFC">
      <w:pPr>
        <w:widowControl w:val="0"/>
        <w:autoSpaceDE w:val="0"/>
        <w:autoSpaceDN w:val="0"/>
        <w:spacing w:before="90"/>
        <w:ind w:right="110"/>
        <w:jc w:val="both"/>
        <w:outlineLvl w:val="0"/>
        <w:rPr>
          <w:rFonts w:eastAsia="Verdana"/>
          <w:b/>
          <w:bCs/>
          <w:sz w:val="22"/>
          <w:szCs w:val="22"/>
          <w:lang w:val="pl-PL" w:eastAsia="en-US"/>
        </w:rPr>
      </w:pPr>
    </w:p>
    <w:p w14:paraId="7F088EE0" w14:textId="77777777" w:rsidR="00123EFC" w:rsidRPr="00515AFA" w:rsidRDefault="00123EFC" w:rsidP="00123EFC">
      <w:pPr>
        <w:widowControl w:val="0"/>
        <w:autoSpaceDE w:val="0"/>
        <w:autoSpaceDN w:val="0"/>
        <w:jc w:val="center"/>
        <w:textAlignment w:val="baseline"/>
        <w:rPr>
          <w:b/>
          <w:bCs/>
          <w:sz w:val="22"/>
          <w:szCs w:val="22"/>
          <w:lang w:val="pl-PL"/>
        </w:rPr>
      </w:pPr>
    </w:p>
    <w:p w14:paraId="065E1646" w14:textId="77777777" w:rsidR="00123EFC" w:rsidRPr="00515AFA" w:rsidRDefault="00123EFC" w:rsidP="00123EFC">
      <w:pPr>
        <w:widowControl w:val="0"/>
        <w:autoSpaceDE w:val="0"/>
        <w:autoSpaceDN w:val="0"/>
        <w:jc w:val="center"/>
        <w:textAlignment w:val="baseline"/>
        <w:rPr>
          <w:b/>
          <w:bCs/>
          <w:sz w:val="22"/>
          <w:szCs w:val="22"/>
          <w:lang w:val="pl-PL"/>
        </w:rPr>
      </w:pPr>
    </w:p>
    <w:p w14:paraId="6289284F" w14:textId="77777777" w:rsidR="00123EFC" w:rsidRPr="00515AFA" w:rsidRDefault="00123EFC" w:rsidP="00123EFC">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2DC5755" w14:textId="77777777" w:rsidR="00123EFC" w:rsidRPr="00515AFA" w:rsidRDefault="00123EFC" w:rsidP="00123EFC">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A0F42A8" w14:textId="77777777" w:rsidR="00123EFC" w:rsidRPr="00515AFA" w:rsidRDefault="00123EFC" w:rsidP="00123EFC">
      <w:pPr>
        <w:widowControl w:val="0"/>
        <w:autoSpaceDE w:val="0"/>
        <w:autoSpaceDN w:val="0"/>
        <w:jc w:val="center"/>
        <w:textAlignment w:val="baseline"/>
        <w:rPr>
          <w:b/>
          <w:bCs/>
          <w:sz w:val="22"/>
          <w:szCs w:val="22"/>
          <w:lang w:val="pl-PL"/>
        </w:rPr>
      </w:pPr>
    </w:p>
    <w:p w14:paraId="567CD449" w14:textId="77777777" w:rsidR="00123EFC" w:rsidRPr="00515AFA" w:rsidRDefault="00123EFC" w:rsidP="00123EFC">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DE8E9A3" w14:textId="77777777" w:rsidR="00123EFC" w:rsidRPr="00515AFA" w:rsidRDefault="00123EFC" w:rsidP="00123EF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B57C205" w14:textId="77777777" w:rsidR="00123EFC" w:rsidRPr="00515AFA" w:rsidRDefault="00123EFC" w:rsidP="00123EF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30BB0F50" w14:textId="77777777" w:rsidR="00123EFC" w:rsidRPr="00515AFA" w:rsidRDefault="00123EFC" w:rsidP="00123EFC">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3472D35" w14:textId="77777777" w:rsidR="00123EFC" w:rsidRPr="00515AFA" w:rsidRDefault="00123EFC" w:rsidP="00123EFC">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C9E0620" w14:textId="77777777" w:rsidR="00123EFC" w:rsidRPr="00515AFA" w:rsidRDefault="00123EFC" w:rsidP="00123EFC">
      <w:pPr>
        <w:spacing w:after="200" w:line="276" w:lineRule="auto"/>
        <w:ind w:left="780"/>
        <w:contextualSpacing/>
        <w:textAlignment w:val="baseline"/>
        <w:rPr>
          <w:sz w:val="22"/>
          <w:szCs w:val="22"/>
          <w:lang w:val="pl-PL"/>
        </w:rPr>
      </w:pPr>
    </w:p>
    <w:p w14:paraId="455DB21F" w14:textId="77777777" w:rsidR="00123EFC" w:rsidRPr="00515AFA" w:rsidRDefault="00123EFC" w:rsidP="00123EFC">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36872774" w14:textId="77777777" w:rsidR="00123EFC" w:rsidRPr="00515AFA" w:rsidRDefault="00123EFC" w:rsidP="00123EFC">
      <w:pPr>
        <w:widowControl w:val="0"/>
        <w:autoSpaceDE w:val="0"/>
        <w:autoSpaceDN w:val="0"/>
        <w:spacing w:before="90"/>
        <w:ind w:right="110"/>
        <w:jc w:val="both"/>
        <w:outlineLvl w:val="0"/>
        <w:rPr>
          <w:rFonts w:eastAsia="Verdana"/>
          <w:b/>
          <w:bCs/>
          <w:sz w:val="22"/>
          <w:szCs w:val="22"/>
          <w:lang w:val="pl-PL" w:eastAsia="en-US"/>
        </w:rPr>
      </w:pPr>
    </w:p>
    <w:p w14:paraId="7A015EF6" w14:textId="77777777" w:rsidR="00123EFC" w:rsidRPr="00515AFA" w:rsidRDefault="00123EFC" w:rsidP="00123EFC">
      <w:pPr>
        <w:widowControl w:val="0"/>
        <w:autoSpaceDE w:val="0"/>
        <w:autoSpaceDN w:val="0"/>
        <w:spacing w:before="90"/>
        <w:ind w:right="110"/>
        <w:jc w:val="both"/>
        <w:outlineLvl w:val="0"/>
        <w:rPr>
          <w:rFonts w:eastAsia="Verdana"/>
          <w:b/>
          <w:bCs/>
          <w:sz w:val="22"/>
          <w:szCs w:val="22"/>
          <w:lang w:val="pl-PL" w:eastAsia="en-US"/>
        </w:rPr>
      </w:pPr>
    </w:p>
    <w:p w14:paraId="21A4EAB2" w14:textId="77777777" w:rsidR="00123EFC" w:rsidRPr="00515AFA" w:rsidRDefault="00123EFC" w:rsidP="00123EFC">
      <w:pPr>
        <w:widowControl w:val="0"/>
        <w:autoSpaceDE w:val="0"/>
        <w:autoSpaceDN w:val="0"/>
        <w:spacing w:before="90"/>
        <w:ind w:right="110"/>
        <w:jc w:val="both"/>
        <w:outlineLvl w:val="0"/>
        <w:rPr>
          <w:rFonts w:eastAsia="Verdana"/>
          <w:b/>
          <w:bCs/>
          <w:sz w:val="22"/>
          <w:szCs w:val="22"/>
          <w:lang w:val="pl-PL" w:eastAsia="en-US"/>
        </w:rPr>
      </w:pPr>
    </w:p>
    <w:p w14:paraId="4ECC74B9" w14:textId="77777777" w:rsidR="00123EFC" w:rsidRPr="00515AFA" w:rsidRDefault="00123EFC" w:rsidP="00123EFC">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123EFC" w:rsidRPr="00123EFC" w14:paraId="5270F897" w14:textId="77777777" w:rsidTr="00F61721">
        <w:tc>
          <w:tcPr>
            <w:tcW w:w="4105" w:type="dxa"/>
            <w:hideMark/>
          </w:tcPr>
          <w:p w14:paraId="14A6B0AE" w14:textId="77777777" w:rsidR="00123EFC" w:rsidRPr="00515AFA" w:rsidRDefault="00123EFC" w:rsidP="00F61721">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59D4C406" w14:textId="77777777" w:rsidR="00123EFC" w:rsidRPr="00515AFA" w:rsidRDefault="00123EFC" w:rsidP="00F6172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52FD8D99" w14:textId="77777777" w:rsidR="00123EFC" w:rsidRPr="00515AFA" w:rsidRDefault="00123EFC" w:rsidP="00123EFC">
      <w:pPr>
        <w:spacing w:line="360" w:lineRule="auto"/>
        <w:jc w:val="both"/>
        <w:rPr>
          <w:rFonts w:eastAsia="Calibri"/>
          <w:color w:val="222A35"/>
          <w:sz w:val="22"/>
          <w:szCs w:val="22"/>
          <w:lang w:val="pl-PL" w:eastAsia="x-none"/>
        </w:rPr>
      </w:pPr>
    </w:p>
    <w:p w14:paraId="642E1121" w14:textId="77777777" w:rsidR="00123EFC" w:rsidRPr="002E3AF9" w:rsidRDefault="00123EFC" w:rsidP="00123EFC">
      <w:pPr>
        <w:rPr>
          <w:lang w:val="pl-PL"/>
        </w:rPr>
      </w:pPr>
    </w:p>
    <w:p w14:paraId="56540411" w14:textId="77777777" w:rsidR="00123EFC" w:rsidRPr="00107444" w:rsidRDefault="00123EFC" w:rsidP="00123EFC">
      <w:pPr>
        <w:rPr>
          <w:lang w:val="pl-PL"/>
        </w:rPr>
      </w:pPr>
    </w:p>
    <w:p w14:paraId="702CDB49" w14:textId="77777777" w:rsidR="00123EFC" w:rsidRPr="00233C0F" w:rsidRDefault="00123EFC" w:rsidP="00123EFC">
      <w:pPr>
        <w:rPr>
          <w:lang w:val="pl-PL"/>
        </w:rPr>
      </w:pPr>
    </w:p>
    <w:p w14:paraId="03E57AEE" w14:textId="77777777" w:rsidR="00123EFC" w:rsidRPr="00F76E64" w:rsidRDefault="00123EFC" w:rsidP="00123EFC">
      <w:pPr>
        <w:rPr>
          <w:lang w:val="pl-PL"/>
        </w:rPr>
      </w:pPr>
    </w:p>
    <w:p w14:paraId="15A9B63C" w14:textId="77777777" w:rsidR="00123EFC" w:rsidRPr="009169FF" w:rsidRDefault="00123EFC" w:rsidP="00123EFC">
      <w:pPr>
        <w:rPr>
          <w:lang w:val="pl-PL"/>
        </w:rPr>
      </w:pPr>
    </w:p>
    <w:p w14:paraId="2AC0D0FF" w14:textId="77777777" w:rsidR="00123EFC" w:rsidRPr="003D473D" w:rsidRDefault="00123EFC" w:rsidP="00123EFC">
      <w:pPr>
        <w:rPr>
          <w:lang w:val="pl-PL"/>
        </w:rPr>
      </w:pPr>
    </w:p>
    <w:p w14:paraId="421E9F21" w14:textId="77777777" w:rsidR="00123EFC" w:rsidRPr="00DA432D" w:rsidRDefault="00123EFC" w:rsidP="00123EFC">
      <w:pPr>
        <w:rPr>
          <w:lang w:val="pl-PL"/>
        </w:rPr>
      </w:pPr>
    </w:p>
    <w:p w14:paraId="3EF88F4A" w14:textId="77777777" w:rsidR="00496551" w:rsidRPr="00123EFC" w:rsidRDefault="00496551" w:rsidP="00123EFC">
      <w:pPr>
        <w:rPr>
          <w:lang w:val="pl-PL"/>
        </w:rPr>
      </w:pPr>
    </w:p>
    <w:sectPr w:rsidR="00496551" w:rsidRPr="00123EF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247846" w14:textId="77777777" w:rsidR="00283CD0" w:rsidRDefault="00283CD0">
      <w:r>
        <w:separator/>
      </w:r>
    </w:p>
  </w:endnote>
  <w:endnote w:type="continuationSeparator" w:id="0">
    <w:p w14:paraId="179351C8" w14:textId="77777777" w:rsidR="00283CD0" w:rsidRDefault="00283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2F1C25" w14:textId="77777777" w:rsidR="009561F4" w:rsidRDefault="009561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595820" w14:textId="77777777" w:rsidR="008B5BFD" w:rsidRDefault="008B5BFD">
    <w:pPr>
      <w:pStyle w:val="Stopka"/>
      <w:jc w:val="right"/>
    </w:pPr>
    <w:r>
      <w:fldChar w:fldCharType="begin"/>
    </w:r>
    <w:r>
      <w:instrText>PAGE   \* MERGEFORMAT</w:instrText>
    </w:r>
    <w:r>
      <w:fldChar w:fldCharType="separate"/>
    </w:r>
    <w:r>
      <w:rPr>
        <w:lang w:val="pl-PL"/>
      </w:rPr>
      <w:t>2</w:t>
    </w:r>
    <w:r>
      <w:fldChar w:fldCharType="end"/>
    </w:r>
  </w:p>
  <w:p w14:paraId="2705A1FA" w14:textId="77777777" w:rsidR="009561F4" w:rsidRDefault="009561F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3A2EB4" w14:textId="77777777" w:rsidR="009561F4" w:rsidRDefault="009561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3D2AAF" w14:textId="77777777" w:rsidR="00283CD0" w:rsidRDefault="00283CD0">
      <w:r>
        <w:separator/>
      </w:r>
    </w:p>
  </w:footnote>
  <w:footnote w:type="continuationSeparator" w:id="0">
    <w:p w14:paraId="555C7E5C" w14:textId="77777777" w:rsidR="00283CD0" w:rsidRDefault="00283CD0">
      <w:r>
        <w:continuationSeparator/>
      </w:r>
    </w:p>
  </w:footnote>
  <w:footnote w:id="1">
    <w:p w14:paraId="2BCB7C52" w14:textId="77777777" w:rsidR="00123EFC" w:rsidRDefault="00123EFC" w:rsidP="00123EF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86D2CA2" w14:textId="77777777" w:rsidR="00123EFC" w:rsidRDefault="00123EFC" w:rsidP="00123EF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F560A55" w14:textId="77777777" w:rsidR="00123EFC" w:rsidRDefault="00123EFC" w:rsidP="00123EF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2D743A9" w14:textId="77777777" w:rsidR="00123EFC" w:rsidRDefault="00123EFC" w:rsidP="00123EF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74B69A3" w14:textId="77777777" w:rsidR="00123EFC" w:rsidRDefault="00123EFC" w:rsidP="00123EF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3205160" w14:textId="77777777" w:rsidR="00123EFC" w:rsidRDefault="00123EFC" w:rsidP="00123EF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9DED4CC" w14:textId="77777777" w:rsidR="00123EFC" w:rsidRDefault="00123EFC" w:rsidP="00123EF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49678F1" w14:textId="77777777" w:rsidR="00123EFC" w:rsidRDefault="00123EFC" w:rsidP="00123EFC">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BAA7F6F" w14:textId="77777777" w:rsidR="00123EFC" w:rsidRDefault="00123EFC" w:rsidP="00123EFC">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E77C8C" w14:textId="77777777" w:rsidR="00123EFC" w:rsidRDefault="00123EFC" w:rsidP="00123EF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9A1DBAE" w14:textId="77777777" w:rsidR="00123EFC" w:rsidRDefault="00123EFC" w:rsidP="00123EF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1756D5C" w14:textId="77777777" w:rsidR="00123EFC" w:rsidRDefault="00123EFC" w:rsidP="00123EFC">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0F169BE" w14:textId="77777777" w:rsidR="00123EFC" w:rsidRDefault="00123EFC" w:rsidP="00123EF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87279AA" w14:textId="77777777" w:rsidR="00123EFC" w:rsidRDefault="00123EFC" w:rsidP="00123E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AB227DB" w14:textId="77777777" w:rsidR="00123EFC" w:rsidRDefault="00123EFC" w:rsidP="00123EFC">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FAFBFC6" w14:textId="77777777" w:rsidR="00123EFC" w:rsidRDefault="00123EFC" w:rsidP="00123E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45CBFC8" w14:textId="77777777" w:rsidR="00123EFC" w:rsidRDefault="00123EFC" w:rsidP="00123EF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53645FB" w14:textId="77777777" w:rsidR="00123EFC" w:rsidRDefault="00123EFC" w:rsidP="00123EF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E277E5C" w14:textId="77777777" w:rsidR="00123EFC" w:rsidRDefault="00123EFC" w:rsidP="00123EF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C275088" w14:textId="77777777" w:rsidR="00123EFC" w:rsidRDefault="00123EFC" w:rsidP="00123E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496BB1" w14:textId="77777777" w:rsidR="00123EFC" w:rsidRDefault="00123EFC" w:rsidP="00123EF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AB52990" w14:textId="77777777" w:rsidR="00123EFC" w:rsidRDefault="00123EFC" w:rsidP="00123EFC">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3083EFE" w14:textId="77777777" w:rsidR="00123EFC" w:rsidRDefault="00123EFC" w:rsidP="00123EFC">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E6593A1" w14:textId="77777777" w:rsidR="00123EFC" w:rsidRDefault="00123EFC" w:rsidP="00123EFC">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DD5CE9" w14:textId="77777777" w:rsidR="00123EFC" w:rsidRDefault="00123EFC" w:rsidP="00123EFC">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C420CD2" w14:textId="77777777" w:rsidR="00123EFC" w:rsidRDefault="00123EFC" w:rsidP="00123EFC">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CF29446" w14:textId="77777777" w:rsidR="00123EFC" w:rsidRDefault="00123EFC" w:rsidP="00123EFC">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12F4648" w14:textId="77777777" w:rsidR="00123EFC" w:rsidRDefault="00123EFC" w:rsidP="00123EFC">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A7ED95" w14:textId="77777777" w:rsidR="00123EFC" w:rsidRDefault="00123EFC" w:rsidP="00123EFC">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E523429" w14:textId="77777777" w:rsidR="00123EFC" w:rsidRDefault="00123EFC" w:rsidP="00123EFC">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0EF91" w14:textId="77777777" w:rsidR="009561F4" w:rsidRDefault="009561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643AF" w14:textId="77777777" w:rsidR="009561F4" w:rsidRDefault="009561F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7ECC0" w14:textId="77777777" w:rsidR="009561F4" w:rsidRDefault="009561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78670748">
    <w:abstractNumId w:val="19"/>
  </w:num>
  <w:num w:numId="2" w16cid:durableId="15248544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9014873">
    <w:abstractNumId w:val="29"/>
  </w:num>
  <w:num w:numId="4" w16cid:durableId="27295607">
    <w:abstractNumId w:val="11"/>
  </w:num>
  <w:num w:numId="5" w16cid:durableId="1416442332">
    <w:abstractNumId w:val="30"/>
  </w:num>
  <w:num w:numId="6" w16cid:durableId="12994696">
    <w:abstractNumId w:val="32"/>
  </w:num>
  <w:num w:numId="7" w16cid:durableId="1406610053">
    <w:abstractNumId w:val="35"/>
  </w:num>
  <w:num w:numId="8" w16cid:durableId="1768651836">
    <w:abstractNumId w:val="25"/>
  </w:num>
  <w:num w:numId="9" w16cid:durableId="1243904640">
    <w:abstractNumId w:val="39"/>
  </w:num>
  <w:num w:numId="10" w16cid:durableId="1710186805">
    <w:abstractNumId w:val="27"/>
  </w:num>
  <w:num w:numId="11" w16cid:durableId="1719739098">
    <w:abstractNumId w:val="6"/>
  </w:num>
  <w:num w:numId="12" w16cid:durableId="1352485882">
    <w:abstractNumId w:val="10"/>
  </w:num>
  <w:num w:numId="13" w16cid:durableId="2031763097">
    <w:abstractNumId w:val="14"/>
  </w:num>
  <w:num w:numId="14" w16cid:durableId="839613946">
    <w:abstractNumId w:val="40"/>
  </w:num>
  <w:num w:numId="15" w16cid:durableId="1113209826">
    <w:abstractNumId w:val="13"/>
  </w:num>
  <w:num w:numId="16" w16cid:durableId="69083849">
    <w:abstractNumId w:val="9"/>
  </w:num>
  <w:num w:numId="17" w16cid:durableId="594094481">
    <w:abstractNumId w:val="37"/>
  </w:num>
  <w:num w:numId="18" w16cid:durableId="1804272383">
    <w:abstractNumId w:val="28"/>
  </w:num>
  <w:num w:numId="19" w16cid:durableId="269893559">
    <w:abstractNumId w:val="23"/>
  </w:num>
  <w:num w:numId="20" w16cid:durableId="284652572">
    <w:abstractNumId w:val="26"/>
  </w:num>
  <w:num w:numId="21" w16cid:durableId="350687269">
    <w:abstractNumId w:val="20"/>
  </w:num>
  <w:num w:numId="22" w16cid:durableId="409276337">
    <w:abstractNumId w:val="0"/>
  </w:num>
  <w:num w:numId="23" w16cid:durableId="764229994">
    <w:abstractNumId w:val="38"/>
  </w:num>
  <w:num w:numId="24" w16cid:durableId="1148130277">
    <w:abstractNumId w:val="18"/>
  </w:num>
  <w:num w:numId="25" w16cid:durableId="1737773964">
    <w:abstractNumId w:val="3"/>
  </w:num>
  <w:num w:numId="26" w16cid:durableId="1683818542">
    <w:abstractNumId w:val="31"/>
  </w:num>
  <w:num w:numId="27" w16cid:durableId="19499675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639346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25041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6057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401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817790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616809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232431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5144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276588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068296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41430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151142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327212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353736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4032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8076630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517011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597290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511912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439534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693813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3CD0"/>
    <w:rsid w:val="000033EA"/>
    <w:rsid w:val="0002467C"/>
    <w:rsid w:val="00040A7A"/>
    <w:rsid w:val="0007315E"/>
    <w:rsid w:val="000936CA"/>
    <w:rsid w:val="00097182"/>
    <w:rsid w:val="000B1A00"/>
    <w:rsid w:val="000C0F66"/>
    <w:rsid w:val="00123EFC"/>
    <w:rsid w:val="001764D4"/>
    <w:rsid w:val="001F341B"/>
    <w:rsid w:val="002430FD"/>
    <w:rsid w:val="00267340"/>
    <w:rsid w:val="00275C59"/>
    <w:rsid w:val="00283CD0"/>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B5BFD"/>
    <w:rsid w:val="008D3AF3"/>
    <w:rsid w:val="008E0730"/>
    <w:rsid w:val="0092337E"/>
    <w:rsid w:val="0092730E"/>
    <w:rsid w:val="009561DA"/>
    <w:rsid w:val="009561F4"/>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E111FA"/>
  <w15:chartTrackingRefBased/>
  <w15:docId w15:val="{C17F180C-5CEF-42C2-9BC4-8E77E1B65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23EF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B5BF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3589</Words>
  <Characters>21540</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25079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2024-11-20T10:07:00Z</cp:lastPrinted>
  <dcterms:created xsi:type="dcterms:W3CDTF">2024-11-20T10:04:00Z</dcterms:created>
  <dcterms:modified xsi:type="dcterms:W3CDTF">2024-11-20T10:08:00Z</dcterms:modified>
</cp:coreProperties>
</file>