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9CF1A" w14:textId="521016F1" w:rsidR="005103B9" w:rsidRPr="00816B1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16B16">
        <w:rPr>
          <w:bCs/>
          <w:i w:val="0"/>
          <w:sz w:val="20"/>
        </w:rPr>
        <w:t xml:space="preserve">Załącznik nr </w:t>
      </w:r>
      <w:r w:rsidR="0020469D">
        <w:rPr>
          <w:bCs/>
          <w:i w:val="0"/>
          <w:sz w:val="20"/>
        </w:rPr>
        <w:t>3</w:t>
      </w:r>
      <w:r w:rsidR="00B36ABD" w:rsidRPr="00816B16">
        <w:rPr>
          <w:bCs/>
          <w:i w:val="0"/>
          <w:sz w:val="20"/>
        </w:rPr>
        <w:t xml:space="preserve"> do SWZ</w:t>
      </w:r>
    </w:p>
    <w:p w14:paraId="14EAE51A" w14:textId="77777777" w:rsidR="00C4103F" w:rsidRPr="00816B16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16B16">
        <w:rPr>
          <w:rFonts w:ascii="Times New Roman" w:hAnsi="Times New Roman"/>
          <w:b/>
          <w:sz w:val="20"/>
          <w:szCs w:val="20"/>
        </w:rPr>
        <w:t>Zamawiający</w:t>
      </w:r>
      <w:r w:rsidR="007936D6" w:rsidRPr="00816B16">
        <w:rPr>
          <w:rFonts w:ascii="Times New Roman" w:hAnsi="Times New Roman"/>
          <w:b/>
          <w:sz w:val="20"/>
          <w:szCs w:val="20"/>
        </w:rPr>
        <w:t>:</w:t>
      </w:r>
    </w:p>
    <w:p w14:paraId="1263C2F5" w14:textId="77777777" w:rsidR="006676AE" w:rsidRPr="00816B16" w:rsidRDefault="007D683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GMINA NIEPOŁOMICE</w:t>
      </w:r>
    </w:p>
    <w:p w14:paraId="183AE070" w14:textId="77777777" w:rsidR="006676AE" w:rsidRPr="00816B16" w:rsidRDefault="007D683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Pl. Zwycięstwa</w:t>
      </w:r>
      <w:r w:rsidR="006676AE" w:rsidRPr="00816B16">
        <w:rPr>
          <w:sz w:val="20"/>
          <w:szCs w:val="20"/>
        </w:rPr>
        <w:t xml:space="preserve"> </w:t>
      </w:r>
      <w:r w:rsidRPr="00816B16">
        <w:rPr>
          <w:sz w:val="20"/>
          <w:szCs w:val="20"/>
        </w:rPr>
        <w:t>13</w:t>
      </w:r>
      <w:r w:rsidR="006676AE" w:rsidRPr="00816B16">
        <w:rPr>
          <w:sz w:val="20"/>
          <w:szCs w:val="20"/>
        </w:rPr>
        <w:t xml:space="preserve"> </w:t>
      </w:r>
    </w:p>
    <w:p w14:paraId="25C0DB57" w14:textId="77777777" w:rsidR="00F90CD1" w:rsidRPr="00816B16" w:rsidRDefault="007D683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32-005</w:t>
      </w:r>
      <w:r w:rsidR="006676AE" w:rsidRPr="00816B16">
        <w:rPr>
          <w:sz w:val="20"/>
          <w:szCs w:val="20"/>
        </w:rPr>
        <w:t xml:space="preserve"> </w:t>
      </w:r>
      <w:r w:rsidRPr="00816B16">
        <w:rPr>
          <w:sz w:val="20"/>
          <w:szCs w:val="20"/>
        </w:rPr>
        <w:t>Niepołomice</w:t>
      </w:r>
    </w:p>
    <w:p w14:paraId="72AB6A59" w14:textId="77777777" w:rsidR="002578E4" w:rsidRPr="00816B16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6090" w:type="dxa"/>
        <w:tblInd w:w="108" w:type="dxa"/>
        <w:tblLook w:val="04A0" w:firstRow="1" w:lastRow="0" w:firstColumn="1" w:lastColumn="0" w:noHBand="0" w:noVBand="1"/>
      </w:tblPr>
      <w:tblGrid>
        <w:gridCol w:w="1389"/>
        <w:gridCol w:w="4701"/>
      </w:tblGrid>
      <w:tr w:rsidR="002578E4" w:rsidRPr="00816B16" w14:paraId="2511070E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351BDF0E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16B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4701" w:type="dxa"/>
            <w:shd w:val="clear" w:color="auto" w:fill="auto"/>
          </w:tcPr>
          <w:p w14:paraId="0948E65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B971AB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4A93B4" w14:textId="77777777" w:rsidR="002578E4" w:rsidRPr="00816B1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16B16" w14:paraId="7599C7B0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19487370" w14:textId="77777777" w:rsidR="002578E4" w:rsidRPr="00816B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4701" w:type="dxa"/>
            <w:shd w:val="clear" w:color="auto" w:fill="auto"/>
          </w:tcPr>
          <w:p w14:paraId="0B815C61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C1B86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C7B0F" w14:textId="77777777" w:rsidR="002578E4" w:rsidRPr="00816B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16B1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78E9197" w14:textId="77777777" w:rsidR="002578E4" w:rsidRPr="00816B1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7D683D" w:rsidRPr="00816B16" w14:paraId="2BAB8FE8" w14:textId="77777777" w:rsidTr="00685F5F">
        <w:tc>
          <w:tcPr>
            <w:tcW w:w="9104" w:type="dxa"/>
            <w:shd w:val="clear" w:color="auto" w:fill="D9D9D9"/>
          </w:tcPr>
          <w:p w14:paraId="23742201" w14:textId="77777777" w:rsidR="007D683D" w:rsidRPr="00816B16" w:rsidRDefault="007D683D" w:rsidP="00685F5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949332A" w14:textId="4FA62EFC" w:rsidR="007D683D" w:rsidRPr="00816B16" w:rsidRDefault="007D683D" w:rsidP="00685F5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8F6ADA">
              <w:rPr>
                <w:rFonts w:ascii="Times New Roman" w:hAnsi="Times New Roman"/>
                <w:sz w:val="20"/>
                <w:szCs w:val="20"/>
              </w:rPr>
              <w:t>4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8F6ADA">
              <w:rPr>
                <w:rFonts w:ascii="Times New Roman" w:hAnsi="Times New Roman"/>
                <w:sz w:val="20"/>
                <w:szCs w:val="20"/>
              </w:rPr>
              <w:t>320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83CB1F1" w14:textId="77777777" w:rsidR="007D683D" w:rsidRPr="00816B16" w:rsidRDefault="007D683D" w:rsidP="00685F5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B8342AA" w14:textId="77777777" w:rsidR="007D683D" w:rsidRPr="00816B16" w:rsidRDefault="007D683D" w:rsidP="00685F5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5A164F9" w14:textId="77777777" w:rsidR="007D683D" w:rsidRPr="00816B16" w:rsidRDefault="007D683D" w:rsidP="00685F5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FBC7CE3" w14:textId="77777777" w:rsidR="00E50194" w:rsidRPr="00816B16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Na potrzeby postę</w:t>
      </w:r>
      <w:r w:rsidR="008D0487" w:rsidRPr="00816B1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6B16">
        <w:rPr>
          <w:rFonts w:ascii="Times New Roman" w:hAnsi="Times New Roman"/>
          <w:sz w:val="20"/>
          <w:szCs w:val="20"/>
        </w:rPr>
        <w:t>zamówienia publicznego</w:t>
      </w:r>
      <w:r w:rsidR="00E50194" w:rsidRPr="00816B1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16B16" w14:paraId="6C4CB275" w14:textId="77777777" w:rsidTr="0018769E">
        <w:tc>
          <w:tcPr>
            <w:tcW w:w="2269" w:type="dxa"/>
            <w:shd w:val="clear" w:color="auto" w:fill="auto"/>
          </w:tcPr>
          <w:p w14:paraId="2D1006DA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E3B2BC" w14:textId="5EF2CD85" w:rsidR="002578E4" w:rsidRPr="00816B16" w:rsidRDefault="0020469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046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</w:p>
        </w:tc>
      </w:tr>
      <w:tr w:rsidR="007D683D" w:rsidRPr="00816B16" w14:paraId="14619A71" w14:textId="77777777" w:rsidTr="00685F5F">
        <w:tc>
          <w:tcPr>
            <w:tcW w:w="2269" w:type="dxa"/>
            <w:shd w:val="clear" w:color="auto" w:fill="auto"/>
          </w:tcPr>
          <w:p w14:paraId="55671C60" w14:textId="77777777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B8820A" w14:textId="7E9367E5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046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="008F6A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8F6AD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7F6EAE99" w14:textId="77777777" w:rsidR="002578E4" w:rsidRPr="00816B1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42D23B5" w14:textId="77777777" w:rsidR="00F90CD1" w:rsidRPr="00816B1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prowadzonego przez </w:t>
      </w:r>
      <w:r w:rsidR="007D683D" w:rsidRPr="00816B16">
        <w:rPr>
          <w:rFonts w:ascii="Times New Roman" w:hAnsi="Times New Roman"/>
          <w:b/>
          <w:sz w:val="20"/>
          <w:szCs w:val="20"/>
        </w:rPr>
        <w:t>GMINA NIEPOŁOMICE</w:t>
      </w:r>
      <w:r w:rsidRPr="00816B16">
        <w:rPr>
          <w:rFonts w:ascii="Times New Roman" w:hAnsi="Times New Roman"/>
          <w:b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</w:t>
      </w:r>
      <w:r w:rsidR="00E65685" w:rsidRPr="00816B16">
        <w:rPr>
          <w:rFonts w:ascii="Times New Roman" w:hAnsi="Times New Roman"/>
          <w:sz w:val="20"/>
          <w:szCs w:val="20"/>
        </w:rPr>
        <w:t>oświa</w:t>
      </w:r>
      <w:r w:rsidR="00825A09" w:rsidRPr="00816B16">
        <w:rPr>
          <w:rFonts w:ascii="Times New Roman" w:hAnsi="Times New Roman"/>
          <w:sz w:val="20"/>
          <w:szCs w:val="20"/>
        </w:rPr>
        <w:t>dczam</w:t>
      </w:r>
      <w:r w:rsidR="00E65685" w:rsidRPr="00816B16">
        <w:rPr>
          <w:rFonts w:ascii="Times New Roman" w:hAnsi="Times New Roman"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50194" w:rsidRPr="00816B16" w14:paraId="7267608A" w14:textId="77777777" w:rsidTr="00650D6C">
        <w:tc>
          <w:tcPr>
            <w:tcW w:w="9104" w:type="dxa"/>
            <w:shd w:val="clear" w:color="auto" w:fill="D9D9D9"/>
          </w:tcPr>
          <w:p w14:paraId="62BFC7F8" w14:textId="77777777" w:rsidR="00E50194" w:rsidRPr="00816B1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2EF7A1C" w14:textId="77777777" w:rsidR="00C113BF" w:rsidRPr="00816B1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6B16">
        <w:rPr>
          <w:rFonts w:ascii="Times New Roman" w:hAnsi="Times New Roman"/>
          <w:sz w:val="20"/>
          <w:szCs w:val="20"/>
        </w:rPr>
        <w:t xml:space="preserve">dstawie </w:t>
      </w:r>
      <w:r w:rsidR="002C4137" w:rsidRPr="00816B1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6B16">
        <w:rPr>
          <w:rFonts w:ascii="Times New Roman" w:hAnsi="Times New Roman"/>
          <w:sz w:val="20"/>
          <w:szCs w:val="20"/>
        </w:rPr>
        <w:t>108</w:t>
      </w:r>
      <w:r w:rsidR="002C4137" w:rsidRPr="00816B16">
        <w:rPr>
          <w:rFonts w:ascii="Times New Roman" w:hAnsi="Times New Roman"/>
          <w:sz w:val="20"/>
          <w:szCs w:val="20"/>
        </w:rPr>
        <w:t xml:space="preserve"> ust 1 </w:t>
      </w:r>
      <w:r w:rsidRPr="00816B16">
        <w:rPr>
          <w:rFonts w:ascii="Times New Roman" w:hAnsi="Times New Roman"/>
          <w:sz w:val="20"/>
          <w:szCs w:val="20"/>
        </w:rPr>
        <w:t>ustawy Pzp</w:t>
      </w:r>
      <w:r w:rsidR="00641874" w:rsidRPr="00816B16">
        <w:rPr>
          <w:rFonts w:ascii="Times New Roman" w:hAnsi="Times New Roman"/>
          <w:sz w:val="20"/>
          <w:szCs w:val="20"/>
        </w:rPr>
        <w:t>.</w:t>
      </w:r>
    </w:p>
    <w:p w14:paraId="382C2DE8" w14:textId="77777777" w:rsidR="002426FF" w:rsidRPr="00816B1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11E9FDCB" w14:textId="77777777" w:rsidR="00023477" w:rsidRPr="00816B1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8BA1D6D" w14:textId="77777777" w:rsidR="00023477" w:rsidRPr="00816B1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707BFC7" w14:textId="356568B4" w:rsidR="00992BD8" w:rsidRPr="00816B1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16B1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16B16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16B16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16B16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7F5525AF" w14:textId="77777777" w:rsidR="00023477" w:rsidRPr="00816B1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16B1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16B1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16B16">
        <w:rPr>
          <w:rFonts w:ascii="Times New Roman" w:hAnsi="Times New Roman"/>
          <w:i/>
          <w:sz w:val="20"/>
          <w:szCs w:val="20"/>
        </w:rPr>
        <w:t>)</w:t>
      </w:r>
      <w:r w:rsidRPr="00816B16">
        <w:rPr>
          <w:rFonts w:ascii="Times New Roman" w:hAnsi="Times New Roman"/>
          <w:i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6B16">
        <w:rPr>
          <w:rFonts w:ascii="Times New Roman" w:hAnsi="Times New Roman"/>
          <w:sz w:val="20"/>
          <w:szCs w:val="20"/>
        </w:rPr>
        <w:t>110</w:t>
      </w:r>
      <w:r w:rsidRPr="00816B16">
        <w:rPr>
          <w:rFonts w:ascii="Times New Roman" w:hAnsi="Times New Roman"/>
          <w:sz w:val="20"/>
          <w:szCs w:val="20"/>
        </w:rPr>
        <w:t xml:space="preserve"> ust. </w:t>
      </w:r>
      <w:r w:rsidR="00710937" w:rsidRPr="00816B16">
        <w:rPr>
          <w:rFonts w:ascii="Times New Roman" w:hAnsi="Times New Roman"/>
          <w:sz w:val="20"/>
          <w:szCs w:val="20"/>
        </w:rPr>
        <w:t>2</w:t>
      </w:r>
      <w:r w:rsidRPr="00816B16">
        <w:rPr>
          <w:rFonts w:ascii="Times New Roman" w:hAnsi="Times New Roman"/>
          <w:sz w:val="20"/>
          <w:szCs w:val="20"/>
        </w:rPr>
        <w:t xml:space="preserve"> ustawy </w:t>
      </w:r>
      <w:r w:rsidRPr="00816B16">
        <w:rPr>
          <w:rFonts w:ascii="Times New Roman" w:hAnsi="Times New Roman"/>
          <w:sz w:val="20"/>
          <w:szCs w:val="20"/>
        </w:rPr>
        <w:lastRenderedPageBreak/>
        <w:t>Pzp podjąłem następujące środki naprawcze</w:t>
      </w:r>
      <w:r w:rsidR="007A2BCB" w:rsidRPr="00816B16">
        <w:rPr>
          <w:rFonts w:ascii="Times New Roman" w:hAnsi="Times New Roman"/>
          <w:sz w:val="20"/>
          <w:szCs w:val="20"/>
        </w:rPr>
        <w:t xml:space="preserve"> i zapobiegawcze</w:t>
      </w:r>
      <w:r w:rsidRPr="00816B1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..</w:t>
      </w:r>
      <w:r w:rsidRPr="00816B16">
        <w:rPr>
          <w:rFonts w:ascii="Times New Roman" w:hAnsi="Times New Roman"/>
          <w:sz w:val="20"/>
          <w:szCs w:val="20"/>
        </w:rPr>
        <w:t>……………</w:t>
      </w:r>
      <w:r w:rsidR="00023477" w:rsidRPr="00816B16">
        <w:rPr>
          <w:rFonts w:ascii="Times New Roman" w:hAnsi="Times New Roman"/>
          <w:sz w:val="20"/>
          <w:szCs w:val="20"/>
        </w:rPr>
        <w:t>…</w:t>
      </w: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>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</w:p>
    <w:p w14:paraId="0093961A" w14:textId="77777777" w:rsidR="007A2BCB" w:rsidRPr="00816B1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F209BC" w14:textId="77777777" w:rsidR="0011306C" w:rsidRPr="00816B1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16B16">
        <w:rPr>
          <w:rFonts w:ascii="Times New Roman" w:hAnsi="Times New Roman"/>
          <w:sz w:val="20"/>
          <w:szCs w:val="20"/>
        </w:rPr>
        <w:t xml:space="preserve">t.j. </w:t>
      </w:r>
      <w:r w:rsidRPr="00816B16">
        <w:rPr>
          <w:rFonts w:ascii="Times New Roman" w:hAnsi="Times New Roman"/>
          <w:sz w:val="20"/>
          <w:szCs w:val="20"/>
        </w:rPr>
        <w:t xml:space="preserve">Dz. U. </w:t>
      </w:r>
      <w:r w:rsidR="000C2F90" w:rsidRPr="00816B16">
        <w:rPr>
          <w:rFonts w:ascii="Times New Roman" w:hAnsi="Times New Roman"/>
          <w:sz w:val="20"/>
          <w:szCs w:val="20"/>
        </w:rPr>
        <w:t xml:space="preserve">z 2023r. </w:t>
      </w:r>
      <w:r w:rsidRPr="00816B16">
        <w:rPr>
          <w:rFonts w:ascii="Times New Roman" w:hAnsi="Times New Roman"/>
          <w:sz w:val="20"/>
          <w:szCs w:val="20"/>
        </w:rPr>
        <w:t xml:space="preserve">poz. </w:t>
      </w:r>
      <w:r w:rsidR="000C2F90" w:rsidRPr="00816B16">
        <w:rPr>
          <w:rFonts w:ascii="Times New Roman" w:hAnsi="Times New Roman"/>
          <w:sz w:val="20"/>
          <w:szCs w:val="20"/>
        </w:rPr>
        <w:t>129</w:t>
      </w:r>
      <w:r w:rsidRPr="00816B16">
        <w:rPr>
          <w:rFonts w:ascii="Times New Roman" w:hAnsi="Times New Roman"/>
          <w:sz w:val="20"/>
          <w:szCs w:val="20"/>
        </w:rPr>
        <w:t>)</w:t>
      </w:r>
      <w:r w:rsidR="0011306C" w:rsidRPr="00816B1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16B1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11306C" w:rsidRPr="00816B16" w14:paraId="2C8006E1" w14:textId="77777777" w:rsidTr="00CD4DD1">
        <w:tc>
          <w:tcPr>
            <w:tcW w:w="9104" w:type="dxa"/>
            <w:shd w:val="clear" w:color="auto" w:fill="D9D9D9"/>
          </w:tcPr>
          <w:p w14:paraId="386C442B" w14:textId="77777777" w:rsidR="0011306C" w:rsidRPr="00816B1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16B1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94B6BC" w14:textId="77777777" w:rsidR="00D2702A" w:rsidRPr="00816B1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</w:t>
      </w:r>
      <w:r w:rsidR="00313417" w:rsidRPr="00816B1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6B1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6B1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6B1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6B16" w14:paraId="3E8FA19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31B2" w14:textId="77777777" w:rsidR="00D2702A" w:rsidRPr="00816B1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CFB" w14:textId="77777777" w:rsidR="00D2702A" w:rsidRPr="00816B1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D683D" w:rsidRPr="00816B16" w14:paraId="48882F17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345C" w14:textId="33F76ED3" w:rsidR="007D683D" w:rsidRPr="00816B16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7FEB" w14:textId="77777777" w:rsidR="007D683D" w:rsidRPr="00816B16" w:rsidRDefault="007D683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DF8C0EB" w14:textId="1423168E" w:rsidR="00437669" w:rsidRPr="00437669" w:rsidRDefault="00437669" w:rsidP="00437669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37669">
              <w:rPr>
                <w:rFonts w:ascii="Times New Roman" w:hAnsi="Times New Roman"/>
                <w:iCs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iż w zakresie świadczenia usług pocztowych posiada lub będzie posiadać (od dnia rozpoczęcia realizacji zamówienia) placówkę w odległości nie przekraczającej 1 km od siedziby Zamawiającego </w:t>
            </w:r>
            <w:proofErr w:type="spellStart"/>
            <w:r w:rsidRPr="00437669">
              <w:rPr>
                <w:rFonts w:ascii="Times New Roman" w:hAnsi="Times New Roman"/>
                <w:iCs/>
                <w:sz w:val="20"/>
                <w:szCs w:val="20"/>
              </w:rPr>
              <w:t>tj</w:t>
            </w:r>
            <w:proofErr w:type="spellEnd"/>
            <w:r w:rsidRPr="00437669">
              <w:rPr>
                <w:rFonts w:ascii="Times New Roman" w:hAnsi="Times New Roman"/>
                <w:iCs/>
                <w:sz w:val="20"/>
                <w:szCs w:val="20"/>
              </w:rPr>
              <w:t>; Urzędu Miasta i Gminy w Niepołomicach, pl. Zwycięstwa 13, czynnej w dni robocze, w godzinach min. od godz.8:00 do 17:00. Na potwierdzenie spełniania warunku należy złożyć  oświadczenia o lokalizacji i godzinach pracy placówki.</w:t>
            </w:r>
          </w:p>
          <w:p w14:paraId="7B0DDC72" w14:textId="77777777" w:rsidR="00437669" w:rsidRPr="00437669" w:rsidRDefault="00437669" w:rsidP="00437669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37669">
              <w:rPr>
                <w:rFonts w:ascii="Times New Roman" w:hAnsi="Times New Roman"/>
                <w:iCs/>
                <w:sz w:val="20"/>
                <w:szCs w:val="20"/>
              </w:rPr>
              <w:t>UWAGA</w:t>
            </w:r>
          </w:p>
          <w:p w14:paraId="5AFA1F1B" w14:textId="5DCF02F7" w:rsidR="0020469D" w:rsidRPr="00816B16" w:rsidRDefault="00437669" w:rsidP="00437669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37669">
              <w:rPr>
                <w:rFonts w:ascii="Times New Roman" w:hAnsi="Times New Roman"/>
                <w:iCs/>
                <w:sz w:val="20"/>
                <w:szCs w:val="20"/>
              </w:rPr>
              <w:t>Zapis dotyczący odległości placówki od siedziby Zamawiającego, nie dotyczy Wykonawcy/ów, którzy zadeklarowali odbiór korespondencji z siedziby Zamawiającego</w:t>
            </w:r>
          </w:p>
        </w:tc>
      </w:tr>
      <w:tr w:rsidR="0020469D" w:rsidRPr="00816B16" w14:paraId="0286698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28CF" w14:textId="4206364B" w:rsidR="0020469D" w:rsidRPr="0020469D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469D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EA2E" w14:textId="77777777" w:rsidR="00335BA7" w:rsidRDefault="0020469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Uprawnienia do prowadzenia określonej działalności gospodarczej lub zawodowej o ile wynika to z odrębnych przepisów</w:t>
            </w:r>
          </w:p>
          <w:p w14:paraId="5FA971FA" w14:textId="45D3A8E2" w:rsidR="0020469D" w:rsidRPr="0020469D" w:rsidRDefault="000314D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0314DD">
              <w:rPr>
                <w:rFonts w:ascii="Times New Roman" w:hAnsi="Times New Roman"/>
                <w:iCs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wykazanie przez Wykonawcę, że posiada wpis do rejestru operatorów pocztowych.</w:t>
            </w:r>
          </w:p>
        </w:tc>
      </w:tr>
    </w:tbl>
    <w:p w14:paraId="2B836EDB" w14:textId="77777777" w:rsidR="00816B16" w:rsidRDefault="00816B16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6C4097CE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50CA849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1A0A21B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6625462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B862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4185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74D0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7542EAAF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F48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CFA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3A5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28D67F62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20C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419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5E5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E1A09A" w14:textId="77777777" w:rsidR="00816B16" w:rsidRDefault="00816B16" w:rsidP="00816B16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35DB1128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5A9C4A79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03D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61C4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A1A6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1146441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F6B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E1B7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0BA3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6D4D4288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9C1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2B6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649B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FE4C66" w14:textId="77777777" w:rsidR="00E21BB4" w:rsidRPr="00816B1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01C5BB9A" w14:textId="77777777" w:rsidR="00E21BB4" w:rsidRPr="00816B1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16B1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16B1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BAAE8E" w14:textId="77777777" w:rsidR="00C62F57" w:rsidRPr="00816B1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C74C7D" w14:textId="77777777" w:rsidR="00C62F57" w:rsidRPr="00816B1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DCE2C27" w14:textId="77777777" w:rsidR="00721D87" w:rsidRPr="00816B1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16B16">
        <w:rPr>
          <w:rFonts w:ascii="Times New Roman" w:hAnsi="Times New Roman"/>
          <w:sz w:val="20"/>
          <w:szCs w:val="20"/>
        </w:rPr>
        <w:t>ego/</w:t>
      </w:r>
      <w:r w:rsidRPr="00816B16">
        <w:rPr>
          <w:rFonts w:ascii="Times New Roman" w:hAnsi="Times New Roman"/>
          <w:sz w:val="20"/>
          <w:szCs w:val="20"/>
        </w:rPr>
        <w:t xml:space="preserve">ych zasoby: </w:t>
      </w:r>
    </w:p>
    <w:p w14:paraId="4980BEB7" w14:textId="77777777" w:rsidR="00721D87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B21578E" w14:textId="77777777" w:rsidR="00721D87" w:rsidRPr="00816B1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928E40F" w14:textId="77777777" w:rsidR="00721D87" w:rsidRPr="00816B1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0C20EDB" w14:textId="77777777" w:rsidR="00E21BB4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16B16">
        <w:rPr>
          <w:rFonts w:ascii="Times New Roman" w:hAnsi="Times New Roman"/>
          <w:sz w:val="20"/>
          <w:szCs w:val="20"/>
        </w:rPr>
        <w:t>………………………….</w:t>
      </w:r>
    </w:p>
    <w:p w14:paraId="1FC0C7B2" w14:textId="77777777" w:rsidR="00E21BB4" w:rsidRPr="00816B1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1B9ACDD" w14:textId="77777777" w:rsidR="00C62F57" w:rsidRPr="00816B1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BE6F04" w:rsidRPr="00816B16" w14:paraId="502503A0" w14:textId="77777777" w:rsidTr="00CD4DD1">
        <w:tc>
          <w:tcPr>
            <w:tcW w:w="9104" w:type="dxa"/>
            <w:shd w:val="clear" w:color="auto" w:fill="D9D9D9"/>
          </w:tcPr>
          <w:p w14:paraId="0B2972C7" w14:textId="77777777" w:rsidR="00BE6F04" w:rsidRPr="00816B1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08E7F8" w14:textId="77777777" w:rsidR="00FE4E2B" w:rsidRPr="00816B1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6B1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426EB" w:rsidRPr="00816B16" w14:paraId="0795D82F" w14:textId="77777777" w:rsidTr="00847232">
        <w:tc>
          <w:tcPr>
            <w:tcW w:w="9104" w:type="dxa"/>
            <w:shd w:val="clear" w:color="auto" w:fill="D9D9D9"/>
          </w:tcPr>
          <w:p w14:paraId="6BB7DC93" w14:textId="77777777" w:rsidR="00E426EB" w:rsidRPr="00816B1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934264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66BC77" w14:textId="77777777" w:rsidR="00E426EB" w:rsidRPr="00816B1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58D54E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lastRenderedPageBreak/>
        <w:t>...................................................................................................................................</w:t>
      </w:r>
    </w:p>
    <w:p w14:paraId="78FBF463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4DB7F1C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3A84CD6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98645E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4F2D96" w14:textId="77777777" w:rsidR="0012157F" w:rsidRPr="00816B1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949940" w14:textId="77777777" w:rsidR="00816B16" w:rsidRDefault="00816B16" w:rsidP="00816B16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62C80A35" w14:textId="77777777" w:rsidR="00524951" w:rsidRPr="00816B1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</w:p>
    <w:p w14:paraId="2F3C8AEA" w14:textId="77777777" w:rsidR="00524951" w:rsidRPr="00816B1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0AA0FEB" w14:textId="77777777" w:rsidR="00484F88" w:rsidRPr="00816B1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6B16" w:rsidSect="00FF43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7ED11" w14:textId="77777777" w:rsidR="006A3D46" w:rsidRDefault="006A3D46" w:rsidP="0038231F">
      <w:pPr>
        <w:spacing w:after="0" w:line="240" w:lineRule="auto"/>
      </w:pPr>
      <w:r>
        <w:separator/>
      </w:r>
    </w:p>
  </w:endnote>
  <w:endnote w:type="continuationSeparator" w:id="0">
    <w:p w14:paraId="54DCE40E" w14:textId="77777777" w:rsidR="006A3D46" w:rsidRDefault="006A3D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D6D499" w14:textId="77777777" w:rsidR="007D683D" w:rsidRDefault="007D68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12BAC" w14:textId="77777777" w:rsidR="00F8042D" w:rsidRDefault="00F8042D">
    <w:pPr>
      <w:pStyle w:val="Stopka"/>
      <w:jc w:val="right"/>
    </w:pPr>
    <w:r>
      <w:t xml:space="preserve">Strona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1</w:t>
    </w:r>
    <w:r w:rsidR="005A2725">
      <w:rPr>
        <w:b/>
        <w:bCs/>
        <w:sz w:val="24"/>
        <w:szCs w:val="24"/>
      </w:rPr>
      <w:fldChar w:fldCharType="end"/>
    </w:r>
    <w:r>
      <w:t xml:space="preserve"> z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4</w:t>
    </w:r>
    <w:r w:rsidR="005A2725">
      <w:rPr>
        <w:b/>
        <w:bCs/>
        <w:sz w:val="24"/>
        <w:szCs w:val="24"/>
      </w:rPr>
      <w:fldChar w:fldCharType="end"/>
    </w:r>
  </w:p>
  <w:p w14:paraId="6A855C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057BD" w14:textId="77777777" w:rsidR="007D683D" w:rsidRDefault="007D6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18D33" w14:textId="77777777" w:rsidR="006A3D46" w:rsidRDefault="006A3D46" w:rsidP="0038231F">
      <w:pPr>
        <w:spacing w:after="0" w:line="240" w:lineRule="auto"/>
      </w:pPr>
      <w:r>
        <w:separator/>
      </w:r>
    </w:p>
  </w:footnote>
  <w:footnote w:type="continuationSeparator" w:id="0">
    <w:p w14:paraId="3D9CDC27" w14:textId="77777777" w:rsidR="006A3D46" w:rsidRDefault="006A3D46" w:rsidP="0038231F">
      <w:pPr>
        <w:spacing w:after="0" w:line="240" w:lineRule="auto"/>
      </w:pPr>
      <w:r>
        <w:continuationSeparator/>
      </w:r>
    </w:p>
  </w:footnote>
  <w:footnote w:id="1">
    <w:p w14:paraId="4EDA19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039A9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DD6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1AFE4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111FE" w14:textId="77777777" w:rsidR="007D683D" w:rsidRDefault="007D68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FD001" w14:textId="77777777" w:rsidR="007D683D" w:rsidRDefault="007D68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C474B" w14:textId="77777777" w:rsidR="007D683D" w:rsidRDefault="007D68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64431"/>
    <w:multiLevelType w:val="hybridMultilevel"/>
    <w:tmpl w:val="A64C4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956763">
    <w:abstractNumId w:val="12"/>
  </w:num>
  <w:num w:numId="2" w16cid:durableId="2109160003">
    <w:abstractNumId w:val="0"/>
  </w:num>
  <w:num w:numId="3" w16cid:durableId="86772194">
    <w:abstractNumId w:val="11"/>
  </w:num>
  <w:num w:numId="4" w16cid:durableId="904605124">
    <w:abstractNumId w:val="14"/>
  </w:num>
  <w:num w:numId="5" w16cid:durableId="191841654">
    <w:abstractNumId w:val="13"/>
  </w:num>
  <w:num w:numId="6" w16cid:durableId="1616907259">
    <w:abstractNumId w:val="10"/>
  </w:num>
  <w:num w:numId="7" w16cid:durableId="1471633372">
    <w:abstractNumId w:val="1"/>
  </w:num>
  <w:num w:numId="8" w16cid:durableId="1836602503">
    <w:abstractNumId w:val="7"/>
  </w:num>
  <w:num w:numId="9" w16cid:durableId="1653563203">
    <w:abstractNumId w:val="5"/>
  </w:num>
  <w:num w:numId="10" w16cid:durableId="393048866">
    <w:abstractNumId w:val="8"/>
  </w:num>
  <w:num w:numId="11" w16cid:durableId="1181428842">
    <w:abstractNumId w:val="6"/>
  </w:num>
  <w:num w:numId="12" w16cid:durableId="1943759786">
    <w:abstractNumId w:val="9"/>
  </w:num>
  <w:num w:numId="13" w16cid:durableId="1314529931">
    <w:abstractNumId w:val="3"/>
  </w:num>
  <w:num w:numId="14" w16cid:durableId="537746765">
    <w:abstractNumId w:val="2"/>
  </w:num>
  <w:num w:numId="15" w16cid:durableId="1374043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3D"/>
    <w:rsid w:val="00023477"/>
    <w:rsid w:val="000247FF"/>
    <w:rsid w:val="00025C8D"/>
    <w:rsid w:val="000303EE"/>
    <w:rsid w:val="000314DD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068A"/>
    <w:rsid w:val="001C6945"/>
    <w:rsid w:val="001F027E"/>
    <w:rsid w:val="00203A40"/>
    <w:rsid w:val="0020469D"/>
    <w:rsid w:val="002168A8"/>
    <w:rsid w:val="0021752E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108E"/>
    <w:rsid w:val="00313417"/>
    <w:rsid w:val="00313911"/>
    <w:rsid w:val="00333209"/>
    <w:rsid w:val="00335BA7"/>
    <w:rsid w:val="00337073"/>
    <w:rsid w:val="00343DBD"/>
    <w:rsid w:val="00350CD9"/>
    <w:rsid w:val="00351F8A"/>
    <w:rsid w:val="00364235"/>
    <w:rsid w:val="00366B3D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4990"/>
    <w:rsid w:val="00434CC2"/>
    <w:rsid w:val="0043766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6DC1"/>
    <w:rsid w:val="00561084"/>
    <w:rsid w:val="005641F0"/>
    <w:rsid w:val="005A2725"/>
    <w:rsid w:val="005B11F3"/>
    <w:rsid w:val="005C39CA"/>
    <w:rsid w:val="005E176A"/>
    <w:rsid w:val="005E24AA"/>
    <w:rsid w:val="005E579C"/>
    <w:rsid w:val="006050FD"/>
    <w:rsid w:val="00612283"/>
    <w:rsid w:val="00634311"/>
    <w:rsid w:val="00641874"/>
    <w:rsid w:val="00650D6C"/>
    <w:rsid w:val="006676AE"/>
    <w:rsid w:val="006A3A1F"/>
    <w:rsid w:val="006A3D46"/>
    <w:rsid w:val="006A52B6"/>
    <w:rsid w:val="006B53D6"/>
    <w:rsid w:val="006D536F"/>
    <w:rsid w:val="006F0034"/>
    <w:rsid w:val="006F3D32"/>
    <w:rsid w:val="00710937"/>
    <w:rsid w:val="007118F0"/>
    <w:rsid w:val="00711B65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83D"/>
    <w:rsid w:val="007E2F69"/>
    <w:rsid w:val="00804F07"/>
    <w:rsid w:val="00816B16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8F6AD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304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3BED"/>
    <w:rsid w:val="00C113BF"/>
    <w:rsid w:val="00C148D3"/>
    <w:rsid w:val="00C4103F"/>
    <w:rsid w:val="00C57DEB"/>
    <w:rsid w:val="00C62F57"/>
    <w:rsid w:val="00C737A7"/>
    <w:rsid w:val="00C81012"/>
    <w:rsid w:val="00C909B9"/>
    <w:rsid w:val="00CC2E8E"/>
    <w:rsid w:val="00CD0851"/>
    <w:rsid w:val="00CD4DD1"/>
    <w:rsid w:val="00D150FA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AE56"/>
  <w15:docId w15:val="{C0674C18-56C2-4A1F-9D37-F8C8CBC0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7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20469D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20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7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B9F1-4A40-4509-A266-E7EB1142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2024-12-03T15:32:00Z</cp:lastPrinted>
  <dcterms:created xsi:type="dcterms:W3CDTF">2024-12-03T15:32:00Z</dcterms:created>
  <dcterms:modified xsi:type="dcterms:W3CDTF">2024-12-03T15:32:00Z</dcterms:modified>
</cp:coreProperties>
</file>