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D17333" w14:textId="77777777" w:rsidR="00EE0676" w:rsidRPr="00E874DC" w:rsidRDefault="00EE0676" w:rsidP="00EE0676">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33D4359" w14:textId="77777777" w:rsidR="00EE0676" w:rsidRDefault="00EE0676" w:rsidP="00EE0676">
      <w:pPr>
        <w:spacing w:before="48" w:line="240" w:lineRule="atLeast"/>
        <w:jc w:val="right"/>
        <w:rPr>
          <w:b/>
          <w:sz w:val="24"/>
          <w:szCs w:val="24"/>
          <w:lang w:val="pl-PL"/>
        </w:rPr>
      </w:pPr>
    </w:p>
    <w:p w14:paraId="604D5C4F" w14:textId="77777777" w:rsidR="00EE0676" w:rsidRDefault="00EE0676" w:rsidP="00EE0676">
      <w:pPr>
        <w:spacing w:before="48" w:line="240" w:lineRule="atLeast"/>
        <w:jc w:val="center"/>
        <w:rPr>
          <w:b/>
          <w:sz w:val="24"/>
          <w:szCs w:val="24"/>
          <w:lang w:val="pl-PL"/>
        </w:rPr>
      </w:pPr>
      <w:r>
        <w:rPr>
          <w:b/>
          <w:sz w:val="24"/>
          <w:szCs w:val="24"/>
          <w:lang w:val="pl-PL"/>
        </w:rPr>
        <w:t>WZÓR UMOWY</w:t>
      </w:r>
    </w:p>
    <w:p w14:paraId="12DB3EA3" w14:textId="77777777" w:rsidR="00EE0676" w:rsidRDefault="00EE0676" w:rsidP="00EE067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FFEA7F6" w14:textId="77777777" w:rsidR="00EE0676" w:rsidRDefault="00EE0676" w:rsidP="00EE0676">
      <w:pPr>
        <w:spacing w:before="48" w:line="240" w:lineRule="atLeast"/>
        <w:jc w:val="center"/>
        <w:rPr>
          <w:b/>
          <w:sz w:val="28"/>
          <w:lang w:val="pl-PL"/>
        </w:rPr>
      </w:pPr>
    </w:p>
    <w:p w14:paraId="677E83C6" w14:textId="768DF7FE" w:rsidR="00EE0676" w:rsidRPr="00AA2A22" w:rsidRDefault="00EE0676" w:rsidP="00EE0676">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DE-dzp.272-730/24</w:t>
      </w:r>
      <w:r w:rsidRPr="00AA2A22">
        <w:rPr>
          <w:rFonts w:ascii="Times New Roman" w:hAnsi="Times New Roman"/>
        </w:rPr>
        <w:t xml:space="preserve"> </w:t>
      </w:r>
    </w:p>
    <w:p w14:paraId="7B92230F" w14:textId="77777777" w:rsidR="00EE0676" w:rsidRDefault="00EE0676" w:rsidP="00EE0676">
      <w:pPr>
        <w:pStyle w:val="Tekstpodstawowy"/>
        <w:ind w:right="-47"/>
        <w:jc w:val="both"/>
        <w:rPr>
          <w:rFonts w:ascii="Times New Roman" w:hAnsi="Times New Roman"/>
        </w:rPr>
      </w:pPr>
      <w:r w:rsidRPr="00AA2A22">
        <w:rPr>
          <w:rFonts w:ascii="Times New Roman" w:hAnsi="Times New Roman"/>
        </w:rPr>
        <w:t>pomiędzy</w:t>
      </w:r>
    </w:p>
    <w:p w14:paraId="3057F860" w14:textId="77777777" w:rsidR="00EE0676" w:rsidRDefault="00EE0676" w:rsidP="00EE0676">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9E05384" w14:textId="77777777" w:rsidR="00EE0676" w:rsidRDefault="00EE0676" w:rsidP="00EE0676">
      <w:pPr>
        <w:pStyle w:val="Tekstpodstawowy"/>
        <w:ind w:right="-47"/>
        <w:jc w:val="both"/>
        <w:rPr>
          <w:rFonts w:ascii="Times New Roman" w:hAnsi="Times New Roman"/>
        </w:rPr>
      </w:pPr>
      <w:r>
        <w:rPr>
          <w:rFonts w:ascii="Times New Roman" w:hAnsi="Times New Roman"/>
        </w:rPr>
        <w:t>reprezentowana przez:</w:t>
      </w:r>
    </w:p>
    <w:p w14:paraId="6DF0C438" w14:textId="77777777" w:rsidR="00EE0676" w:rsidRDefault="00EE0676" w:rsidP="00EE0676">
      <w:pPr>
        <w:pStyle w:val="Tekstpodstawowy"/>
        <w:ind w:right="-47"/>
        <w:jc w:val="both"/>
        <w:rPr>
          <w:rFonts w:ascii="Times New Roman" w:hAnsi="Times New Roman"/>
        </w:rPr>
      </w:pPr>
      <w:r>
        <w:rPr>
          <w:rFonts w:ascii="Times New Roman" w:hAnsi="Times New Roman"/>
        </w:rPr>
        <w:t xml:space="preserve">1.Dziekana Wydziału /Kierownika Jednostki/............................................................................. </w:t>
      </w:r>
    </w:p>
    <w:p w14:paraId="48A48D4E" w14:textId="77777777" w:rsidR="00EE0676" w:rsidRDefault="00EE0676" w:rsidP="00EE067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BCDD801" w14:textId="77777777" w:rsidR="00EE0676" w:rsidRDefault="00EE0676" w:rsidP="00EE0676">
      <w:pPr>
        <w:pStyle w:val="Tekstpodstawowy"/>
        <w:ind w:right="-47"/>
        <w:jc w:val="both"/>
        <w:rPr>
          <w:rFonts w:ascii="Times New Roman" w:hAnsi="Times New Roman"/>
        </w:rPr>
      </w:pPr>
      <w:r>
        <w:rPr>
          <w:rFonts w:ascii="Times New Roman" w:hAnsi="Times New Roman"/>
        </w:rPr>
        <w:t>zwaną dalej KUPUJĄCYM</w:t>
      </w:r>
    </w:p>
    <w:p w14:paraId="52E48311" w14:textId="77777777" w:rsidR="00EE0676" w:rsidRDefault="00EE0676" w:rsidP="00EE0676">
      <w:pPr>
        <w:pStyle w:val="Tekstpodstawowy"/>
        <w:ind w:right="-47"/>
        <w:jc w:val="both"/>
        <w:rPr>
          <w:rFonts w:ascii="Times New Roman" w:hAnsi="Times New Roman"/>
        </w:rPr>
      </w:pPr>
      <w:r>
        <w:rPr>
          <w:rFonts w:ascii="Times New Roman" w:hAnsi="Times New Roman"/>
        </w:rPr>
        <w:t xml:space="preserve">a </w:t>
      </w:r>
    </w:p>
    <w:p w14:paraId="238501D0" w14:textId="77777777" w:rsidR="00EE0676" w:rsidRDefault="00EE0676" w:rsidP="00EE0676">
      <w:pPr>
        <w:pStyle w:val="Tekstpodstawowy"/>
        <w:ind w:right="-47"/>
        <w:jc w:val="both"/>
        <w:rPr>
          <w:rFonts w:ascii="Times New Roman" w:hAnsi="Times New Roman"/>
        </w:rPr>
      </w:pPr>
      <w:r>
        <w:rPr>
          <w:rFonts w:ascii="Times New Roman" w:hAnsi="Times New Roman"/>
        </w:rPr>
        <w:t>......................................................................................................................................................</w:t>
      </w:r>
    </w:p>
    <w:p w14:paraId="40A34BD9" w14:textId="77777777" w:rsidR="00EE0676" w:rsidRDefault="00EE0676" w:rsidP="00EE0676">
      <w:pPr>
        <w:pStyle w:val="Tekstpodstawowy"/>
        <w:ind w:right="-47"/>
        <w:jc w:val="both"/>
        <w:rPr>
          <w:rFonts w:ascii="Times New Roman" w:hAnsi="Times New Roman"/>
        </w:rPr>
      </w:pPr>
      <w:r>
        <w:rPr>
          <w:rFonts w:ascii="Times New Roman" w:hAnsi="Times New Roman"/>
        </w:rPr>
        <w:t>......................................................................................................................................................</w:t>
      </w:r>
    </w:p>
    <w:p w14:paraId="53A1A204" w14:textId="77777777" w:rsidR="00EE0676" w:rsidRDefault="00EE0676" w:rsidP="00EE067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AD159A7" w14:textId="77777777" w:rsidR="00EE0676" w:rsidRDefault="00EE0676" w:rsidP="00EE0676">
      <w:pPr>
        <w:pStyle w:val="Tekstpodstawowy"/>
        <w:ind w:right="-47"/>
        <w:jc w:val="both"/>
        <w:rPr>
          <w:rFonts w:ascii="Times New Roman" w:hAnsi="Times New Roman"/>
        </w:rPr>
      </w:pPr>
      <w:r>
        <w:rPr>
          <w:rFonts w:ascii="Times New Roman" w:hAnsi="Times New Roman"/>
        </w:rPr>
        <w:t>reprezentowanym przez:</w:t>
      </w:r>
    </w:p>
    <w:p w14:paraId="4C695294" w14:textId="77777777" w:rsidR="00EE0676" w:rsidRDefault="00EE0676" w:rsidP="00EE0676">
      <w:pPr>
        <w:pStyle w:val="Tekstpodstawowy"/>
        <w:ind w:right="-47"/>
        <w:jc w:val="both"/>
        <w:rPr>
          <w:rFonts w:ascii="Times New Roman" w:hAnsi="Times New Roman"/>
        </w:rPr>
      </w:pPr>
      <w:r>
        <w:rPr>
          <w:rFonts w:ascii="Times New Roman" w:hAnsi="Times New Roman"/>
        </w:rPr>
        <w:t>1...................................................................................................................................................</w:t>
      </w:r>
    </w:p>
    <w:p w14:paraId="7F91DBCB" w14:textId="77777777" w:rsidR="00EE0676" w:rsidRDefault="00EE0676" w:rsidP="00EE0676">
      <w:pPr>
        <w:pStyle w:val="Tekstpodstawowy"/>
        <w:ind w:right="-47"/>
        <w:jc w:val="both"/>
        <w:rPr>
          <w:rFonts w:ascii="Times New Roman" w:hAnsi="Times New Roman"/>
        </w:rPr>
      </w:pPr>
      <w:r>
        <w:rPr>
          <w:rFonts w:ascii="Times New Roman" w:hAnsi="Times New Roman"/>
        </w:rPr>
        <w:t xml:space="preserve">2................................................................................................................................................... </w:t>
      </w:r>
    </w:p>
    <w:p w14:paraId="19A9E765" w14:textId="77777777" w:rsidR="00EE0676" w:rsidRDefault="00EE0676" w:rsidP="00EE0676">
      <w:pPr>
        <w:pStyle w:val="Tekstpodstawowy"/>
        <w:ind w:right="-47"/>
        <w:jc w:val="both"/>
        <w:rPr>
          <w:rFonts w:ascii="Times New Roman" w:hAnsi="Times New Roman"/>
        </w:rPr>
      </w:pPr>
      <w:r>
        <w:rPr>
          <w:rFonts w:ascii="Times New Roman" w:hAnsi="Times New Roman"/>
        </w:rPr>
        <w:t>zwanym dalej SPRZEDAWCĄ</w:t>
      </w:r>
    </w:p>
    <w:p w14:paraId="261ECFDB" w14:textId="77777777" w:rsidR="00EE0676" w:rsidRDefault="00EE0676" w:rsidP="00EE0676">
      <w:pPr>
        <w:pStyle w:val="Tekstpodstawowy"/>
        <w:ind w:right="-47"/>
        <w:jc w:val="center"/>
        <w:rPr>
          <w:rFonts w:ascii="Times New Roman" w:hAnsi="Times New Roman"/>
        </w:rPr>
      </w:pPr>
    </w:p>
    <w:p w14:paraId="0718C6F3" w14:textId="77777777" w:rsidR="00EE0676" w:rsidRPr="00877B92" w:rsidRDefault="00EE0676" w:rsidP="00EE0676">
      <w:pPr>
        <w:pStyle w:val="Tekstpodstawowy"/>
        <w:ind w:right="-47"/>
        <w:jc w:val="center"/>
        <w:rPr>
          <w:rFonts w:ascii="Times New Roman" w:hAnsi="Times New Roman"/>
          <w:b/>
        </w:rPr>
      </w:pPr>
      <w:r w:rsidRPr="00877B92">
        <w:rPr>
          <w:rFonts w:ascii="Times New Roman" w:hAnsi="Times New Roman"/>
          <w:b/>
        </w:rPr>
        <w:t>§ 1</w:t>
      </w:r>
    </w:p>
    <w:p w14:paraId="5C950934" w14:textId="6228D2DE" w:rsidR="00EE0676" w:rsidRPr="009D242F" w:rsidRDefault="00EE0676" w:rsidP="00EE0676">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 xml:space="preserve">laptopa do aplikacji obliczeniowych na potrzeby </w:t>
      </w:r>
      <w:proofErr w:type="spellStart"/>
      <w:r>
        <w:rPr>
          <w:rFonts w:ascii="Times New Roman" w:hAnsi="Times New Roman"/>
          <w:b/>
        </w:rPr>
        <w:t>WEAIiIB</w:t>
      </w:r>
      <w:proofErr w:type="spellEnd"/>
    </w:p>
    <w:p w14:paraId="5C8F012E" w14:textId="77777777" w:rsidR="00EE0676" w:rsidRDefault="00EE0676" w:rsidP="00EE0676">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752D3420" w14:textId="77777777" w:rsidR="00EE0676" w:rsidRPr="0043435F" w:rsidRDefault="00EE0676" w:rsidP="00EE0676">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62359779" w14:textId="77777777" w:rsidR="00EE0676" w:rsidRDefault="00EE0676" w:rsidP="00EE0676">
      <w:pPr>
        <w:pStyle w:val="Tekstpodstawowy"/>
        <w:ind w:right="-47"/>
        <w:jc w:val="both"/>
        <w:rPr>
          <w:rFonts w:ascii="Times New Roman" w:hAnsi="Times New Roman"/>
        </w:rPr>
      </w:pPr>
    </w:p>
    <w:p w14:paraId="3D00F3DE" w14:textId="77777777" w:rsidR="00EE0676" w:rsidRPr="00877B92" w:rsidRDefault="00EE0676" w:rsidP="00EE0676">
      <w:pPr>
        <w:pStyle w:val="Tekstpodstawowy"/>
        <w:ind w:right="-47"/>
        <w:jc w:val="center"/>
        <w:rPr>
          <w:rFonts w:ascii="Times New Roman" w:hAnsi="Times New Roman"/>
          <w:b/>
        </w:rPr>
      </w:pPr>
      <w:r w:rsidRPr="00877B92">
        <w:rPr>
          <w:rFonts w:ascii="Times New Roman" w:hAnsi="Times New Roman"/>
          <w:b/>
        </w:rPr>
        <w:t>§ 2</w:t>
      </w:r>
    </w:p>
    <w:p w14:paraId="68986F9A" w14:textId="77777777" w:rsidR="00EE0676" w:rsidRPr="0043435F" w:rsidRDefault="00EE0676" w:rsidP="00EE0676">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3AFE4CA0" w14:textId="77777777" w:rsidR="00EE0676" w:rsidRPr="0043435F" w:rsidRDefault="00EE0676" w:rsidP="00EE0676">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8CE5C42" w14:textId="77777777" w:rsidR="00EE0676" w:rsidRPr="0043435F" w:rsidRDefault="00EE0676" w:rsidP="00EE0676">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FB62A6B" w14:textId="77777777" w:rsidR="00EE0676" w:rsidRDefault="00EE0676" w:rsidP="00EE0676">
      <w:pPr>
        <w:pStyle w:val="Tekstpodstawowy"/>
        <w:ind w:right="-47"/>
        <w:jc w:val="both"/>
        <w:rPr>
          <w:rFonts w:ascii="Times New Roman" w:hAnsi="Times New Roman"/>
        </w:rPr>
      </w:pPr>
    </w:p>
    <w:p w14:paraId="7A86078F" w14:textId="77777777" w:rsidR="00EE0676" w:rsidRDefault="00EE0676" w:rsidP="00EE0676">
      <w:pPr>
        <w:pStyle w:val="Tekstpodstawowy"/>
        <w:ind w:right="-47"/>
        <w:jc w:val="center"/>
        <w:rPr>
          <w:rFonts w:ascii="Times New Roman" w:hAnsi="Times New Roman"/>
          <w:b/>
        </w:rPr>
      </w:pPr>
    </w:p>
    <w:p w14:paraId="02DCFE1A" w14:textId="77777777" w:rsidR="00EE0676" w:rsidRDefault="00EE0676" w:rsidP="00EE0676">
      <w:pPr>
        <w:pStyle w:val="Tekstpodstawowy"/>
        <w:ind w:right="-47"/>
        <w:jc w:val="center"/>
        <w:rPr>
          <w:rFonts w:ascii="Times New Roman" w:hAnsi="Times New Roman"/>
          <w:b/>
        </w:rPr>
      </w:pPr>
    </w:p>
    <w:p w14:paraId="730CD660" w14:textId="77777777" w:rsidR="00EE0676" w:rsidRPr="00877B92" w:rsidRDefault="00EE0676" w:rsidP="00EE0676">
      <w:pPr>
        <w:pStyle w:val="Tekstpodstawowy"/>
        <w:ind w:right="-47"/>
        <w:jc w:val="center"/>
        <w:rPr>
          <w:rFonts w:ascii="Times New Roman" w:hAnsi="Times New Roman"/>
          <w:b/>
        </w:rPr>
      </w:pPr>
      <w:r w:rsidRPr="00877B92">
        <w:rPr>
          <w:rFonts w:ascii="Times New Roman" w:hAnsi="Times New Roman"/>
          <w:b/>
        </w:rPr>
        <w:t>§ 3</w:t>
      </w:r>
    </w:p>
    <w:p w14:paraId="4E892427" w14:textId="77777777" w:rsidR="00EE0676" w:rsidRPr="0043435F" w:rsidRDefault="00EE0676" w:rsidP="00EE0676">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E3CBFB6" w14:textId="77777777" w:rsidR="00EE0676" w:rsidRPr="0043435F" w:rsidRDefault="00EE0676" w:rsidP="00EE0676">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7B939742" w14:textId="77777777" w:rsidR="00EE0676" w:rsidRPr="0043435F" w:rsidRDefault="00EE0676" w:rsidP="00EE0676">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681EBFC7" w14:textId="77777777" w:rsidR="00EE0676" w:rsidRPr="0043435F" w:rsidRDefault="00EE0676" w:rsidP="00EE0676">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B0186B" w14:textId="77777777" w:rsidR="00EE0676" w:rsidRDefault="00EE0676" w:rsidP="00EE0676">
      <w:pPr>
        <w:pStyle w:val="Tekstpodstawowy"/>
        <w:ind w:right="-47"/>
        <w:jc w:val="both"/>
        <w:rPr>
          <w:rFonts w:ascii="Times New Roman" w:hAnsi="Times New Roman"/>
        </w:rPr>
      </w:pPr>
    </w:p>
    <w:p w14:paraId="44A5CCFD" w14:textId="77777777" w:rsidR="00EE0676" w:rsidRPr="00877B92" w:rsidRDefault="00EE0676" w:rsidP="00EE0676">
      <w:pPr>
        <w:pStyle w:val="Tekstpodstawowy"/>
        <w:ind w:right="-47"/>
        <w:jc w:val="center"/>
        <w:rPr>
          <w:rFonts w:ascii="Times New Roman" w:hAnsi="Times New Roman"/>
          <w:b/>
        </w:rPr>
      </w:pPr>
      <w:r w:rsidRPr="00877B92">
        <w:rPr>
          <w:rFonts w:ascii="Times New Roman" w:hAnsi="Times New Roman"/>
          <w:b/>
        </w:rPr>
        <w:t>§ 4</w:t>
      </w:r>
    </w:p>
    <w:p w14:paraId="27B5D32A" w14:textId="77777777" w:rsidR="00EE0676" w:rsidRDefault="00EE0676" w:rsidP="00EE0676">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572B027" w14:textId="77777777" w:rsidR="00EE0676" w:rsidRDefault="00EE0676" w:rsidP="00EE0676">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BDC7CFF" w14:textId="77777777" w:rsidR="00EE0676" w:rsidRDefault="00EE0676" w:rsidP="00EE0676">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4B3F848" w14:textId="77777777" w:rsidR="00EE0676" w:rsidRPr="00593CEB" w:rsidRDefault="00EE0676" w:rsidP="00EE0676">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748E475" w14:textId="77777777" w:rsidR="00EE0676" w:rsidRDefault="00EE0676" w:rsidP="00EE0676">
      <w:pPr>
        <w:pStyle w:val="Tekstpodstawowy"/>
        <w:ind w:right="-47"/>
        <w:jc w:val="center"/>
        <w:rPr>
          <w:rFonts w:ascii="Times New Roman" w:hAnsi="Times New Roman"/>
        </w:rPr>
      </w:pPr>
    </w:p>
    <w:p w14:paraId="0271318D" w14:textId="77777777" w:rsidR="00EE0676" w:rsidRPr="00877B92" w:rsidRDefault="00EE0676" w:rsidP="00EE0676">
      <w:pPr>
        <w:pStyle w:val="Tekstpodstawowy"/>
        <w:ind w:right="-47"/>
        <w:jc w:val="center"/>
        <w:rPr>
          <w:rFonts w:ascii="Times New Roman" w:hAnsi="Times New Roman"/>
          <w:b/>
        </w:rPr>
      </w:pPr>
      <w:r w:rsidRPr="00877B92">
        <w:rPr>
          <w:rFonts w:ascii="Times New Roman" w:hAnsi="Times New Roman"/>
          <w:b/>
        </w:rPr>
        <w:t>§ 5</w:t>
      </w:r>
    </w:p>
    <w:p w14:paraId="4B86A7EB" w14:textId="77777777" w:rsidR="00EE0676" w:rsidRPr="00C53B52" w:rsidRDefault="00EE0676" w:rsidP="00EE0676">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7E4B6F9" w14:textId="77777777" w:rsidR="00EE0676" w:rsidRPr="00C53B52" w:rsidRDefault="00EE0676" w:rsidP="00EE0676">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C4C1558" w14:textId="77777777" w:rsidR="00EE0676" w:rsidRPr="00C53B52" w:rsidRDefault="00EE0676" w:rsidP="00EE0676">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3DDBB539" w14:textId="77777777" w:rsidR="00EE0676" w:rsidRPr="00C53B52" w:rsidRDefault="00EE0676" w:rsidP="00EE067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0C4270C" w14:textId="6855169B" w:rsidR="00EE0676" w:rsidRPr="00C53B52" w:rsidRDefault="00EE0676" w:rsidP="00EE067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00F52552" w:rsidRPr="00F52552">
        <w:rPr>
          <w:rFonts w:ascii="Times New Roman" w:hAnsi="Times New Roman"/>
        </w:rPr>
        <w:t>z przyczyn występujących po stronie</w:t>
      </w:r>
      <w:r w:rsidR="00700875">
        <w:rPr>
          <w:rFonts w:ascii="Times New Roman" w:hAnsi="Times New Roman"/>
        </w:rPr>
        <w:t xml:space="preserve"> </w:t>
      </w:r>
      <w:r w:rsidRPr="00C53B52">
        <w:rPr>
          <w:rFonts w:ascii="Times New Roman" w:hAnsi="Times New Roman"/>
        </w:rPr>
        <w:t>Sprzedawcy, w wysokości 10% całkowitego wynagrodzenia netto określonego w  § 3 ust. 1;</w:t>
      </w:r>
    </w:p>
    <w:p w14:paraId="701ABAF1" w14:textId="39D56227" w:rsidR="00EE0676" w:rsidRPr="00C53B52" w:rsidRDefault="00EE0676" w:rsidP="00EE067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00F52552" w:rsidRPr="00F52552">
        <w:rPr>
          <w:rFonts w:ascii="Times New Roman" w:hAnsi="Times New Roman"/>
        </w:rPr>
        <w:t>z przyczyn występujących po stronie</w:t>
      </w:r>
      <w:r w:rsidR="00F52552" w:rsidRPr="00F52552">
        <w:rPr>
          <w:rFonts w:ascii="Times New Roman" w:hAnsi="Times New Roman"/>
        </w:rPr>
        <w:t xml:space="preserve"> </w:t>
      </w:r>
      <w:r w:rsidRPr="00C53B52">
        <w:rPr>
          <w:rFonts w:ascii="Times New Roman" w:hAnsi="Times New Roman"/>
        </w:rPr>
        <w:t>Sprzedawcy, w wysokości 10% wartości netto części przedmiotu umowy, której dotyczy odstąpienie;</w:t>
      </w:r>
    </w:p>
    <w:p w14:paraId="4C82A99C" w14:textId="77777777" w:rsidR="00EE0676" w:rsidRPr="00C53B52" w:rsidRDefault="00EE0676" w:rsidP="00EE0676">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BB19B77" w14:textId="6AA80631" w:rsidR="00EE0676" w:rsidRPr="00C53B52" w:rsidRDefault="00EE0676" w:rsidP="00EE0676">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00F52552" w:rsidRPr="00F52552">
        <w:rPr>
          <w:rFonts w:ascii="Times New Roman" w:hAnsi="Times New Roman"/>
        </w:rPr>
        <w:t>z przyczyn występujących po stronie</w:t>
      </w:r>
      <w:r w:rsidR="00F52552" w:rsidRPr="00F52552">
        <w:rPr>
          <w:rFonts w:ascii="Times New Roman" w:hAnsi="Times New Roman"/>
        </w:rPr>
        <w:t xml:space="preserve"> </w:t>
      </w:r>
      <w:r w:rsidRPr="00C53B52">
        <w:rPr>
          <w:rFonts w:ascii="Times New Roman" w:hAnsi="Times New Roman"/>
        </w:rPr>
        <w:t>Kupującego, w wysokości 10% całkowitego wynagrodzenia netto określonego w § 3 ust. 1;</w:t>
      </w:r>
    </w:p>
    <w:p w14:paraId="77A5FD3E" w14:textId="6CC4AFE5" w:rsidR="00EE0676" w:rsidRPr="00C53B52" w:rsidRDefault="00EE0676" w:rsidP="00EE0676">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00F52552" w:rsidRPr="00F52552">
        <w:rPr>
          <w:rFonts w:ascii="Times New Roman" w:hAnsi="Times New Roman"/>
        </w:rPr>
        <w:t>z przyczyn występujących po stronie</w:t>
      </w:r>
      <w:r w:rsidR="00F52552" w:rsidRPr="00F52552">
        <w:rPr>
          <w:rFonts w:ascii="Times New Roman" w:hAnsi="Times New Roman"/>
        </w:rPr>
        <w:t xml:space="preserve"> </w:t>
      </w:r>
      <w:r w:rsidRPr="00C53B52">
        <w:rPr>
          <w:rFonts w:ascii="Times New Roman" w:hAnsi="Times New Roman"/>
        </w:rPr>
        <w:t>Kupującego, w wysokości 10% wartości netto części przedmiotu umowy, której dotyczy odstąpienie</w:t>
      </w:r>
    </w:p>
    <w:p w14:paraId="35F12BA2" w14:textId="77777777" w:rsidR="00EE0676" w:rsidRPr="006B2CAA" w:rsidRDefault="00EE0676" w:rsidP="00EE0676">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0023C64A" w14:textId="77777777" w:rsidR="00EE0676" w:rsidRDefault="00EE0676" w:rsidP="00EE0676">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1C0E25D" w14:textId="77777777" w:rsidR="00EE0676" w:rsidRDefault="00EE0676" w:rsidP="00EE0676">
      <w:pPr>
        <w:pStyle w:val="Tekstpodstawowy"/>
        <w:ind w:right="-47"/>
        <w:jc w:val="center"/>
        <w:rPr>
          <w:rFonts w:ascii="Times New Roman" w:hAnsi="Times New Roman"/>
          <w:b/>
        </w:rPr>
      </w:pPr>
      <w:r w:rsidRPr="00877B92">
        <w:rPr>
          <w:rFonts w:ascii="Times New Roman" w:hAnsi="Times New Roman"/>
          <w:b/>
        </w:rPr>
        <w:lastRenderedPageBreak/>
        <w:t>§ 6</w:t>
      </w:r>
    </w:p>
    <w:p w14:paraId="4FB8D4B6" w14:textId="77777777" w:rsidR="00EE0676" w:rsidRDefault="00EE0676" w:rsidP="00EE0676">
      <w:pPr>
        <w:pStyle w:val="Tekstpodstawowy"/>
        <w:ind w:right="-47"/>
        <w:jc w:val="center"/>
        <w:rPr>
          <w:rFonts w:ascii="Times New Roman" w:hAnsi="Times New Roman"/>
          <w:b/>
        </w:rPr>
      </w:pPr>
    </w:p>
    <w:p w14:paraId="00C53C89" w14:textId="77777777" w:rsidR="00EE0676" w:rsidRDefault="00EE0676" w:rsidP="00EE0676">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29B01542" w14:textId="77777777" w:rsidR="00EE0676" w:rsidRDefault="00EE0676" w:rsidP="00EE0676">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32C5560" w14:textId="77777777" w:rsidR="00EE0676" w:rsidRDefault="00EE0676" w:rsidP="00EE0676">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6D42565" w14:textId="77777777" w:rsidR="00EE0676" w:rsidRDefault="00EE0676" w:rsidP="00EE0676">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3AB69DD" w14:textId="77777777" w:rsidR="00EE0676" w:rsidRDefault="00EE0676" w:rsidP="00EE0676">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208F26A" w14:textId="77777777" w:rsidR="00EE0676" w:rsidRPr="00877B92" w:rsidRDefault="00EE0676" w:rsidP="00EE067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C48B004" w14:textId="77777777" w:rsidR="00EE0676" w:rsidRPr="003F1749" w:rsidRDefault="00EE0676" w:rsidP="00EE067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B954552" w14:textId="77777777" w:rsidR="00EE0676" w:rsidRDefault="00EE0676" w:rsidP="00EE067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89139A7" w14:textId="77777777" w:rsidR="00EE0676" w:rsidRDefault="00EE0676" w:rsidP="00EE0676">
      <w:pPr>
        <w:pStyle w:val="Tekstpodstawowy"/>
        <w:ind w:right="-47"/>
        <w:jc w:val="center"/>
        <w:rPr>
          <w:rFonts w:ascii="Times New Roman" w:hAnsi="Times New Roman"/>
        </w:rPr>
      </w:pPr>
    </w:p>
    <w:p w14:paraId="465D6D7F" w14:textId="77777777" w:rsidR="00EE0676" w:rsidRPr="00877B92" w:rsidRDefault="00EE0676" w:rsidP="00EE067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93E72F6" w14:textId="2F7442DC" w:rsidR="00EE0676" w:rsidRPr="0043435F" w:rsidRDefault="00EE0676" w:rsidP="00EE0676">
      <w:pPr>
        <w:numPr>
          <w:ilvl w:val="0"/>
          <w:numId w:val="7"/>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laptop oraz </w:t>
      </w:r>
      <w:r w:rsidRPr="00EE0676">
        <w:rPr>
          <w:b/>
          <w:bCs/>
          <w:sz w:val="24"/>
          <w:szCs w:val="24"/>
          <w:lang w:val="pl-PL"/>
        </w:rPr>
        <w:t>12 miesięcznej</w:t>
      </w:r>
      <w:r>
        <w:rPr>
          <w:sz w:val="24"/>
          <w:szCs w:val="24"/>
          <w:lang w:val="pl-PL"/>
        </w:rPr>
        <w:t xml:space="preserve"> gwarancji na wyposażenie dodatkowe (Adapter + mysz bezprzewodowa)</w:t>
      </w:r>
      <w:r w:rsidRPr="0043435F">
        <w:rPr>
          <w:sz w:val="24"/>
          <w:szCs w:val="24"/>
          <w:lang w:val="pl-PL"/>
        </w:rPr>
        <w:t xml:space="preserve"> będąc</w:t>
      </w:r>
      <w:r>
        <w:rPr>
          <w:sz w:val="24"/>
          <w:szCs w:val="24"/>
          <w:lang w:val="pl-PL"/>
        </w:rPr>
        <w:t>e</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3BCD0855" w14:textId="77777777" w:rsidR="00EE0676" w:rsidRPr="0043435F" w:rsidRDefault="00EE0676" w:rsidP="00EE0676">
      <w:pPr>
        <w:numPr>
          <w:ilvl w:val="0"/>
          <w:numId w:val="7"/>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43C56ADD" w14:textId="77777777" w:rsidR="00EE0676" w:rsidRPr="0043435F" w:rsidRDefault="00EE0676" w:rsidP="00EE0676">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7A16CCA" w14:textId="77777777" w:rsidR="00EE0676" w:rsidRPr="0043435F" w:rsidRDefault="00EE0676" w:rsidP="00EE0676">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6D74651" w14:textId="77777777" w:rsidR="00EE0676" w:rsidRPr="0043435F" w:rsidRDefault="00EE0676" w:rsidP="00EE0676">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1BB16F77" w14:textId="77777777" w:rsidR="00EE0676" w:rsidRPr="0043435F" w:rsidRDefault="00EE0676" w:rsidP="00EE0676">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010DDA23" w14:textId="0B9603F6" w:rsidR="00EE0676" w:rsidRPr="0043435F" w:rsidRDefault="00EE0676" w:rsidP="00EE0676">
      <w:pPr>
        <w:numPr>
          <w:ilvl w:val="0"/>
          <w:numId w:val="7"/>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0B762325" w14:textId="77777777" w:rsidR="00EE0676" w:rsidRPr="0043435F" w:rsidRDefault="00EE0676" w:rsidP="00EE0676">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E2EFF49" w14:textId="77777777" w:rsidR="00EE0676" w:rsidRPr="0043435F" w:rsidRDefault="00EE0676" w:rsidP="00EE0676">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C046560" w14:textId="77777777" w:rsidR="00EE0676" w:rsidRPr="0043435F" w:rsidRDefault="00EE0676" w:rsidP="00EE0676">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B211E7" w14:textId="77777777" w:rsidR="00EE0676" w:rsidRPr="0043435F" w:rsidRDefault="00EE0676" w:rsidP="00EE0676">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D65B8D6" w14:textId="77777777" w:rsidR="00EE0676" w:rsidRPr="0043435F" w:rsidRDefault="00EE0676" w:rsidP="00EE0676">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270D57D" w14:textId="77777777" w:rsidR="00EE0676" w:rsidRDefault="00EE0676" w:rsidP="00EE0676">
      <w:pPr>
        <w:pStyle w:val="Tekstpodstawowy"/>
        <w:ind w:left="284" w:right="-47"/>
        <w:jc w:val="both"/>
        <w:rPr>
          <w:rFonts w:ascii="Times New Roman" w:hAnsi="Times New Roman"/>
        </w:rPr>
      </w:pPr>
    </w:p>
    <w:p w14:paraId="6DE6F721" w14:textId="77777777" w:rsidR="00700875" w:rsidRDefault="00700875" w:rsidP="00EE0676">
      <w:pPr>
        <w:pStyle w:val="Tekstpodstawowy"/>
        <w:ind w:right="-47"/>
        <w:jc w:val="center"/>
        <w:rPr>
          <w:rFonts w:ascii="Times New Roman" w:hAnsi="Times New Roman"/>
          <w:b/>
        </w:rPr>
      </w:pPr>
    </w:p>
    <w:p w14:paraId="7DBAFE0A" w14:textId="1522AA2B" w:rsidR="00EE0676" w:rsidRPr="00877B92" w:rsidRDefault="00EE0676" w:rsidP="00EE067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9B0B97A" w14:textId="77777777" w:rsidR="00EE0676" w:rsidRDefault="00EE0676" w:rsidP="00EE067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BC829E7" w14:textId="77777777" w:rsidR="00EE0676" w:rsidRPr="009B2595" w:rsidRDefault="00EE0676" w:rsidP="00EE0676">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8FC5FAE" w14:textId="77777777" w:rsidR="00EE0676" w:rsidRPr="009B2595" w:rsidRDefault="00EE0676" w:rsidP="00EE0676">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4EF6B1A" w14:textId="77777777" w:rsidR="00EE0676" w:rsidRPr="009B2595" w:rsidRDefault="00EE0676" w:rsidP="00EE0676">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1FECBCEF" w14:textId="77777777" w:rsidR="00EE0676" w:rsidRPr="009B2595" w:rsidRDefault="00EE0676" w:rsidP="00EE0676">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818D34C" w14:textId="77777777" w:rsidR="00EE0676" w:rsidRPr="009B2595" w:rsidRDefault="00EE0676" w:rsidP="00EE0676">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4B6EE679" w14:textId="77777777" w:rsidR="00EE0676" w:rsidRPr="009B2595" w:rsidRDefault="00EE0676" w:rsidP="00EE0676">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788C7DF4" w14:textId="77777777" w:rsidR="00EE0676" w:rsidRPr="009B2595" w:rsidRDefault="00EE0676" w:rsidP="00EE0676">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0C8FD37" w14:textId="77777777" w:rsidR="00EE0676" w:rsidRPr="009B2595" w:rsidRDefault="00EE0676" w:rsidP="00EE0676">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9A6FF51" w14:textId="77777777" w:rsidR="00EE0676" w:rsidRPr="009B2595" w:rsidRDefault="00EE0676" w:rsidP="00EE0676">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69DCC8D" w14:textId="77777777" w:rsidR="00EE0676" w:rsidRPr="00042F5C" w:rsidRDefault="00EE0676" w:rsidP="00EE0676">
      <w:pPr>
        <w:widowControl w:val="0"/>
        <w:suppressAutoHyphens/>
        <w:autoSpaceDN w:val="0"/>
        <w:ind w:left="360"/>
        <w:jc w:val="center"/>
        <w:textAlignment w:val="baseline"/>
        <w:rPr>
          <w:rFonts w:eastAsia="SimSun"/>
          <w:b/>
          <w:bCs/>
          <w:color w:val="000000"/>
          <w:kern w:val="2"/>
          <w:sz w:val="24"/>
          <w:szCs w:val="24"/>
          <w:lang w:val="pl-PL"/>
        </w:rPr>
      </w:pPr>
    </w:p>
    <w:p w14:paraId="3EBCF618" w14:textId="77777777" w:rsidR="00EE0676" w:rsidRPr="009B2595" w:rsidRDefault="00EE0676" w:rsidP="00EE0676">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239CB63" w14:textId="77777777" w:rsidR="00EE0676" w:rsidRPr="009B2595" w:rsidRDefault="00EE0676" w:rsidP="00EE0676">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E3C788C" w14:textId="77777777" w:rsidR="00EE0676" w:rsidRPr="009B2595" w:rsidRDefault="00EE0676" w:rsidP="00EE0676">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0E955C5" w14:textId="77777777" w:rsidR="00EE0676" w:rsidRPr="009B2595" w:rsidRDefault="00EE0676" w:rsidP="00EE0676">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28C4845" w14:textId="77777777" w:rsidR="00EE0676" w:rsidRPr="009B2595" w:rsidRDefault="00EE0676" w:rsidP="00EE0676">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ABD79E1" w14:textId="77777777" w:rsidR="00EE0676" w:rsidRPr="00877B92" w:rsidRDefault="00EE0676" w:rsidP="00EE067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21F95520" w14:textId="77777777" w:rsidR="00EE0676" w:rsidRDefault="00EE0676" w:rsidP="00EE067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54382CA" w14:textId="77777777" w:rsidR="00EE0676" w:rsidRDefault="00EE0676" w:rsidP="00EE0676">
      <w:pPr>
        <w:pStyle w:val="Tekstpodstawowy"/>
        <w:ind w:right="-47"/>
        <w:jc w:val="center"/>
        <w:rPr>
          <w:rFonts w:ascii="Times New Roman" w:hAnsi="Times New Roman"/>
        </w:rPr>
      </w:pPr>
    </w:p>
    <w:p w14:paraId="39FD7B3D" w14:textId="77777777" w:rsidR="00EE0676" w:rsidRDefault="00EE0676" w:rsidP="00EE0676">
      <w:pPr>
        <w:pStyle w:val="Tekstpodstawowy"/>
        <w:ind w:right="-47"/>
        <w:jc w:val="center"/>
        <w:rPr>
          <w:rFonts w:ascii="Times New Roman" w:hAnsi="Times New Roman"/>
        </w:rPr>
      </w:pPr>
    </w:p>
    <w:p w14:paraId="4C6DB6BD" w14:textId="77777777" w:rsidR="00EE0676" w:rsidRPr="00877B92" w:rsidRDefault="00EE0676" w:rsidP="00EE0676">
      <w:pPr>
        <w:pStyle w:val="Tekstpodstawowy"/>
        <w:ind w:right="-47"/>
        <w:jc w:val="center"/>
        <w:rPr>
          <w:b/>
        </w:rPr>
      </w:pPr>
      <w:r w:rsidRPr="00877B92">
        <w:rPr>
          <w:rFonts w:ascii="Times New Roman" w:hAnsi="Times New Roman"/>
          <w:b/>
        </w:rPr>
        <w:t>§1</w:t>
      </w:r>
      <w:r>
        <w:rPr>
          <w:rFonts w:ascii="Times New Roman" w:hAnsi="Times New Roman"/>
          <w:b/>
        </w:rPr>
        <w:t>2</w:t>
      </w:r>
    </w:p>
    <w:p w14:paraId="280859DC" w14:textId="77777777" w:rsidR="00EE0676" w:rsidRDefault="00EE0676" w:rsidP="00EE0676">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36C27A8" w14:textId="77777777" w:rsidR="00EE0676" w:rsidRDefault="00EE0676" w:rsidP="00EE0676">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473A56F6" w14:textId="77777777" w:rsidR="00EE0676" w:rsidRDefault="00EE0676" w:rsidP="00EE0676">
      <w:pPr>
        <w:pStyle w:val="NormalnyWeb"/>
        <w:jc w:val="both"/>
      </w:pPr>
      <w:r>
        <w:t xml:space="preserve">3. Wykonawca zobowiązuje się do wykorzystania uzyskanych, powyższych informacji jedynie w celu wykonania przedmiotu umowy. </w:t>
      </w:r>
    </w:p>
    <w:p w14:paraId="2426E9AB" w14:textId="77777777" w:rsidR="00EE0676" w:rsidRDefault="00EE0676" w:rsidP="00EE0676">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3DF17D9" w14:textId="77777777" w:rsidR="00EE0676" w:rsidRDefault="00EE0676" w:rsidP="00EE0676">
      <w:pPr>
        <w:pStyle w:val="NormalnyWeb"/>
        <w:jc w:val="both"/>
      </w:pPr>
      <w:r>
        <w:t>5. Powyższe przepisy nie będą miały zastosowania wobec informacji powszechnie znanych lub opublikowanych oraz w przypadku żądania ich ujawnienia przez uprawniony organ.</w:t>
      </w:r>
    </w:p>
    <w:p w14:paraId="20A28154" w14:textId="77777777" w:rsidR="00EE0676" w:rsidRDefault="00EE0676" w:rsidP="00EE0676">
      <w:pPr>
        <w:pStyle w:val="Tekstpodstawowy"/>
        <w:ind w:right="-47"/>
        <w:jc w:val="both"/>
        <w:rPr>
          <w:rFonts w:ascii="Times New Roman" w:hAnsi="Times New Roman"/>
        </w:rPr>
      </w:pPr>
    </w:p>
    <w:p w14:paraId="15482E6A" w14:textId="77777777" w:rsidR="00EE0676" w:rsidRPr="00877B92" w:rsidRDefault="00EE0676" w:rsidP="00EE067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D294325" w14:textId="77777777" w:rsidR="00EE0676" w:rsidRDefault="00EE0676" w:rsidP="00EE067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301A37C" w14:textId="77777777" w:rsidR="00EE0676" w:rsidRDefault="00EE0676" w:rsidP="00EE0676">
      <w:pPr>
        <w:pStyle w:val="Tekstpodstawowy"/>
        <w:ind w:right="-47"/>
        <w:jc w:val="both"/>
        <w:rPr>
          <w:rFonts w:ascii="Times New Roman" w:hAnsi="Times New Roman"/>
        </w:rPr>
      </w:pPr>
    </w:p>
    <w:p w14:paraId="70E972A2" w14:textId="77777777" w:rsidR="00EE0676" w:rsidRPr="00877B92" w:rsidRDefault="00EE0676" w:rsidP="00EE067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6DF9F99" w14:textId="77777777" w:rsidR="00EE0676" w:rsidRDefault="00EE0676" w:rsidP="00EE0676">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BFA8CF9" w14:textId="77777777" w:rsidR="00EE0676" w:rsidRDefault="00EE0676" w:rsidP="00EE0676">
      <w:pPr>
        <w:pStyle w:val="Tekstpodstawowy"/>
        <w:ind w:right="-47"/>
        <w:jc w:val="both"/>
        <w:rPr>
          <w:rFonts w:ascii="Times New Roman" w:hAnsi="Times New Roman"/>
        </w:rPr>
      </w:pPr>
    </w:p>
    <w:p w14:paraId="25FEDE83" w14:textId="77777777" w:rsidR="00EE0676" w:rsidRPr="00877B92" w:rsidRDefault="00EE0676" w:rsidP="00EE067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DAB07F4" w14:textId="77777777" w:rsidR="00EE0676" w:rsidRPr="004F0507" w:rsidRDefault="00EE0676" w:rsidP="00EE067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55CF69A" w14:textId="77777777" w:rsidR="00EE0676" w:rsidRDefault="00EE0676" w:rsidP="00EE0676">
      <w:pPr>
        <w:pStyle w:val="Tekstpodstawowy2"/>
        <w:spacing w:line="240" w:lineRule="auto"/>
        <w:ind w:right="-47"/>
      </w:pPr>
    </w:p>
    <w:p w14:paraId="3A6D5F6B" w14:textId="77777777" w:rsidR="00EE0676" w:rsidRPr="004F0507" w:rsidRDefault="00EE0676" w:rsidP="00EE0676">
      <w:pPr>
        <w:pStyle w:val="Tekstpodstawowy2"/>
        <w:spacing w:line="240" w:lineRule="auto"/>
        <w:ind w:right="-47"/>
        <w:rPr>
          <w:b/>
          <w:sz w:val="24"/>
        </w:rPr>
      </w:pPr>
      <w:r>
        <w:rPr>
          <w:b/>
          <w:sz w:val="24"/>
        </w:rPr>
        <w:t xml:space="preserve">      </w:t>
      </w:r>
      <w:r w:rsidRPr="004F0507">
        <w:rPr>
          <w:b/>
          <w:sz w:val="24"/>
        </w:rPr>
        <w:t>Za Sprzedawcę                                                                                   Za Kupującego</w:t>
      </w:r>
    </w:p>
    <w:p w14:paraId="10F24DD0" w14:textId="77777777" w:rsidR="00EE0676" w:rsidRPr="000936CA" w:rsidRDefault="00EE0676" w:rsidP="00EE0676">
      <w:pPr>
        <w:rPr>
          <w:lang w:val="pl-PL"/>
        </w:rPr>
      </w:pPr>
    </w:p>
    <w:p w14:paraId="3A9FD20B" w14:textId="77777777" w:rsidR="00EE0676" w:rsidRDefault="00EE0676" w:rsidP="00EE0676">
      <w:pPr>
        <w:pStyle w:val="Zwykytekst"/>
        <w:rPr>
          <w:lang w:val="pl-PL"/>
        </w:rPr>
      </w:pPr>
    </w:p>
    <w:p w14:paraId="2049D3A7" w14:textId="77777777" w:rsidR="00EE0676" w:rsidRDefault="00EE0676" w:rsidP="00EE0676">
      <w:pPr>
        <w:pStyle w:val="Zwykytekst"/>
        <w:rPr>
          <w:lang w:val="pl-PL"/>
        </w:rPr>
      </w:pPr>
    </w:p>
    <w:p w14:paraId="4B497779" w14:textId="77777777" w:rsidR="00EE0676" w:rsidRDefault="00EE0676" w:rsidP="00EE067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C793393" w14:textId="77777777" w:rsidR="00EE0676" w:rsidRPr="00496551" w:rsidRDefault="00EE0676" w:rsidP="00EE067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0BC6758" w14:textId="77777777" w:rsidR="00EE0676" w:rsidRPr="00496551" w:rsidRDefault="00EE0676" w:rsidP="00EE0676">
      <w:pPr>
        <w:pStyle w:val="Zwykytekst"/>
        <w:rPr>
          <w:rFonts w:ascii="Times New Roman" w:hAnsi="Times New Roman" w:cs="Times New Roman"/>
          <w:sz w:val="16"/>
          <w:szCs w:val="16"/>
          <w:lang w:val="pl-PL"/>
        </w:rPr>
      </w:pPr>
    </w:p>
    <w:p w14:paraId="46D565BF" w14:textId="77777777" w:rsidR="00EE0676" w:rsidRPr="00496551" w:rsidRDefault="00EE0676" w:rsidP="00EE0676">
      <w:pPr>
        <w:pStyle w:val="Zwykytekst"/>
        <w:rPr>
          <w:sz w:val="16"/>
          <w:szCs w:val="16"/>
          <w:lang w:val="pl-PL"/>
        </w:rPr>
      </w:pPr>
    </w:p>
    <w:p w14:paraId="03AD34DF" w14:textId="77777777" w:rsidR="00EE0676" w:rsidRPr="00877B92" w:rsidRDefault="00EE0676" w:rsidP="00EE0676">
      <w:pPr>
        <w:rPr>
          <w:lang w:val="pl-PL"/>
        </w:rPr>
      </w:pPr>
    </w:p>
    <w:p w14:paraId="55AAC6AC" w14:textId="77777777" w:rsidR="006A703A" w:rsidRDefault="006A703A" w:rsidP="006A703A">
      <w:pPr>
        <w:pStyle w:val="Zwykytekst"/>
        <w:tabs>
          <w:tab w:val="left" w:pos="7050"/>
        </w:tabs>
        <w:rPr>
          <w:rFonts w:ascii="Times New Roman" w:hAnsi="Times New Roman" w:cs="Times New Roman"/>
          <w:i/>
          <w:iCs/>
          <w:sz w:val="22"/>
          <w:szCs w:val="22"/>
          <w:lang w:val="pl-PL"/>
        </w:rPr>
      </w:pPr>
    </w:p>
    <w:p w14:paraId="45EB2EE7" w14:textId="77777777" w:rsidR="006A703A" w:rsidRDefault="006A703A" w:rsidP="006A703A">
      <w:pPr>
        <w:pStyle w:val="Zwykytekst"/>
        <w:tabs>
          <w:tab w:val="left" w:pos="7050"/>
        </w:tabs>
        <w:rPr>
          <w:rFonts w:ascii="Times New Roman" w:hAnsi="Times New Roman" w:cs="Times New Roman"/>
          <w:i/>
          <w:iCs/>
          <w:sz w:val="22"/>
          <w:szCs w:val="22"/>
          <w:lang w:val="pl-PL"/>
        </w:rPr>
      </w:pPr>
    </w:p>
    <w:p w14:paraId="5D3F7936" w14:textId="77777777" w:rsidR="006A703A" w:rsidRDefault="006A703A" w:rsidP="006A703A">
      <w:pPr>
        <w:pStyle w:val="Zwykytekst"/>
        <w:tabs>
          <w:tab w:val="left" w:pos="7050"/>
        </w:tabs>
        <w:rPr>
          <w:rFonts w:ascii="Times New Roman" w:hAnsi="Times New Roman" w:cs="Times New Roman"/>
          <w:i/>
          <w:iCs/>
          <w:sz w:val="22"/>
          <w:szCs w:val="22"/>
          <w:lang w:val="pl-PL"/>
        </w:rPr>
      </w:pPr>
    </w:p>
    <w:p w14:paraId="6962B463" w14:textId="77777777" w:rsidR="006A703A" w:rsidRDefault="006A703A" w:rsidP="006A703A">
      <w:pPr>
        <w:pStyle w:val="Zwykytekst"/>
        <w:tabs>
          <w:tab w:val="left" w:pos="7050"/>
        </w:tabs>
        <w:rPr>
          <w:rFonts w:ascii="Times New Roman" w:hAnsi="Times New Roman" w:cs="Times New Roman"/>
          <w:i/>
          <w:iCs/>
          <w:sz w:val="22"/>
          <w:szCs w:val="22"/>
          <w:lang w:val="pl-PL"/>
        </w:rPr>
      </w:pPr>
    </w:p>
    <w:p w14:paraId="7CC512E8" w14:textId="77777777" w:rsidR="006A703A" w:rsidRDefault="006A703A" w:rsidP="006A703A">
      <w:pPr>
        <w:pStyle w:val="Zwykytekst"/>
        <w:tabs>
          <w:tab w:val="left" w:pos="7050"/>
        </w:tabs>
        <w:rPr>
          <w:rFonts w:ascii="Times New Roman" w:hAnsi="Times New Roman" w:cs="Times New Roman"/>
          <w:i/>
          <w:iCs/>
          <w:sz w:val="22"/>
          <w:szCs w:val="22"/>
          <w:lang w:val="pl-PL"/>
        </w:rPr>
      </w:pPr>
    </w:p>
    <w:p w14:paraId="73383801" w14:textId="77777777" w:rsidR="006A703A" w:rsidRDefault="006A703A" w:rsidP="006A703A">
      <w:pPr>
        <w:pStyle w:val="Zwykytekst"/>
        <w:tabs>
          <w:tab w:val="left" w:pos="7050"/>
        </w:tabs>
        <w:rPr>
          <w:rFonts w:ascii="Times New Roman" w:hAnsi="Times New Roman" w:cs="Times New Roman"/>
          <w:i/>
          <w:iCs/>
          <w:sz w:val="22"/>
          <w:szCs w:val="22"/>
          <w:lang w:val="pl-PL"/>
        </w:rPr>
      </w:pPr>
    </w:p>
    <w:p w14:paraId="210C8964" w14:textId="77777777" w:rsidR="006A703A" w:rsidRDefault="006A703A" w:rsidP="006A703A">
      <w:pPr>
        <w:pStyle w:val="Zwykytekst"/>
        <w:tabs>
          <w:tab w:val="left" w:pos="7050"/>
        </w:tabs>
        <w:rPr>
          <w:rFonts w:ascii="Times New Roman" w:hAnsi="Times New Roman" w:cs="Times New Roman"/>
          <w:i/>
          <w:iCs/>
          <w:sz w:val="22"/>
          <w:szCs w:val="22"/>
          <w:lang w:val="pl-PL"/>
        </w:rPr>
      </w:pPr>
    </w:p>
    <w:p w14:paraId="7D4A5C52" w14:textId="77777777" w:rsidR="006A703A" w:rsidRDefault="006A703A" w:rsidP="006A703A">
      <w:pPr>
        <w:pStyle w:val="Zwykytekst"/>
        <w:tabs>
          <w:tab w:val="left" w:pos="7050"/>
        </w:tabs>
        <w:rPr>
          <w:rFonts w:ascii="Times New Roman" w:hAnsi="Times New Roman" w:cs="Times New Roman"/>
          <w:i/>
          <w:iCs/>
          <w:sz w:val="22"/>
          <w:szCs w:val="22"/>
          <w:lang w:val="pl-PL"/>
        </w:rPr>
      </w:pPr>
    </w:p>
    <w:p w14:paraId="1CF6E97D" w14:textId="77777777" w:rsidR="006A703A" w:rsidRDefault="006A703A" w:rsidP="006A703A">
      <w:pPr>
        <w:pStyle w:val="Zwykytekst"/>
        <w:tabs>
          <w:tab w:val="left" w:pos="7050"/>
        </w:tabs>
        <w:rPr>
          <w:rFonts w:ascii="Times New Roman" w:hAnsi="Times New Roman" w:cs="Times New Roman"/>
          <w:i/>
          <w:iCs/>
          <w:sz w:val="22"/>
          <w:szCs w:val="22"/>
          <w:lang w:val="pl-PL"/>
        </w:rPr>
      </w:pPr>
    </w:p>
    <w:p w14:paraId="73B50381" w14:textId="28C4B23F" w:rsidR="006A703A" w:rsidRPr="00515AFA" w:rsidRDefault="006A703A" w:rsidP="006A703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2546B18" w14:textId="77777777" w:rsidR="006A703A" w:rsidRPr="00515AFA" w:rsidRDefault="006A703A" w:rsidP="006A703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B9D3BAD" w14:textId="77777777" w:rsidR="006A703A" w:rsidRDefault="006A703A" w:rsidP="006A703A">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1EBF951" w14:textId="77777777" w:rsidR="006A703A" w:rsidRDefault="006A703A" w:rsidP="006A703A">
      <w:pPr>
        <w:widowControl w:val="0"/>
        <w:autoSpaceDE w:val="0"/>
        <w:autoSpaceDN w:val="0"/>
        <w:jc w:val="right"/>
        <w:textAlignment w:val="baseline"/>
        <w:rPr>
          <w:sz w:val="22"/>
          <w:szCs w:val="22"/>
          <w:lang w:val="pl-PL"/>
        </w:rPr>
      </w:pPr>
    </w:p>
    <w:p w14:paraId="246ABF34" w14:textId="77777777" w:rsidR="006A703A" w:rsidRDefault="006A703A" w:rsidP="006A703A">
      <w:pPr>
        <w:widowControl w:val="0"/>
        <w:autoSpaceDE w:val="0"/>
        <w:autoSpaceDN w:val="0"/>
        <w:jc w:val="right"/>
        <w:textAlignment w:val="baseline"/>
        <w:rPr>
          <w:sz w:val="22"/>
          <w:szCs w:val="22"/>
          <w:lang w:val="pl-PL"/>
        </w:rPr>
      </w:pPr>
    </w:p>
    <w:p w14:paraId="68B3EF89" w14:textId="77777777" w:rsidR="006A703A" w:rsidRDefault="006A703A" w:rsidP="006A703A">
      <w:pPr>
        <w:widowControl w:val="0"/>
        <w:autoSpaceDE w:val="0"/>
        <w:autoSpaceDN w:val="0"/>
        <w:jc w:val="right"/>
        <w:textAlignment w:val="baseline"/>
        <w:rPr>
          <w:sz w:val="22"/>
          <w:szCs w:val="22"/>
          <w:lang w:val="pl-PL"/>
        </w:rPr>
      </w:pPr>
    </w:p>
    <w:p w14:paraId="4C9725FA" w14:textId="77777777" w:rsidR="006A703A" w:rsidRDefault="006A703A" w:rsidP="006A703A">
      <w:pPr>
        <w:widowControl w:val="0"/>
        <w:autoSpaceDE w:val="0"/>
        <w:autoSpaceDN w:val="0"/>
        <w:jc w:val="right"/>
        <w:textAlignment w:val="baseline"/>
        <w:rPr>
          <w:sz w:val="22"/>
          <w:szCs w:val="22"/>
          <w:lang w:val="pl-PL"/>
        </w:rPr>
      </w:pPr>
    </w:p>
    <w:p w14:paraId="47364E7B" w14:textId="77777777" w:rsidR="006A703A" w:rsidRDefault="006A703A" w:rsidP="006A703A">
      <w:pPr>
        <w:widowControl w:val="0"/>
        <w:autoSpaceDE w:val="0"/>
        <w:autoSpaceDN w:val="0"/>
        <w:jc w:val="right"/>
        <w:textAlignment w:val="baseline"/>
        <w:rPr>
          <w:sz w:val="22"/>
          <w:szCs w:val="22"/>
          <w:lang w:val="pl-PL"/>
        </w:rPr>
      </w:pPr>
    </w:p>
    <w:p w14:paraId="4F21F86F" w14:textId="77777777" w:rsidR="006A703A" w:rsidRDefault="006A703A" w:rsidP="006A703A">
      <w:pPr>
        <w:widowControl w:val="0"/>
        <w:autoSpaceDE w:val="0"/>
        <w:autoSpaceDN w:val="0"/>
        <w:jc w:val="right"/>
        <w:textAlignment w:val="baseline"/>
        <w:rPr>
          <w:sz w:val="22"/>
          <w:szCs w:val="22"/>
          <w:lang w:val="pl-PL"/>
        </w:rPr>
      </w:pPr>
    </w:p>
    <w:p w14:paraId="15844372" w14:textId="77777777" w:rsidR="006A703A" w:rsidRDefault="006A703A" w:rsidP="006A703A">
      <w:pPr>
        <w:widowControl w:val="0"/>
        <w:autoSpaceDE w:val="0"/>
        <w:autoSpaceDN w:val="0"/>
        <w:jc w:val="right"/>
        <w:textAlignment w:val="baseline"/>
        <w:rPr>
          <w:sz w:val="22"/>
          <w:szCs w:val="22"/>
          <w:lang w:val="pl-PL"/>
        </w:rPr>
      </w:pPr>
    </w:p>
    <w:p w14:paraId="6ADA5EA6" w14:textId="77777777" w:rsidR="006A703A" w:rsidRDefault="006A703A" w:rsidP="006A703A">
      <w:pPr>
        <w:widowControl w:val="0"/>
        <w:autoSpaceDE w:val="0"/>
        <w:autoSpaceDN w:val="0"/>
        <w:jc w:val="right"/>
        <w:textAlignment w:val="baseline"/>
        <w:rPr>
          <w:sz w:val="22"/>
          <w:szCs w:val="22"/>
          <w:lang w:val="pl-PL"/>
        </w:rPr>
      </w:pPr>
    </w:p>
    <w:p w14:paraId="54478EA1" w14:textId="77777777" w:rsidR="006A703A" w:rsidRDefault="006A703A" w:rsidP="006A703A">
      <w:pPr>
        <w:widowControl w:val="0"/>
        <w:autoSpaceDE w:val="0"/>
        <w:autoSpaceDN w:val="0"/>
        <w:jc w:val="right"/>
        <w:textAlignment w:val="baseline"/>
        <w:rPr>
          <w:sz w:val="22"/>
          <w:szCs w:val="22"/>
          <w:lang w:val="pl-PL"/>
        </w:rPr>
      </w:pPr>
    </w:p>
    <w:p w14:paraId="6985B735" w14:textId="77777777" w:rsidR="006A703A" w:rsidRDefault="006A703A" w:rsidP="006A703A">
      <w:pPr>
        <w:widowControl w:val="0"/>
        <w:autoSpaceDE w:val="0"/>
        <w:autoSpaceDN w:val="0"/>
        <w:jc w:val="right"/>
        <w:textAlignment w:val="baseline"/>
        <w:rPr>
          <w:sz w:val="22"/>
          <w:szCs w:val="22"/>
          <w:lang w:val="pl-PL"/>
        </w:rPr>
      </w:pPr>
    </w:p>
    <w:p w14:paraId="264490F3" w14:textId="77777777" w:rsidR="006A703A" w:rsidRDefault="006A703A" w:rsidP="006A703A">
      <w:pPr>
        <w:widowControl w:val="0"/>
        <w:autoSpaceDE w:val="0"/>
        <w:autoSpaceDN w:val="0"/>
        <w:jc w:val="right"/>
        <w:textAlignment w:val="baseline"/>
        <w:rPr>
          <w:sz w:val="22"/>
          <w:szCs w:val="22"/>
          <w:lang w:val="pl-PL"/>
        </w:rPr>
      </w:pPr>
    </w:p>
    <w:p w14:paraId="5A075263" w14:textId="2F79765F" w:rsidR="006A703A" w:rsidRPr="00515AFA" w:rsidRDefault="006A703A" w:rsidP="006A703A">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65F07827" w14:textId="77777777" w:rsidR="006A703A" w:rsidRPr="00515AFA" w:rsidRDefault="006A703A" w:rsidP="006A703A">
      <w:pPr>
        <w:widowControl w:val="0"/>
        <w:autoSpaceDE w:val="0"/>
        <w:autoSpaceDN w:val="0"/>
        <w:jc w:val="both"/>
        <w:textAlignment w:val="baseline"/>
        <w:rPr>
          <w:sz w:val="22"/>
          <w:szCs w:val="22"/>
          <w:lang w:val="pl-PL"/>
        </w:rPr>
      </w:pPr>
    </w:p>
    <w:p w14:paraId="553E685A" w14:textId="77777777" w:rsidR="006A703A" w:rsidRPr="00515AFA" w:rsidRDefault="006A703A" w:rsidP="006A703A">
      <w:pPr>
        <w:widowControl w:val="0"/>
        <w:autoSpaceDE w:val="0"/>
        <w:autoSpaceDN w:val="0"/>
        <w:jc w:val="both"/>
        <w:textAlignment w:val="baseline"/>
        <w:rPr>
          <w:sz w:val="22"/>
          <w:szCs w:val="22"/>
          <w:lang w:val="pl-PL"/>
        </w:rPr>
      </w:pPr>
    </w:p>
    <w:p w14:paraId="56362C05" w14:textId="77777777" w:rsidR="006A703A" w:rsidRPr="00515AFA" w:rsidRDefault="006A703A" w:rsidP="006A703A">
      <w:pPr>
        <w:widowControl w:val="0"/>
        <w:autoSpaceDE w:val="0"/>
        <w:autoSpaceDN w:val="0"/>
        <w:jc w:val="both"/>
        <w:textAlignment w:val="baseline"/>
        <w:rPr>
          <w:sz w:val="22"/>
          <w:szCs w:val="22"/>
          <w:lang w:val="pl-PL"/>
        </w:rPr>
      </w:pPr>
      <w:r w:rsidRPr="00515AFA">
        <w:rPr>
          <w:sz w:val="22"/>
          <w:szCs w:val="22"/>
          <w:lang w:val="pl-PL"/>
        </w:rPr>
        <w:t>.....................................… </w:t>
      </w:r>
    </w:p>
    <w:p w14:paraId="7743A829" w14:textId="77777777" w:rsidR="006A703A" w:rsidRPr="00515AFA" w:rsidRDefault="006A703A" w:rsidP="006A703A">
      <w:pPr>
        <w:widowControl w:val="0"/>
        <w:autoSpaceDE w:val="0"/>
        <w:autoSpaceDN w:val="0"/>
        <w:ind w:firstLine="555"/>
        <w:textAlignment w:val="baseline"/>
        <w:rPr>
          <w:sz w:val="22"/>
          <w:szCs w:val="22"/>
          <w:lang w:val="pl-PL"/>
        </w:rPr>
      </w:pPr>
      <w:r w:rsidRPr="00515AFA">
        <w:rPr>
          <w:sz w:val="22"/>
          <w:szCs w:val="22"/>
          <w:lang w:val="pl-PL"/>
        </w:rPr>
        <w:t>Nazwa Wykonawcy</w:t>
      </w:r>
    </w:p>
    <w:p w14:paraId="79971FC2" w14:textId="77777777" w:rsidR="006A703A" w:rsidRPr="00515AFA" w:rsidRDefault="006A703A" w:rsidP="006A703A">
      <w:pPr>
        <w:widowControl w:val="0"/>
        <w:autoSpaceDE w:val="0"/>
        <w:autoSpaceDN w:val="0"/>
        <w:textAlignment w:val="baseline"/>
        <w:rPr>
          <w:sz w:val="22"/>
          <w:szCs w:val="22"/>
          <w:lang w:val="pl-PL"/>
        </w:rPr>
      </w:pPr>
    </w:p>
    <w:p w14:paraId="35AA40DA" w14:textId="77777777" w:rsidR="006A703A" w:rsidRPr="00515AFA" w:rsidRDefault="006A703A" w:rsidP="006A703A">
      <w:pPr>
        <w:widowControl w:val="0"/>
        <w:autoSpaceDE w:val="0"/>
        <w:autoSpaceDN w:val="0"/>
        <w:jc w:val="both"/>
        <w:textAlignment w:val="baseline"/>
        <w:rPr>
          <w:sz w:val="22"/>
          <w:szCs w:val="22"/>
          <w:lang w:val="pl-PL"/>
        </w:rPr>
      </w:pPr>
      <w:r w:rsidRPr="00515AFA">
        <w:rPr>
          <w:sz w:val="22"/>
          <w:szCs w:val="22"/>
          <w:lang w:val="pl-PL"/>
        </w:rPr>
        <w:t>.....................................…</w:t>
      </w:r>
    </w:p>
    <w:p w14:paraId="5F86A9E9" w14:textId="77777777" w:rsidR="006A703A" w:rsidRPr="00515AFA" w:rsidRDefault="006A703A" w:rsidP="006A703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C312AC2" w14:textId="77777777" w:rsidR="006A703A" w:rsidRPr="00515AFA" w:rsidRDefault="006A703A" w:rsidP="006A703A">
      <w:pPr>
        <w:widowControl w:val="0"/>
        <w:autoSpaceDE w:val="0"/>
        <w:autoSpaceDN w:val="0"/>
        <w:spacing w:before="90"/>
        <w:ind w:left="115" w:right="110"/>
        <w:jc w:val="both"/>
        <w:outlineLvl w:val="0"/>
        <w:rPr>
          <w:rFonts w:eastAsia="Verdana"/>
          <w:b/>
          <w:bCs/>
          <w:sz w:val="22"/>
          <w:szCs w:val="22"/>
          <w:lang w:val="pl-PL" w:eastAsia="en-US"/>
        </w:rPr>
      </w:pPr>
    </w:p>
    <w:p w14:paraId="15422986" w14:textId="77777777" w:rsidR="006A703A" w:rsidRPr="00515AFA" w:rsidRDefault="006A703A" w:rsidP="006A703A">
      <w:pPr>
        <w:widowControl w:val="0"/>
        <w:autoSpaceDE w:val="0"/>
        <w:autoSpaceDN w:val="0"/>
        <w:spacing w:before="90"/>
        <w:ind w:right="110"/>
        <w:jc w:val="both"/>
        <w:outlineLvl w:val="0"/>
        <w:rPr>
          <w:rFonts w:eastAsia="Verdana"/>
          <w:b/>
          <w:bCs/>
          <w:sz w:val="22"/>
          <w:szCs w:val="22"/>
          <w:lang w:val="pl-PL" w:eastAsia="en-US"/>
        </w:rPr>
      </w:pPr>
    </w:p>
    <w:p w14:paraId="263FB360" w14:textId="77777777" w:rsidR="006A703A" w:rsidRPr="00515AFA" w:rsidRDefault="006A703A" w:rsidP="006A703A">
      <w:pPr>
        <w:widowControl w:val="0"/>
        <w:autoSpaceDE w:val="0"/>
        <w:autoSpaceDN w:val="0"/>
        <w:jc w:val="center"/>
        <w:textAlignment w:val="baseline"/>
        <w:rPr>
          <w:b/>
          <w:bCs/>
          <w:sz w:val="22"/>
          <w:szCs w:val="22"/>
          <w:lang w:val="pl-PL"/>
        </w:rPr>
      </w:pPr>
    </w:p>
    <w:p w14:paraId="74D13E77" w14:textId="77777777" w:rsidR="006A703A" w:rsidRPr="00515AFA" w:rsidRDefault="006A703A" w:rsidP="006A703A">
      <w:pPr>
        <w:widowControl w:val="0"/>
        <w:autoSpaceDE w:val="0"/>
        <w:autoSpaceDN w:val="0"/>
        <w:jc w:val="center"/>
        <w:textAlignment w:val="baseline"/>
        <w:rPr>
          <w:b/>
          <w:bCs/>
          <w:sz w:val="22"/>
          <w:szCs w:val="22"/>
          <w:lang w:val="pl-PL"/>
        </w:rPr>
      </w:pPr>
    </w:p>
    <w:p w14:paraId="1A565E35" w14:textId="77777777" w:rsidR="006A703A" w:rsidRPr="00515AFA" w:rsidRDefault="006A703A" w:rsidP="006A703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E68DE35" w14:textId="77777777" w:rsidR="006A703A" w:rsidRPr="00515AFA" w:rsidRDefault="006A703A" w:rsidP="006A703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82197FC" w14:textId="77777777" w:rsidR="006A703A" w:rsidRPr="00515AFA" w:rsidRDefault="006A703A" w:rsidP="006A703A">
      <w:pPr>
        <w:widowControl w:val="0"/>
        <w:autoSpaceDE w:val="0"/>
        <w:autoSpaceDN w:val="0"/>
        <w:jc w:val="center"/>
        <w:textAlignment w:val="baseline"/>
        <w:rPr>
          <w:b/>
          <w:bCs/>
          <w:sz w:val="22"/>
          <w:szCs w:val="22"/>
          <w:lang w:val="pl-PL"/>
        </w:rPr>
      </w:pPr>
    </w:p>
    <w:p w14:paraId="5BD0546B" w14:textId="77777777" w:rsidR="006A703A" w:rsidRPr="00515AFA" w:rsidRDefault="006A703A" w:rsidP="006A703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2437DB6" w14:textId="77777777" w:rsidR="006A703A" w:rsidRPr="00515AFA" w:rsidRDefault="006A703A" w:rsidP="006A703A">
      <w:pPr>
        <w:widowControl w:val="0"/>
        <w:numPr>
          <w:ilvl w:val="0"/>
          <w:numId w:val="13"/>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23A9E16" w14:textId="77777777" w:rsidR="006A703A" w:rsidRPr="00515AFA" w:rsidRDefault="006A703A" w:rsidP="006A703A">
      <w:pPr>
        <w:widowControl w:val="0"/>
        <w:numPr>
          <w:ilvl w:val="0"/>
          <w:numId w:val="13"/>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DCF8C35" w14:textId="77777777" w:rsidR="006A703A" w:rsidRPr="00515AFA" w:rsidRDefault="006A703A" w:rsidP="006A703A">
      <w:pPr>
        <w:widowControl w:val="0"/>
        <w:numPr>
          <w:ilvl w:val="0"/>
          <w:numId w:val="13"/>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0E429B68" w14:textId="77777777" w:rsidR="006A703A" w:rsidRPr="00515AFA" w:rsidRDefault="006A703A" w:rsidP="006A703A">
      <w:pPr>
        <w:widowControl w:val="0"/>
        <w:numPr>
          <w:ilvl w:val="0"/>
          <w:numId w:val="13"/>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C50A991" w14:textId="77777777" w:rsidR="006A703A" w:rsidRPr="00515AFA" w:rsidRDefault="006A703A" w:rsidP="006A703A">
      <w:pPr>
        <w:spacing w:after="200" w:line="276" w:lineRule="auto"/>
        <w:ind w:left="780"/>
        <w:contextualSpacing/>
        <w:textAlignment w:val="baseline"/>
        <w:rPr>
          <w:sz w:val="22"/>
          <w:szCs w:val="22"/>
          <w:lang w:val="pl-PL"/>
        </w:rPr>
      </w:pPr>
    </w:p>
    <w:p w14:paraId="2D85EFC7" w14:textId="77777777" w:rsidR="006A703A" w:rsidRPr="00515AFA" w:rsidRDefault="006A703A" w:rsidP="006A703A">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064C5F71" w14:textId="77777777" w:rsidR="006A703A" w:rsidRPr="00515AFA" w:rsidRDefault="006A703A" w:rsidP="006A703A">
      <w:pPr>
        <w:widowControl w:val="0"/>
        <w:autoSpaceDE w:val="0"/>
        <w:autoSpaceDN w:val="0"/>
        <w:spacing w:before="90"/>
        <w:ind w:right="110"/>
        <w:jc w:val="both"/>
        <w:outlineLvl w:val="0"/>
        <w:rPr>
          <w:rFonts w:eastAsia="Verdana"/>
          <w:b/>
          <w:bCs/>
          <w:sz w:val="22"/>
          <w:szCs w:val="22"/>
          <w:lang w:val="pl-PL" w:eastAsia="en-US"/>
        </w:rPr>
      </w:pPr>
    </w:p>
    <w:p w14:paraId="3AF623BB" w14:textId="77777777" w:rsidR="006A703A" w:rsidRPr="00515AFA" w:rsidRDefault="006A703A" w:rsidP="006A703A">
      <w:pPr>
        <w:widowControl w:val="0"/>
        <w:autoSpaceDE w:val="0"/>
        <w:autoSpaceDN w:val="0"/>
        <w:spacing w:before="90"/>
        <w:ind w:right="110"/>
        <w:jc w:val="both"/>
        <w:outlineLvl w:val="0"/>
        <w:rPr>
          <w:rFonts w:eastAsia="Verdana"/>
          <w:b/>
          <w:bCs/>
          <w:sz w:val="22"/>
          <w:szCs w:val="22"/>
          <w:lang w:val="pl-PL" w:eastAsia="en-US"/>
        </w:rPr>
      </w:pPr>
    </w:p>
    <w:p w14:paraId="0FC580D2" w14:textId="77777777" w:rsidR="006A703A" w:rsidRPr="00515AFA" w:rsidRDefault="006A703A" w:rsidP="006A703A">
      <w:pPr>
        <w:widowControl w:val="0"/>
        <w:autoSpaceDE w:val="0"/>
        <w:autoSpaceDN w:val="0"/>
        <w:spacing w:before="90"/>
        <w:ind w:right="110"/>
        <w:jc w:val="both"/>
        <w:outlineLvl w:val="0"/>
        <w:rPr>
          <w:rFonts w:eastAsia="Verdana"/>
          <w:b/>
          <w:bCs/>
          <w:sz w:val="22"/>
          <w:szCs w:val="22"/>
          <w:lang w:val="pl-PL" w:eastAsia="en-US"/>
        </w:rPr>
      </w:pPr>
    </w:p>
    <w:p w14:paraId="26EBC17F" w14:textId="77777777" w:rsidR="006A703A" w:rsidRPr="00515AFA" w:rsidRDefault="006A703A" w:rsidP="006A703A">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6A703A" w:rsidRPr="00F52552" w14:paraId="35F7913B" w14:textId="77777777" w:rsidTr="007A214A">
        <w:tc>
          <w:tcPr>
            <w:tcW w:w="4105" w:type="dxa"/>
            <w:hideMark/>
          </w:tcPr>
          <w:p w14:paraId="3D6AEA5F" w14:textId="77777777" w:rsidR="006A703A" w:rsidRPr="00515AFA" w:rsidRDefault="006A703A" w:rsidP="007A214A">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9AE120E" w14:textId="77777777" w:rsidR="006A703A" w:rsidRPr="00515AFA" w:rsidRDefault="006A703A" w:rsidP="007A214A">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58B5EB8" w14:textId="77777777" w:rsidR="006A703A" w:rsidRPr="00515AFA" w:rsidRDefault="006A703A" w:rsidP="006A703A">
      <w:pPr>
        <w:spacing w:line="360" w:lineRule="auto"/>
        <w:jc w:val="both"/>
        <w:rPr>
          <w:rFonts w:eastAsia="Calibri"/>
          <w:color w:val="222A35"/>
          <w:sz w:val="22"/>
          <w:szCs w:val="22"/>
          <w:lang w:val="pl-PL" w:eastAsia="x-none"/>
        </w:rPr>
      </w:pPr>
    </w:p>
    <w:p w14:paraId="7EBDB452" w14:textId="77777777" w:rsidR="006A703A" w:rsidRPr="002E3AF9" w:rsidRDefault="006A703A" w:rsidP="006A703A">
      <w:pPr>
        <w:rPr>
          <w:lang w:val="pl-PL"/>
        </w:rPr>
      </w:pPr>
    </w:p>
    <w:p w14:paraId="4EBBBB2E" w14:textId="77777777" w:rsidR="006A703A" w:rsidRPr="00107444" w:rsidRDefault="006A703A" w:rsidP="006A703A">
      <w:pPr>
        <w:rPr>
          <w:lang w:val="pl-PL"/>
        </w:rPr>
      </w:pPr>
    </w:p>
    <w:p w14:paraId="1308A443" w14:textId="77777777" w:rsidR="006A703A" w:rsidRPr="00233C0F" w:rsidRDefault="006A703A" w:rsidP="006A703A">
      <w:pPr>
        <w:rPr>
          <w:lang w:val="pl-PL"/>
        </w:rPr>
      </w:pPr>
    </w:p>
    <w:p w14:paraId="4D925BEE" w14:textId="77777777" w:rsidR="006A703A" w:rsidRPr="00F76E64" w:rsidRDefault="006A703A" w:rsidP="006A703A">
      <w:pPr>
        <w:rPr>
          <w:lang w:val="pl-PL"/>
        </w:rPr>
      </w:pPr>
    </w:p>
    <w:p w14:paraId="02DD9F25" w14:textId="77777777" w:rsidR="006A703A" w:rsidRPr="009169FF" w:rsidRDefault="006A703A" w:rsidP="006A703A">
      <w:pPr>
        <w:rPr>
          <w:lang w:val="pl-PL"/>
        </w:rPr>
      </w:pPr>
    </w:p>
    <w:p w14:paraId="0B2EEE37" w14:textId="77777777" w:rsidR="006A703A" w:rsidRPr="00624B17" w:rsidRDefault="006A703A" w:rsidP="006A703A">
      <w:pPr>
        <w:pStyle w:val="Zwykytekst"/>
        <w:tabs>
          <w:tab w:val="left" w:pos="7050"/>
        </w:tabs>
        <w:rPr>
          <w:lang w:val="pl-PL"/>
        </w:rPr>
      </w:pPr>
    </w:p>
    <w:p w14:paraId="2275680F" w14:textId="77777777" w:rsidR="006A703A" w:rsidRPr="005F5928" w:rsidRDefault="006A703A" w:rsidP="006A703A">
      <w:pPr>
        <w:rPr>
          <w:lang w:val="pl-PL"/>
        </w:rPr>
      </w:pPr>
    </w:p>
    <w:p w14:paraId="3E9DE78C" w14:textId="77777777" w:rsidR="00496551" w:rsidRPr="00EE0676" w:rsidRDefault="00496551" w:rsidP="006A703A">
      <w:pPr>
        <w:rPr>
          <w:lang w:val="pl-PL"/>
        </w:rPr>
      </w:pPr>
    </w:p>
    <w:sectPr w:rsidR="00496551" w:rsidRPr="00EE0676">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F0720" w14:textId="77777777" w:rsidR="00DE5E02" w:rsidRDefault="00DE5E02">
      <w:r>
        <w:separator/>
      </w:r>
    </w:p>
  </w:endnote>
  <w:endnote w:type="continuationSeparator" w:id="0">
    <w:p w14:paraId="76E384AE" w14:textId="77777777" w:rsidR="00DE5E02" w:rsidRDefault="00DE5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2198C3" w14:textId="77777777" w:rsidR="00C90FF2" w:rsidRDefault="00C90FF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1690D" w14:textId="77777777" w:rsidR="00EC4AB8" w:rsidRDefault="00EC4AB8">
    <w:pPr>
      <w:pStyle w:val="Stopka"/>
      <w:jc w:val="right"/>
    </w:pPr>
    <w:r>
      <w:fldChar w:fldCharType="begin"/>
    </w:r>
    <w:r>
      <w:instrText>PAGE   \* MERGEFORMAT</w:instrText>
    </w:r>
    <w:r>
      <w:fldChar w:fldCharType="separate"/>
    </w:r>
    <w:r>
      <w:rPr>
        <w:lang w:val="pl-PL"/>
      </w:rPr>
      <w:t>2</w:t>
    </w:r>
    <w:r>
      <w:fldChar w:fldCharType="end"/>
    </w:r>
  </w:p>
  <w:p w14:paraId="462AA6A4" w14:textId="77777777" w:rsidR="00C90FF2" w:rsidRDefault="00C90FF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6E72A" w14:textId="77777777" w:rsidR="00C90FF2" w:rsidRDefault="00C90F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693190" w14:textId="77777777" w:rsidR="00DE5E02" w:rsidRDefault="00DE5E02">
      <w:r>
        <w:separator/>
      </w:r>
    </w:p>
  </w:footnote>
  <w:footnote w:type="continuationSeparator" w:id="0">
    <w:p w14:paraId="4C53D157" w14:textId="77777777" w:rsidR="00DE5E02" w:rsidRDefault="00DE5E02">
      <w:r>
        <w:continuationSeparator/>
      </w:r>
    </w:p>
  </w:footnote>
  <w:footnote w:id="1">
    <w:p w14:paraId="0D25DB23" w14:textId="77777777" w:rsidR="006A703A" w:rsidRDefault="006A703A" w:rsidP="006A703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0549430" w14:textId="77777777" w:rsidR="006A703A" w:rsidRDefault="006A703A" w:rsidP="006A703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7C5B5B0" w14:textId="77777777" w:rsidR="006A703A" w:rsidRDefault="006A703A" w:rsidP="006A703A">
      <w:pPr>
        <w:pStyle w:val="paragraph"/>
        <w:numPr>
          <w:ilvl w:val="0"/>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6D804A3" w14:textId="77777777" w:rsidR="006A703A" w:rsidRDefault="006A703A" w:rsidP="006A703A">
      <w:pPr>
        <w:pStyle w:val="paragraph"/>
        <w:numPr>
          <w:ilvl w:val="0"/>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836834F" w14:textId="77777777" w:rsidR="006A703A" w:rsidRDefault="006A703A" w:rsidP="006A703A">
      <w:pPr>
        <w:pStyle w:val="paragraph"/>
        <w:numPr>
          <w:ilvl w:val="1"/>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E5839FA" w14:textId="77777777" w:rsidR="006A703A" w:rsidRDefault="006A703A" w:rsidP="006A703A">
      <w:pPr>
        <w:pStyle w:val="paragraph"/>
        <w:numPr>
          <w:ilvl w:val="1"/>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9B50237" w14:textId="77777777" w:rsidR="006A703A" w:rsidRDefault="006A703A" w:rsidP="006A703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022BC05" w14:textId="77777777" w:rsidR="006A703A" w:rsidRDefault="006A703A" w:rsidP="006A703A">
      <w:pPr>
        <w:pStyle w:val="paragraph"/>
        <w:numPr>
          <w:ilvl w:val="0"/>
          <w:numId w:val="1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F93BC98" w14:textId="77777777" w:rsidR="006A703A" w:rsidRDefault="006A703A" w:rsidP="006A703A">
      <w:pPr>
        <w:pStyle w:val="paragraph"/>
        <w:numPr>
          <w:ilvl w:val="1"/>
          <w:numId w:val="1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1B6F694" w14:textId="77777777" w:rsidR="006A703A" w:rsidRDefault="006A703A" w:rsidP="006A703A">
      <w:pPr>
        <w:pStyle w:val="paragraph"/>
        <w:numPr>
          <w:ilvl w:val="1"/>
          <w:numId w:val="1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31E39D9" w14:textId="77777777" w:rsidR="006A703A" w:rsidRDefault="006A703A" w:rsidP="006A703A">
      <w:pPr>
        <w:pStyle w:val="paragraph"/>
        <w:numPr>
          <w:ilvl w:val="1"/>
          <w:numId w:val="1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299E0882" w14:textId="77777777" w:rsidR="006A703A" w:rsidRDefault="006A703A" w:rsidP="006A703A">
      <w:pPr>
        <w:pStyle w:val="paragraph"/>
        <w:numPr>
          <w:ilvl w:val="0"/>
          <w:numId w:val="1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EB9326D" w14:textId="77777777" w:rsidR="006A703A" w:rsidRDefault="006A703A" w:rsidP="006A703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D05937" w14:textId="77777777" w:rsidR="006A703A" w:rsidRDefault="006A703A" w:rsidP="006A703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0FB4FC0" w14:textId="77777777" w:rsidR="006A703A" w:rsidRDefault="006A703A" w:rsidP="006A703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42F3824" w14:textId="77777777" w:rsidR="006A703A" w:rsidRDefault="006A703A" w:rsidP="006A703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2898A2E" w14:textId="77777777" w:rsidR="006A703A" w:rsidRDefault="006A703A" w:rsidP="006A703A">
      <w:pPr>
        <w:pStyle w:val="Tekstprzypisudolnego"/>
        <w:numPr>
          <w:ilvl w:val="0"/>
          <w:numId w:val="1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186E87E" w14:textId="77777777" w:rsidR="006A703A" w:rsidRDefault="006A703A" w:rsidP="006A703A">
      <w:pPr>
        <w:pStyle w:val="Tekstprzypisudolnego"/>
        <w:numPr>
          <w:ilvl w:val="0"/>
          <w:numId w:val="1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F920530" w14:textId="77777777" w:rsidR="006A703A" w:rsidRDefault="006A703A" w:rsidP="006A703A">
      <w:pPr>
        <w:pStyle w:val="Tekstprzypisudolnego"/>
        <w:numPr>
          <w:ilvl w:val="0"/>
          <w:numId w:val="1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FDDCCFD" w14:textId="77777777" w:rsidR="006A703A" w:rsidRDefault="006A703A" w:rsidP="006A703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B0DFBD9" w14:textId="77777777" w:rsidR="006A703A" w:rsidRDefault="006A703A" w:rsidP="006A703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28389ED" w14:textId="77777777" w:rsidR="006A703A" w:rsidRDefault="006A703A" w:rsidP="006A703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B4F179F" w14:textId="77777777" w:rsidR="006A703A" w:rsidRDefault="006A703A" w:rsidP="006A703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44A1663" w14:textId="77777777" w:rsidR="006A703A" w:rsidRDefault="006A703A" w:rsidP="006A703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949B5D3" w14:textId="77777777" w:rsidR="006A703A" w:rsidRDefault="006A703A" w:rsidP="006A703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BD11BAC" w14:textId="77777777" w:rsidR="006A703A" w:rsidRDefault="006A703A" w:rsidP="006A703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01F5BEA" w14:textId="77777777" w:rsidR="006A703A" w:rsidRDefault="006A703A" w:rsidP="006A703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E161652" w14:textId="77777777" w:rsidR="006A703A" w:rsidRDefault="006A703A" w:rsidP="006A703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0631A5D" w14:textId="77777777" w:rsidR="006A703A" w:rsidRDefault="006A703A" w:rsidP="006A703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4F71BB5" w14:textId="77777777" w:rsidR="006A703A" w:rsidRDefault="006A703A" w:rsidP="006A703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4E3E39" w14:textId="77777777" w:rsidR="00C90FF2" w:rsidRDefault="00C90F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D1C2E" w14:textId="77777777" w:rsidR="00C90FF2" w:rsidRDefault="00C90FF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A02D08" w14:textId="77777777" w:rsidR="00C90FF2" w:rsidRDefault="00C90F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090202716">
    <w:abstractNumId w:val="10"/>
  </w:num>
  <w:num w:numId="2" w16cid:durableId="945648592">
    <w:abstractNumId w:val="15"/>
  </w:num>
  <w:num w:numId="3" w16cid:durableId="649214060">
    <w:abstractNumId w:val="3"/>
  </w:num>
  <w:num w:numId="4" w16cid:durableId="129788522">
    <w:abstractNumId w:val="6"/>
  </w:num>
  <w:num w:numId="5" w16cid:durableId="36781968">
    <w:abstractNumId w:val="17"/>
  </w:num>
  <w:num w:numId="6" w16cid:durableId="836043475">
    <w:abstractNumId w:val="13"/>
  </w:num>
  <w:num w:numId="7" w16cid:durableId="1111051604">
    <w:abstractNumId w:val="12"/>
  </w:num>
  <w:num w:numId="8" w16cid:durableId="203446177">
    <w:abstractNumId w:val="14"/>
  </w:num>
  <w:num w:numId="9" w16cid:durableId="4031408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0626089">
    <w:abstractNumId w:val="4"/>
  </w:num>
  <w:num w:numId="11" w16cid:durableId="77333242">
    <w:abstractNumId w:val="16"/>
  </w:num>
  <w:num w:numId="12" w16cid:durableId="1787390451">
    <w:abstractNumId w:val="9"/>
  </w:num>
  <w:num w:numId="13" w16cid:durableId="20183860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008973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006414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51805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5E02"/>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A703A"/>
    <w:rsid w:val="006F51B5"/>
    <w:rsid w:val="006F7905"/>
    <w:rsid w:val="0070087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61CE3"/>
    <w:rsid w:val="00C74D2A"/>
    <w:rsid w:val="00C90FF2"/>
    <w:rsid w:val="00C923E8"/>
    <w:rsid w:val="00C93478"/>
    <w:rsid w:val="00CD12B0"/>
    <w:rsid w:val="00D03706"/>
    <w:rsid w:val="00D432AD"/>
    <w:rsid w:val="00D46DCD"/>
    <w:rsid w:val="00D70657"/>
    <w:rsid w:val="00D90ED3"/>
    <w:rsid w:val="00D9696A"/>
    <w:rsid w:val="00D97E9A"/>
    <w:rsid w:val="00DD0EDB"/>
    <w:rsid w:val="00DE2464"/>
    <w:rsid w:val="00DE5E02"/>
    <w:rsid w:val="00E13592"/>
    <w:rsid w:val="00E256BD"/>
    <w:rsid w:val="00E27575"/>
    <w:rsid w:val="00E3334C"/>
    <w:rsid w:val="00E41EFD"/>
    <w:rsid w:val="00E4751B"/>
    <w:rsid w:val="00E874DC"/>
    <w:rsid w:val="00EC4AB8"/>
    <w:rsid w:val="00ED7A5A"/>
    <w:rsid w:val="00EE0676"/>
    <w:rsid w:val="00EE6740"/>
    <w:rsid w:val="00EF0390"/>
    <w:rsid w:val="00F07ABB"/>
    <w:rsid w:val="00F5255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94F489"/>
  <w15:chartTrackingRefBased/>
  <w15:docId w15:val="{DD70A717-E98B-4181-A3B6-1041E7A85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E0676"/>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EC4AB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15</TotalTime>
  <Pages>8</Pages>
  <Words>2205</Words>
  <Characters>15317</Characters>
  <Application>Microsoft Office Word</Application>
  <DocSecurity>0</DocSecurity>
  <Lines>127</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17488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7</cp:revision>
  <cp:lastPrinted>2024-12-10T09:39:00Z</cp:lastPrinted>
  <dcterms:created xsi:type="dcterms:W3CDTF">2024-12-06T08:30:00Z</dcterms:created>
  <dcterms:modified xsi:type="dcterms:W3CDTF">2024-12-10T09:39:00Z</dcterms:modified>
</cp:coreProperties>
</file>