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8DA22A" w14:textId="77777777" w:rsidR="00416472" w:rsidRPr="00515AFA" w:rsidRDefault="00416472" w:rsidP="00416472">
      <w:pPr>
        <w:jc w:val="right"/>
        <w:rPr>
          <w:b/>
          <w:sz w:val="22"/>
          <w:szCs w:val="22"/>
          <w:lang w:val="pl-PL"/>
        </w:rPr>
      </w:pPr>
      <w:r w:rsidRPr="00515AFA">
        <w:rPr>
          <w:b/>
          <w:sz w:val="22"/>
          <w:szCs w:val="22"/>
          <w:lang w:val="pl-PL"/>
        </w:rPr>
        <w:t>Załącznik nr 3</w:t>
      </w:r>
    </w:p>
    <w:p w14:paraId="2993034B" w14:textId="77777777" w:rsidR="00416472" w:rsidRPr="00515AFA" w:rsidRDefault="00416472" w:rsidP="00416472">
      <w:pPr>
        <w:jc w:val="right"/>
        <w:rPr>
          <w:b/>
          <w:sz w:val="22"/>
          <w:szCs w:val="22"/>
          <w:lang w:val="pl-PL"/>
        </w:rPr>
      </w:pPr>
    </w:p>
    <w:p w14:paraId="07F22C84" w14:textId="77777777" w:rsidR="00416472" w:rsidRPr="00515AFA" w:rsidRDefault="00416472" w:rsidP="00416472">
      <w:pPr>
        <w:jc w:val="center"/>
        <w:rPr>
          <w:b/>
          <w:sz w:val="22"/>
          <w:szCs w:val="22"/>
          <w:lang w:val="pl-PL"/>
        </w:rPr>
      </w:pPr>
      <w:r w:rsidRPr="00515AFA">
        <w:rPr>
          <w:b/>
          <w:sz w:val="22"/>
          <w:szCs w:val="22"/>
          <w:lang w:val="pl-PL"/>
        </w:rPr>
        <w:t>WZÓR UMOWY</w:t>
      </w:r>
    </w:p>
    <w:p w14:paraId="70A27661" w14:textId="77777777" w:rsidR="00416472" w:rsidRPr="00515AFA" w:rsidRDefault="00416472" w:rsidP="00416472">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23A44A72" w14:textId="77777777" w:rsidR="00416472" w:rsidRPr="00515AFA" w:rsidRDefault="00416472" w:rsidP="00416472">
      <w:pPr>
        <w:jc w:val="center"/>
        <w:rPr>
          <w:b/>
          <w:sz w:val="22"/>
          <w:szCs w:val="22"/>
          <w:lang w:val="pl-PL"/>
        </w:rPr>
      </w:pPr>
    </w:p>
    <w:p w14:paraId="70C8BDC5" w14:textId="2AB0E336" w:rsidR="00416472" w:rsidRPr="00515AFA" w:rsidRDefault="00416472" w:rsidP="00416472">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737</w:t>
      </w:r>
      <w:r w:rsidRPr="005140A1">
        <w:rPr>
          <w:sz w:val="22"/>
          <w:szCs w:val="22"/>
          <w:lang w:val="pl-PL"/>
        </w:rPr>
        <w:t>/2</w:t>
      </w:r>
      <w:r>
        <w:rPr>
          <w:sz w:val="22"/>
          <w:szCs w:val="22"/>
          <w:lang w:val="pl-PL"/>
        </w:rPr>
        <w:t>4</w:t>
      </w:r>
      <w:r w:rsidRPr="00515AFA">
        <w:rPr>
          <w:sz w:val="22"/>
          <w:szCs w:val="22"/>
          <w:lang w:val="pl-PL"/>
        </w:rPr>
        <w:t xml:space="preserve"> pomiędzy:</w:t>
      </w:r>
    </w:p>
    <w:p w14:paraId="60251DE9" w14:textId="77777777" w:rsidR="00416472" w:rsidRPr="00515AFA" w:rsidRDefault="00416472" w:rsidP="00416472">
      <w:pPr>
        <w:pStyle w:val="Tekstpodstawowywcity"/>
        <w:spacing w:after="0"/>
        <w:ind w:left="0"/>
        <w:jc w:val="both"/>
        <w:rPr>
          <w:sz w:val="22"/>
          <w:szCs w:val="22"/>
          <w:lang w:val="pl-PL"/>
        </w:rPr>
      </w:pPr>
    </w:p>
    <w:p w14:paraId="0AF94A7D"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18AB64E5"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024A639C"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7ADC16E8" w14:textId="77777777" w:rsidR="00416472" w:rsidRPr="00515AFA" w:rsidRDefault="00416472" w:rsidP="00416472">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Z-cę Kwestora/ ......................................................................................................</w:t>
      </w:r>
    </w:p>
    <w:p w14:paraId="6867CE2C"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715D638B"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26C0CB7A"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4D4AC416"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485165BF"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75B91D7C"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59AD1ABA"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60E73500"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20E91C44" w14:textId="77777777" w:rsidR="00416472" w:rsidRPr="00515AFA" w:rsidRDefault="00416472" w:rsidP="00416472">
      <w:pPr>
        <w:pStyle w:val="Tekstpodstawowy"/>
        <w:spacing w:line="240" w:lineRule="auto"/>
        <w:ind w:right="-47"/>
        <w:jc w:val="center"/>
        <w:rPr>
          <w:rFonts w:ascii="Times New Roman" w:hAnsi="Times New Roman"/>
          <w:b/>
          <w:sz w:val="22"/>
          <w:szCs w:val="22"/>
        </w:rPr>
      </w:pPr>
    </w:p>
    <w:p w14:paraId="29EE1952" w14:textId="77777777" w:rsidR="00416472" w:rsidRPr="00515AFA" w:rsidRDefault="00416472" w:rsidP="0041647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2E4E369B" w14:textId="1AB9F4C3" w:rsidR="00416472" w:rsidRPr="0009036B" w:rsidRDefault="00416472" w:rsidP="00416472">
      <w:pPr>
        <w:pStyle w:val="Akapitzlist"/>
        <w:numPr>
          <w:ilvl w:val="0"/>
          <w:numId w:val="28"/>
        </w:numPr>
        <w:tabs>
          <w:tab w:val="num" w:pos="360"/>
        </w:tabs>
        <w:ind w:left="360"/>
        <w:jc w:val="both"/>
        <w:rPr>
          <w:sz w:val="22"/>
          <w:szCs w:val="22"/>
          <w:lang w:val="pl-PL"/>
        </w:rPr>
      </w:pPr>
      <w:r w:rsidRPr="0009036B">
        <w:rPr>
          <w:sz w:val="22"/>
          <w:szCs w:val="22"/>
          <w:lang w:val="pl-PL"/>
        </w:rPr>
        <w:t>Przedmiotem niniejszej umowy jest</w:t>
      </w:r>
      <w:bookmarkStart w:id="0" w:name="_Hlk58842586"/>
      <w:r w:rsidRPr="0009036B">
        <w:rPr>
          <w:sz w:val="22"/>
          <w:szCs w:val="22"/>
          <w:lang w:val="pl-PL"/>
        </w:rPr>
        <w:t xml:space="preserve">: </w:t>
      </w:r>
      <w:r w:rsidR="00DA0EDA" w:rsidRPr="00DA0EDA">
        <w:rPr>
          <w:b/>
          <w:lang w:val="pl-PL"/>
        </w:rPr>
        <w:t>Dostawa systemu do specjacji frakcji węglowej aerozoli atmosferycznych na potrzeby WEiP</w:t>
      </w:r>
      <w:r w:rsidRPr="0009036B">
        <w:rPr>
          <w:b/>
          <w:sz w:val="22"/>
          <w:szCs w:val="22"/>
          <w:lang w:val="pl-PL"/>
        </w:rPr>
        <w:t>.</w:t>
      </w:r>
    </w:p>
    <w:p w14:paraId="0991ADA8" w14:textId="77777777" w:rsidR="00416472" w:rsidRPr="00515AFA" w:rsidRDefault="00416472" w:rsidP="00416472">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34BFB53D" w14:textId="77777777" w:rsidR="00416472" w:rsidRPr="00515AFA" w:rsidRDefault="00416472" w:rsidP="0041647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3998A945" w14:textId="1B67E3AD" w:rsidR="00416472" w:rsidRDefault="00416472" w:rsidP="00416472">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Sprzedawca zobowiązuje się dostarczyć</w:t>
      </w:r>
      <w:r w:rsidR="00604250">
        <w:rPr>
          <w:rFonts w:ascii="Times New Roman" w:hAnsi="Times New Roman"/>
          <w:sz w:val="22"/>
          <w:szCs w:val="22"/>
        </w:rPr>
        <w:t xml:space="preserve">, </w:t>
      </w:r>
      <w:r w:rsidRPr="00604250">
        <w:rPr>
          <w:rFonts w:ascii="Times New Roman" w:hAnsi="Times New Roman"/>
          <w:b/>
          <w:bCs/>
          <w:sz w:val="22"/>
          <w:szCs w:val="22"/>
        </w:rPr>
        <w:t>zainstalować</w:t>
      </w:r>
      <w:r w:rsidR="00604250" w:rsidRPr="00604250">
        <w:rPr>
          <w:rFonts w:ascii="Times New Roman" w:hAnsi="Times New Roman"/>
          <w:b/>
          <w:bCs/>
          <w:sz w:val="22"/>
          <w:szCs w:val="22"/>
        </w:rPr>
        <w:t xml:space="preserve"> i uruchomić</w:t>
      </w:r>
      <w:r>
        <w:rPr>
          <w:rFonts w:ascii="Times New Roman" w:hAnsi="Times New Roman"/>
          <w:sz w:val="22"/>
          <w:szCs w:val="22"/>
        </w:rPr>
        <w:t xml:space="preserve"> </w:t>
      </w:r>
      <w:r w:rsidRPr="00515AFA">
        <w:rPr>
          <w:rFonts w:ascii="Times New Roman" w:hAnsi="Times New Roman"/>
          <w:sz w:val="22"/>
          <w:szCs w:val="22"/>
        </w:rPr>
        <w:t xml:space="preserve">sprzęt, o którym mowa w § 1 w terminie do </w:t>
      </w:r>
      <w:r w:rsidR="00567DE4">
        <w:rPr>
          <w:rFonts w:ascii="Times New Roman" w:hAnsi="Times New Roman"/>
          <w:b/>
          <w:bCs/>
          <w:sz w:val="22"/>
          <w:szCs w:val="22"/>
        </w:rPr>
        <w:t>2 miesięcy</w:t>
      </w:r>
      <w:r>
        <w:rPr>
          <w:rFonts w:ascii="Times New Roman" w:hAnsi="Times New Roman"/>
          <w:b/>
          <w:bCs/>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2EAB9E06" w14:textId="568079C8" w:rsidR="00604250" w:rsidRDefault="00604250" w:rsidP="00604250">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eastAsia="Arial" w:hAnsi="Times New Roman"/>
          <w:sz w:val="22"/>
          <w:szCs w:val="22"/>
        </w:rPr>
        <w:t xml:space="preserve">Dodatkowo Sprzedawca zobowiązuje się (bez prawa do odrębnego wynagrodzenia) do przeprowadzenia szkolenia instruktażowego dla 5 osób personelu Kupującego </w:t>
      </w:r>
      <w:r w:rsidRPr="00604250">
        <w:rPr>
          <w:rFonts w:ascii="Times New Roman" w:hAnsi="Times New Roman"/>
          <w:bCs/>
          <w:sz w:val="22"/>
          <w:szCs w:val="22"/>
        </w:rPr>
        <w:t>przynajmniej dwudniowe, nie mniej niż 24 godzin zegarowych,  w zakresie prawidłowego funkcjonowania</w:t>
      </w:r>
      <w:r>
        <w:rPr>
          <w:rFonts w:ascii="Times New Roman" w:hAnsi="Times New Roman"/>
          <w:bCs/>
          <w:sz w:val="22"/>
          <w:szCs w:val="22"/>
        </w:rPr>
        <w:t xml:space="preserve"> aparatury i jej obsługi</w:t>
      </w:r>
      <w:r>
        <w:rPr>
          <w:rFonts w:ascii="Times New Roman" w:eastAsia="Arial" w:hAnsi="Times New Roman"/>
          <w:sz w:val="22"/>
          <w:szCs w:val="22"/>
        </w:rPr>
        <w:t>.</w:t>
      </w:r>
    </w:p>
    <w:p w14:paraId="30A29A2D" w14:textId="77777777" w:rsidR="00416472" w:rsidRDefault="00416472" w:rsidP="00416472">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69018F94" w14:textId="77777777" w:rsidR="00416472" w:rsidRPr="00515AFA" w:rsidRDefault="00416472" w:rsidP="00416472">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7BEE1BCB" w14:textId="77777777" w:rsidR="00416472" w:rsidRPr="00515AFA" w:rsidRDefault="00416472" w:rsidP="00416472">
      <w:pPr>
        <w:pStyle w:val="Tekstpodstawowy"/>
        <w:spacing w:line="240" w:lineRule="auto"/>
        <w:ind w:right="-47"/>
        <w:jc w:val="center"/>
        <w:rPr>
          <w:rFonts w:ascii="Times New Roman" w:hAnsi="Times New Roman"/>
          <w:b/>
          <w:sz w:val="22"/>
          <w:szCs w:val="22"/>
        </w:rPr>
      </w:pPr>
    </w:p>
    <w:p w14:paraId="78AD44B0" w14:textId="77777777" w:rsidR="00416472" w:rsidRPr="00515AFA" w:rsidRDefault="00416472" w:rsidP="0041647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2A30FD37" w14:textId="77777777" w:rsidR="00416472" w:rsidRPr="00515AFA" w:rsidRDefault="00416472" w:rsidP="00416472">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346EE266" w14:textId="77777777" w:rsidR="00416472" w:rsidRPr="00515AFA" w:rsidRDefault="00416472" w:rsidP="00416472">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1CF03E78" w14:textId="77777777" w:rsidR="00416472" w:rsidRPr="00515AFA" w:rsidRDefault="00416472" w:rsidP="00416472">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47994C26" w14:textId="77777777" w:rsidR="00416472" w:rsidRPr="00515AFA" w:rsidRDefault="00416472" w:rsidP="00416472">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5F0B1D61" w14:textId="77777777" w:rsidR="00416472" w:rsidRPr="00515AFA" w:rsidRDefault="00416472" w:rsidP="00416472">
      <w:pPr>
        <w:pStyle w:val="Tekstpodstawowy"/>
        <w:spacing w:line="240" w:lineRule="auto"/>
        <w:ind w:right="-47"/>
        <w:jc w:val="center"/>
        <w:rPr>
          <w:rFonts w:ascii="Times New Roman" w:hAnsi="Times New Roman"/>
          <w:b/>
          <w:sz w:val="22"/>
          <w:szCs w:val="22"/>
        </w:rPr>
      </w:pPr>
    </w:p>
    <w:p w14:paraId="4872E855" w14:textId="77777777" w:rsidR="00416472" w:rsidRDefault="00416472" w:rsidP="00416472">
      <w:pPr>
        <w:pStyle w:val="Tekstpodstawowy"/>
        <w:spacing w:line="240" w:lineRule="auto"/>
        <w:ind w:right="-47"/>
        <w:jc w:val="center"/>
        <w:rPr>
          <w:rFonts w:ascii="Times New Roman" w:hAnsi="Times New Roman"/>
          <w:b/>
          <w:sz w:val="22"/>
          <w:szCs w:val="22"/>
        </w:rPr>
      </w:pPr>
    </w:p>
    <w:p w14:paraId="243BE673" w14:textId="77777777" w:rsidR="00416472" w:rsidRPr="00515AFA" w:rsidRDefault="00416472" w:rsidP="0041647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9048C17" w14:textId="77777777" w:rsidR="00416472" w:rsidRDefault="00416472" w:rsidP="0041647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2E7F1EAE" w14:textId="77777777" w:rsidR="00416472" w:rsidRPr="00515AFA" w:rsidRDefault="00416472" w:rsidP="0041647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5DC8C842" w14:textId="77777777" w:rsidR="00416472" w:rsidRPr="00515AFA" w:rsidRDefault="00416472" w:rsidP="0041647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AB77E04" w14:textId="77777777" w:rsidR="00416472" w:rsidRPr="00515AFA" w:rsidRDefault="00416472" w:rsidP="0041647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6C6A4AD3" w14:textId="77777777" w:rsidR="00416472" w:rsidRPr="00515AFA" w:rsidRDefault="00416472" w:rsidP="00416472">
      <w:pPr>
        <w:pStyle w:val="Tekstpodstawowy"/>
        <w:spacing w:line="240" w:lineRule="auto"/>
        <w:ind w:right="-47"/>
        <w:jc w:val="center"/>
        <w:rPr>
          <w:rFonts w:ascii="Times New Roman" w:hAnsi="Times New Roman"/>
          <w:b/>
          <w:sz w:val="22"/>
          <w:szCs w:val="22"/>
        </w:rPr>
      </w:pPr>
    </w:p>
    <w:p w14:paraId="44C565BB" w14:textId="77777777" w:rsidR="00416472" w:rsidRPr="00515AFA" w:rsidRDefault="00416472" w:rsidP="0041647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63DC921F" w14:textId="77777777" w:rsidR="00416472" w:rsidRPr="00515AFA" w:rsidRDefault="00416472" w:rsidP="0041647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1FDE8B47" w14:textId="77777777" w:rsidR="00416472" w:rsidRPr="00515AFA" w:rsidRDefault="00416472" w:rsidP="0041647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791D85E" w14:textId="77777777" w:rsidR="00416472" w:rsidRPr="00515AFA" w:rsidRDefault="00416472" w:rsidP="00416472">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7126631D" w14:textId="77777777" w:rsidR="00416472" w:rsidRPr="00515AFA" w:rsidRDefault="00416472" w:rsidP="0041647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68B54EFC" w14:textId="77777777" w:rsidR="00416472" w:rsidRPr="00515AFA" w:rsidRDefault="00416472" w:rsidP="0041647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0EA418B4" w14:textId="77777777" w:rsidR="00416472" w:rsidRPr="00515AFA" w:rsidRDefault="00416472" w:rsidP="0041647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wartości netto części przedmiotu umowy, której dotyczy odstąpienie;</w:t>
      </w:r>
    </w:p>
    <w:p w14:paraId="48546E3B" w14:textId="77777777" w:rsidR="00416472" w:rsidRPr="00515AFA" w:rsidRDefault="00416472" w:rsidP="0041647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A15BA27" w14:textId="77777777" w:rsidR="00416472" w:rsidRPr="00515AFA" w:rsidRDefault="00416472" w:rsidP="00416472">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całkowitego wynagrodzenia netto określonego w § 3 ust. 1;</w:t>
      </w:r>
    </w:p>
    <w:p w14:paraId="5E935983" w14:textId="77777777" w:rsidR="00416472" w:rsidRPr="00515AFA" w:rsidRDefault="00416472" w:rsidP="00416472">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Pr>
          <w:rFonts w:ascii="Times New Roman" w:hAnsi="Times New Roman"/>
          <w:sz w:val="22"/>
          <w:szCs w:val="22"/>
        </w:rPr>
        <w:t xml:space="preserve">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wartości netto części przedmiotu umowy, której dotyczy odstąpienie</w:t>
      </w:r>
    </w:p>
    <w:p w14:paraId="55DDCD48" w14:textId="77777777" w:rsidR="00416472" w:rsidRPr="00515AFA" w:rsidRDefault="00416472" w:rsidP="0041647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39192311" w14:textId="77777777" w:rsidR="00416472" w:rsidRPr="00515AFA" w:rsidRDefault="00416472" w:rsidP="0041647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146309D6" w14:textId="77777777" w:rsidR="00416472" w:rsidRPr="00515AFA" w:rsidRDefault="00416472" w:rsidP="0041647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367D153C" w14:textId="77777777" w:rsidR="00416472" w:rsidRPr="00515AFA" w:rsidRDefault="00416472" w:rsidP="0041647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7A46500" w14:textId="77777777" w:rsidR="00416472" w:rsidRPr="00515AFA" w:rsidRDefault="00416472" w:rsidP="00416472">
      <w:pPr>
        <w:pStyle w:val="Tekstpodstawowy"/>
        <w:ind w:right="-47"/>
        <w:jc w:val="center"/>
        <w:rPr>
          <w:rFonts w:ascii="Times New Roman" w:hAnsi="Times New Roman"/>
          <w:b/>
          <w:sz w:val="22"/>
          <w:szCs w:val="22"/>
        </w:rPr>
      </w:pPr>
    </w:p>
    <w:p w14:paraId="78C3B8C4" w14:textId="77777777" w:rsidR="00416472" w:rsidRPr="00515AFA" w:rsidRDefault="00416472" w:rsidP="00416472">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07943C81" w14:textId="77777777" w:rsidR="00416472" w:rsidRPr="00515AFA" w:rsidRDefault="00416472" w:rsidP="00416472">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5CE1D9BB" w14:textId="77777777" w:rsidR="00416472" w:rsidRPr="00515AFA" w:rsidRDefault="00416472" w:rsidP="0041647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w:t>
      </w:r>
      <w:r>
        <w:rPr>
          <w:color w:val="000000"/>
          <w:sz w:val="22"/>
          <w:szCs w:val="22"/>
          <w:lang w:val="pl-PL"/>
        </w:rPr>
        <w:t xml:space="preserve">licencji </w:t>
      </w:r>
      <w:r w:rsidRPr="00515AFA">
        <w:rPr>
          <w:color w:val="000000"/>
          <w:sz w:val="22"/>
          <w:szCs w:val="22"/>
          <w:lang w:val="pl-PL"/>
        </w:rPr>
        <w:t xml:space="preserve">oprogramowania dostarczonego wraz ze sprzętem. </w:t>
      </w:r>
    </w:p>
    <w:p w14:paraId="5F6AD5F7" w14:textId="77777777" w:rsidR="00416472" w:rsidRPr="00515AFA" w:rsidRDefault="00416472" w:rsidP="0041647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09F4850" w14:textId="77777777" w:rsidR="00416472" w:rsidRPr="00515AFA" w:rsidRDefault="00416472" w:rsidP="00416472">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9A5E7E7" w14:textId="77777777" w:rsidR="00416472" w:rsidRPr="00515AFA" w:rsidRDefault="00416472" w:rsidP="0041647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CBE3D4C" w14:textId="77777777" w:rsidR="00416472" w:rsidRPr="00515AFA" w:rsidRDefault="00416472" w:rsidP="00416472">
      <w:pPr>
        <w:rPr>
          <w:color w:val="00000A"/>
          <w:sz w:val="22"/>
          <w:szCs w:val="22"/>
          <w:lang w:val="pl-PL"/>
        </w:rPr>
      </w:pPr>
    </w:p>
    <w:p w14:paraId="79423ECF" w14:textId="77777777" w:rsidR="00416472" w:rsidRPr="00515AFA" w:rsidRDefault="00416472" w:rsidP="00416472">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7D707FDC" w14:textId="77777777" w:rsidR="00416472" w:rsidRPr="00515AFA" w:rsidRDefault="00416472" w:rsidP="00416472">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FE61414" w14:textId="77777777" w:rsidR="00416472" w:rsidRPr="00515AFA" w:rsidRDefault="00416472" w:rsidP="0041647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89D3888" w14:textId="77777777" w:rsidR="00416472" w:rsidRPr="00515AFA" w:rsidRDefault="00416472" w:rsidP="00416472">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28E7725" w14:textId="77777777" w:rsidR="00416472" w:rsidRPr="00515AFA" w:rsidRDefault="00416472" w:rsidP="0041647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E7DBA0F" w14:textId="77777777" w:rsidR="00416472" w:rsidRPr="00515AFA" w:rsidRDefault="00416472" w:rsidP="0041647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08578F58" w14:textId="77777777" w:rsidR="00416472" w:rsidRPr="00515AFA" w:rsidRDefault="00416472" w:rsidP="0041647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222D7CC" w14:textId="77777777" w:rsidR="00416472" w:rsidRPr="00515AFA" w:rsidRDefault="00416472" w:rsidP="00416472">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DBD62C2" w14:textId="77777777" w:rsidR="00416472" w:rsidRPr="00515AFA" w:rsidRDefault="00416472" w:rsidP="00416472">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582886A" w14:textId="77777777" w:rsidR="00416472" w:rsidRPr="00515AFA" w:rsidRDefault="00416472" w:rsidP="00416472">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0BB81F7B" w14:textId="77777777" w:rsidR="00416472" w:rsidRPr="00515AFA" w:rsidRDefault="00416472" w:rsidP="00416472">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19C6469" w14:textId="77777777" w:rsidR="00416472" w:rsidRPr="00515AFA" w:rsidRDefault="00416472" w:rsidP="00416472">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7C4E8DC" w14:textId="77777777" w:rsidR="00416472" w:rsidRPr="00515AFA" w:rsidRDefault="00416472" w:rsidP="00416472">
      <w:pPr>
        <w:ind w:left="720"/>
        <w:jc w:val="both"/>
        <w:rPr>
          <w:color w:val="00000A"/>
          <w:sz w:val="22"/>
          <w:szCs w:val="22"/>
          <w:lang w:val="pl-PL"/>
        </w:rPr>
      </w:pPr>
    </w:p>
    <w:p w14:paraId="38261C29" w14:textId="77777777" w:rsidR="00416472" w:rsidRPr="00515AFA" w:rsidRDefault="00416472" w:rsidP="00416472">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29131B60" w14:textId="77777777" w:rsidR="00416472" w:rsidRPr="00515AFA" w:rsidRDefault="00416472" w:rsidP="00416472">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D0DFA7B" w14:textId="77777777" w:rsidR="00416472" w:rsidRPr="00515AFA" w:rsidRDefault="00416472" w:rsidP="00416472">
      <w:pPr>
        <w:numPr>
          <w:ilvl w:val="0"/>
          <w:numId w:val="37"/>
        </w:numPr>
        <w:ind w:left="284" w:hanging="284"/>
        <w:jc w:val="both"/>
        <w:rPr>
          <w:bCs/>
          <w:sz w:val="22"/>
          <w:szCs w:val="22"/>
          <w:lang w:val="pl-PL" w:eastAsia="en-US"/>
        </w:rPr>
      </w:pPr>
      <w:r w:rsidRPr="00515AFA">
        <w:rPr>
          <w:sz w:val="22"/>
          <w:szCs w:val="22"/>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7C4F1AE5" w14:textId="77777777" w:rsidR="00416472" w:rsidRPr="00515AFA" w:rsidRDefault="00416472" w:rsidP="00416472">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C7B7B6" w14:textId="77777777" w:rsidR="00416472" w:rsidRPr="00515AFA" w:rsidRDefault="00416472" w:rsidP="00416472">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65DF5F9C" w14:textId="77777777" w:rsidR="00416472" w:rsidRPr="00515AFA" w:rsidRDefault="00416472" w:rsidP="00416472">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4563E11B" w14:textId="77777777" w:rsidR="00416472" w:rsidRPr="00515AFA" w:rsidRDefault="00416472" w:rsidP="00416472">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23BF95D6" w14:textId="77777777" w:rsidR="00416472" w:rsidRPr="00515AFA" w:rsidRDefault="00416472" w:rsidP="00416472">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7E40218" w14:textId="77905CA5" w:rsidR="00416472" w:rsidRPr="00E448C0" w:rsidRDefault="00416472" w:rsidP="00416472">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w:t>
      </w:r>
      <w:r w:rsidR="00DA0EDA">
        <w:rPr>
          <w:color w:val="000000"/>
          <w:sz w:val="22"/>
          <w:szCs w:val="22"/>
          <w:lang w:val="pl-PL"/>
        </w:rPr>
        <w:t>5 dni</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sidR="00DA0EDA">
        <w:rPr>
          <w:b/>
          <w:bCs/>
          <w:color w:val="000000"/>
          <w:sz w:val="22"/>
          <w:szCs w:val="22"/>
          <w:lang w:val="pl-PL"/>
        </w:rPr>
        <w:t>5 tygodni</w:t>
      </w:r>
      <w:r w:rsidRPr="00E448C0">
        <w:rPr>
          <w:color w:val="000000"/>
          <w:sz w:val="22"/>
          <w:szCs w:val="22"/>
          <w:lang w:val="pl-PL"/>
        </w:rPr>
        <w:t xml:space="preserve"> od momentu zgłoszenia </w:t>
      </w:r>
    </w:p>
    <w:p w14:paraId="513113E8" w14:textId="4A34825E" w:rsidR="00416472" w:rsidRPr="00515AFA" w:rsidRDefault="00416472" w:rsidP="00416472">
      <w:pPr>
        <w:numPr>
          <w:ilvl w:val="1"/>
          <w:numId w:val="35"/>
        </w:numPr>
        <w:jc w:val="both"/>
        <w:rPr>
          <w:bCs/>
          <w:sz w:val="22"/>
          <w:szCs w:val="22"/>
          <w:lang w:val="pl-PL" w:eastAsia="en-US"/>
        </w:rPr>
      </w:pPr>
      <w:r w:rsidRPr="00515AFA">
        <w:rPr>
          <w:bCs/>
          <w:sz w:val="22"/>
          <w:szCs w:val="22"/>
          <w:lang w:val="pl-PL" w:eastAsia="en-US"/>
        </w:rPr>
        <w:t xml:space="preserve">Wszelkie zgłoszenia usterek (wad) będą przekazywane Sprzedawcy e-mailem na adres: …………………, za zwrotnym potwierdzeniem odbioru zgłoszenia na  e-mail </w:t>
      </w:r>
      <w:r w:rsidR="00A529F7">
        <w:rPr>
          <w:bCs/>
          <w:sz w:val="22"/>
          <w:szCs w:val="22"/>
          <w:lang w:val="pl-PL" w:eastAsia="en-US"/>
        </w:rPr>
        <w:t>Kupujacego</w:t>
      </w:r>
      <w:r w:rsidR="00A529F7" w:rsidRPr="00515AFA">
        <w:rPr>
          <w:bCs/>
          <w:sz w:val="22"/>
          <w:szCs w:val="22"/>
          <w:lang w:val="pl-PL" w:eastAsia="en-US"/>
        </w:rPr>
        <w:t xml:space="preserve"> </w:t>
      </w:r>
      <w:r w:rsidRPr="00515AFA">
        <w:rPr>
          <w:bCs/>
          <w:sz w:val="22"/>
          <w:szCs w:val="22"/>
          <w:lang w:val="pl-PL" w:eastAsia="en-US"/>
        </w:rPr>
        <w:t>na adres: ……………………………. .</w:t>
      </w:r>
    </w:p>
    <w:p w14:paraId="62D5862B" w14:textId="77777777" w:rsidR="00416472" w:rsidRPr="00515AFA" w:rsidRDefault="00416472" w:rsidP="00416472">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34890620" w14:textId="77777777" w:rsidR="00416472" w:rsidRPr="00515AFA" w:rsidRDefault="00416472" w:rsidP="00416472">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07BCBFB0" w14:textId="77777777" w:rsidR="00416472" w:rsidRPr="00515AFA" w:rsidRDefault="00416472" w:rsidP="00416472">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F12700B" w14:textId="77777777" w:rsidR="00416472" w:rsidRPr="00515AFA" w:rsidRDefault="00416472" w:rsidP="00416472">
      <w:pPr>
        <w:ind w:left="567"/>
        <w:jc w:val="both"/>
        <w:rPr>
          <w:bCs/>
          <w:sz w:val="22"/>
          <w:szCs w:val="22"/>
          <w:lang w:val="pl-PL" w:eastAsia="en-US"/>
        </w:rPr>
      </w:pPr>
    </w:p>
    <w:p w14:paraId="31613D2C" w14:textId="77777777" w:rsidR="00416472" w:rsidRPr="00515AFA" w:rsidRDefault="00416472" w:rsidP="00416472">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A749F77" w14:textId="77777777" w:rsidR="00416472" w:rsidRPr="00515AFA" w:rsidRDefault="00416472" w:rsidP="00416472">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67169A4E" w14:textId="77777777" w:rsidR="00416472" w:rsidRPr="00515AFA" w:rsidRDefault="00416472" w:rsidP="00416472">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92A88C3" w14:textId="77777777" w:rsidR="00416472" w:rsidRPr="00515AFA" w:rsidRDefault="00416472" w:rsidP="00416472">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CD864C" w14:textId="77777777" w:rsidR="00416472" w:rsidRPr="00515AFA" w:rsidRDefault="00416472" w:rsidP="00416472">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2AA5C2D7" w14:textId="77777777" w:rsidR="00416472" w:rsidRPr="00515AFA" w:rsidRDefault="00416472" w:rsidP="00416472">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 xml:space="preserve">z gwarancji zamiast rzeczy wadliwej rzecz wolną od wad albo dokonał istotnych napraw rzeczy </w:t>
      </w:r>
      <w:r w:rsidRPr="00515AFA">
        <w:rPr>
          <w:bCs/>
          <w:sz w:val="22"/>
          <w:szCs w:val="22"/>
          <w:lang w:val="pl-PL" w:eastAsia="en-US"/>
        </w:rPr>
        <w:lastRenderedPageBreak/>
        <w:t>objętej gwarancją, termin gwarancji biegnie na nowo od chwili dostarczenia rzeczy wolnej od wad lub zwrócenia rzeczy naprawionej. Jeżeli sprzedawca wymienił część rzeczy, przepis powyższy stosuje się do części wymienionej.</w:t>
      </w:r>
    </w:p>
    <w:p w14:paraId="3430728B" w14:textId="77777777" w:rsidR="00416472" w:rsidRPr="00515AFA" w:rsidRDefault="00416472" w:rsidP="00416472">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1A7206D" w14:textId="77777777" w:rsidR="00416472" w:rsidRPr="00515AFA" w:rsidRDefault="00416472" w:rsidP="00416472">
      <w:pPr>
        <w:pStyle w:val="Tekstpodstawowy"/>
        <w:spacing w:line="240" w:lineRule="auto"/>
        <w:ind w:right="-47"/>
        <w:rPr>
          <w:rFonts w:ascii="Times New Roman" w:hAnsi="Times New Roman"/>
          <w:b/>
          <w:sz w:val="22"/>
          <w:szCs w:val="22"/>
        </w:rPr>
      </w:pPr>
    </w:p>
    <w:p w14:paraId="4393DEF2" w14:textId="77777777" w:rsidR="00416472" w:rsidRPr="00515AFA" w:rsidRDefault="00416472" w:rsidP="0041647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1ADCD297"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487BB2E" w14:textId="77777777" w:rsidR="00416472" w:rsidRPr="00515AFA" w:rsidRDefault="00416472" w:rsidP="00416472">
      <w:pPr>
        <w:pStyle w:val="Tekstpodstawowy"/>
        <w:spacing w:line="240" w:lineRule="auto"/>
        <w:ind w:right="-47"/>
        <w:jc w:val="both"/>
        <w:rPr>
          <w:rFonts w:ascii="Times New Roman" w:hAnsi="Times New Roman"/>
          <w:sz w:val="22"/>
          <w:szCs w:val="22"/>
        </w:rPr>
      </w:pPr>
    </w:p>
    <w:p w14:paraId="0624A2C4" w14:textId="77777777" w:rsidR="00416472" w:rsidRPr="00515AFA" w:rsidRDefault="00416472" w:rsidP="00416472">
      <w:pPr>
        <w:spacing w:line="240" w:lineRule="atLeast"/>
        <w:ind w:right="-47"/>
        <w:jc w:val="center"/>
        <w:rPr>
          <w:b/>
          <w:sz w:val="22"/>
          <w:szCs w:val="22"/>
        </w:rPr>
      </w:pPr>
      <w:r w:rsidRPr="00515AFA">
        <w:rPr>
          <w:b/>
          <w:sz w:val="22"/>
          <w:szCs w:val="22"/>
        </w:rPr>
        <w:t>§ 10</w:t>
      </w:r>
    </w:p>
    <w:p w14:paraId="4684DE84" w14:textId="77777777" w:rsidR="00416472" w:rsidRPr="00515AFA" w:rsidRDefault="00416472" w:rsidP="00416472">
      <w:pPr>
        <w:spacing w:line="240" w:lineRule="atLeast"/>
        <w:ind w:right="-47"/>
        <w:rPr>
          <w:sz w:val="22"/>
          <w:szCs w:val="22"/>
          <w:lang w:val="pl-PL"/>
        </w:rPr>
      </w:pPr>
    </w:p>
    <w:p w14:paraId="72595953" w14:textId="77777777" w:rsidR="00416472" w:rsidRPr="00515AFA" w:rsidRDefault="00416472" w:rsidP="00416472">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68C4AA27" w14:textId="77777777" w:rsidR="00416472" w:rsidRPr="00515AFA" w:rsidRDefault="00416472" w:rsidP="00416472">
      <w:pPr>
        <w:tabs>
          <w:tab w:val="left" w:pos="367"/>
        </w:tabs>
        <w:spacing w:line="276" w:lineRule="auto"/>
        <w:ind w:left="360" w:right="60"/>
        <w:contextualSpacing/>
        <w:jc w:val="both"/>
        <w:rPr>
          <w:rFonts w:eastAsia="Calibri"/>
          <w:sz w:val="22"/>
          <w:szCs w:val="22"/>
          <w:lang w:val="pl-PL" w:eastAsia="en-US"/>
        </w:rPr>
      </w:pPr>
    </w:p>
    <w:p w14:paraId="5BC094AD" w14:textId="77777777" w:rsidR="00416472" w:rsidRPr="00515AFA" w:rsidRDefault="00416472" w:rsidP="00416472">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06148A04" w14:textId="77777777" w:rsidR="00416472" w:rsidRPr="00515AFA" w:rsidRDefault="00416472" w:rsidP="00416472">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5CFF74C6" w14:textId="77777777" w:rsidR="00416472" w:rsidRPr="00515AFA" w:rsidRDefault="00416472" w:rsidP="00416472">
      <w:pPr>
        <w:tabs>
          <w:tab w:val="left" w:pos="387"/>
        </w:tabs>
        <w:spacing w:line="276" w:lineRule="auto"/>
        <w:ind w:left="720" w:right="60"/>
        <w:contextualSpacing/>
        <w:jc w:val="both"/>
        <w:rPr>
          <w:rFonts w:eastAsia="Calibri"/>
          <w:sz w:val="22"/>
          <w:szCs w:val="22"/>
          <w:lang w:val="pl-PL" w:eastAsia="en-US"/>
        </w:rPr>
      </w:pPr>
    </w:p>
    <w:p w14:paraId="4F2FA80B" w14:textId="77777777" w:rsidR="00416472" w:rsidRPr="00515AFA" w:rsidRDefault="00416472" w:rsidP="00416472">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724E9F36" w14:textId="77777777" w:rsidR="00416472" w:rsidRPr="00515AFA" w:rsidRDefault="00416472" w:rsidP="0041647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D3EC610" w14:textId="77777777" w:rsidR="00416472" w:rsidRPr="00515AFA" w:rsidRDefault="00416472" w:rsidP="0041647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C413FEE" w14:textId="77777777" w:rsidR="00416472" w:rsidRPr="00515AFA" w:rsidRDefault="00416472" w:rsidP="00416472">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6E3E91C8" w14:textId="77777777" w:rsidR="00416472" w:rsidRPr="00515AFA" w:rsidRDefault="00416472" w:rsidP="00416472">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16B9D77" w14:textId="77777777" w:rsidR="00416472" w:rsidRPr="00515AFA" w:rsidRDefault="00416472" w:rsidP="0041647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884C927" w14:textId="77777777" w:rsidR="00416472" w:rsidRPr="00515AFA" w:rsidRDefault="00416472" w:rsidP="0041647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w:t>
      </w:r>
      <w:r w:rsidRPr="00515AFA">
        <w:rPr>
          <w:rFonts w:ascii="Times New Roman" w:eastAsia="Lucida Sans Unicode" w:hAnsi="Times New Roman" w:cs="Times New Roman"/>
          <w:lang w:eastAsia="ar-SA"/>
        </w:rPr>
        <w:lastRenderedPageBreak/>
        <w:t xml:space="preserve">Akademia Górniczo- Hutnicza im. St. Staszica, Al. Mickiewicza 30, 30-059 Kraków, z dopiskiem „Inspektor Ochrony Danych” </w:t>
      </w:r>
    </w:p>
    <w:p w14:paraId="2925BECD" w14:textId="77777777" w:rsidR="00416472" w:rsidRPr="00515AFA" w:rsidRDefault="00416472" w:rsidP="0041647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8158BF3" w14:textId="77777777" w:rsidR="00416472" w:rsidRPr="00515AFA" w:rsidRDefault="00416472" w:rsidP="0041647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DA6BC12" w14:textId="77777777" w:rsidR="00416472" w:rsidRPr="00515AFA" w:rsidRDefault="00416472" w:rsidP="00416472">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089F3BA" w14:textId="77777777" w:rsidR="00416472" w:rsidRPr="00515AFA" w:rsidRDefault="00416472" w:rsidP="0041647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275803B5" w14:textId="77777777" w:rsidR="00416472" w:rsidRPr="00515AFA" w:rsidRDefault="00416472" w:rsidP="0041647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7693081F" w14:textId="77777777" w:rsidR="00416472" w:rsidRPr="00515AFA" w:rsidRDefault="00416472" w:rsidP="0041647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01AB9782" w14:textId="77777777" w:rsidR="00416472" w:rsidRPr="00515AFA" w:rsidRDefault="00416472" w:rsidP="00416472">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2EE00EA6" w14:textId="77777777" w:rsidR="00416472" w:rsidRPr="00515AFA" w:rsidRDefault="00416472" w:rsidP="00416472">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49EC787" w14:textId="77777777" w:rsidR="00416472" w:rsidRPr="00515AFA" w:rsidRDefault="00416472" w:rsidP="00416472">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3A5972FD" w14:textId="77777777" w:rsidR="00416472" w:rsidRPr="00515AFA" w:rsidRDefault="00416472" w:rsidP="00416472">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149D31CC" w14:textId="77777777" w:rsidR="00416472" w:rsidRPr="00515AFA" w:rsidRDefault="00416472" w:rsidP="00416472">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6D8C2970" w14:textId="77777777" w:rsidR="00416472" w:rsidRPr="00515AFA" w:rsidRDefault="00416472" w:rsidP="00416472">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351E8EB8" w14:textId="77777777" w:rsidR="00416472" w:rsidRPr="00515AFA" w:rsidRDefault="00416472" w:rsidP="00416472">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0560B5F" w14:textId="77777777" w:rsidR="00416472" w:rsidRPr="00515AFA" w:rsidRDefault="00416472" w:rsidP="00416472">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FFF363F" w14:textId="77777777" w:rsidR="00416472" w:rsidRPr="00515AFA" w:rsidRDefault="00416472" w:rsidP="00416472">
      <w:pPr>
        <w:widowControl w:val="0"/>
        <w:suppressAutoHyphens/>
        <w:autoSpaceDN w:val="0"/>
        <w:ind w:left="360"/>
        <w:jc w:val="center"/>
        <w:textAlignment w:val="baseline"/>
        <w:rPr>
          <w:rFonts w:eastAsia="SimSun"/>
          <w:b/>
          <w:bCs/>
          <w:color w:val="000000"/>
          <w:kern w:val="2"/>
          <w:sz w:val="22"/>
          <w:szCs w:val="22"/>
          <w:lang w:val="pl-PL"/>
        </w:rPr>
      </w:pPr>
    </w:p>
    <w:p w14:paraId="6CD0D6BE" w14:textId="77777777" w:rsidR="00416472" w:rsidRPr="00515AFA" w:rsidRDefault="00416472" w:rsidP="00416472">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22CB1848" w14:textId="77777777" w:rsidR="00416472" w:rsidRPr="00515AFA" w:rsidRDefault="00416472" w:rsidP="0041647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t>
      </w:r>
      <w:r w:rsidRPr="00515AFA">
        <w:rPr>
          <w:color w:val="000000"/>
          <w:kern w:val="2"/>
          <w:sz w:val="22"/>
          <w:szCs w:val="22"/>
          <w:lang w:val="pl-PL"/>
        </w:rPr>
        <w:lastRenderedPageBreak/>
        <w:t>wojenny, stan wyjątkowy, klęska żywiołowa, epidemia, pandemia, blokada komunikacyjna o charakterze ponadregionalnym, strajk, zamieszki społeczne, katastrofa ekologiczna, katastrofa budowlana.</w:t>
      </w:r>
    </w:p>
    <w:p w14:paraId="646F534D" w14:textId="77777777" w:rsidR="00416472" w:rsidRPr="00515AFA" w:rsidRDefault="00416472" w:rsidP="0041647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DDBA650" w14:textId="77777777" w:rsidR="00416472" w:rsidRPr="00515AFA" w:rsidRDefault="00416472" w:rsidP="0041647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E880FC6" w14:textId="77777777" w:rsidR="00416472" w:rsidRPr="00515AFA" w:rsidRDefault="00416472" w:rsidP="0041647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4D1E810" w14:textId="77777777" w:rsidR="00416472" w:rsidRPr="00515AFA" w:rsidRDefault="00416472" w:rsidP="0041647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53C06C14" w14:textId="77777777" w:rsidR="00416472" w:rsidRPr="00515AFA" w:rsidRDefault="00416472" w:rsidP="0041647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7FF12EF" w14:textId="77777777" w:rsidR="00416472" w:rsidRPr="00515AFA" w:rsidRDefault="00416472" w:rsidP="00416472">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F86223B" w14:textId="77777777" w:rsidR="00416472" w:rsidRPr="00515AFA" w:rsidRDefault="00416472" w:rsidP="0041647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47DC0F3E" w14:textId="77777777" w:rsidR="00416472" w:rsidRPr="00515AFA" w:rsidRDefault="00416472" w:rsidP="0041647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041A73F" w14:textId="77777777" w:rsidR="00416472" w:rsidRPr="00515AFA" w:rsidRDefault="00416472" w:rsidP="00416472">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1BA010A" w14:textId="77777777" w:rsidR="00416472" w:rsidRPr="00515AFA" w:rsidRDefault="00416472" w:rsidP="00416472">
      <w:pPr>
        <w:pStyle w:val="Tekstpodstawowy"/>
        <w:spacing w:line="240" w:lineRule="auto"/>
        <w:ind w:right="-47"/>
        <w:jc w:val="center"/>
        <w:rPr>
          <w:rFonts w:ascii="Times New Roman" w:hAnsi="Times New Roman"/>
          <w:b/>
          <w:sz w:val="22"/>
          <w:szCs w:val="22"/>
        </w:rPr>
      </w:pPr>
    </w:p>
    <w:p w14:paraId="67C6BEB6" w14:textId="77777777" w:rsidR="00416472" w:rsidRPr="00515AFA" w:rsidRDefault="00416472" w:rsidP="00416472">
      <w:pPr>
        <w:pStyle w:val="Tekstpodstawowy"/>
        <w:spacing w:line="240" w:lineRule="auto"/>
        <w:ind w:right="-47"/>
        <w:jc w:val="center"/>
        <w:rPr>
          <w:rFonts w:ascii="Times New Roman" w:hAnsi="Times New Roman"/>
          <w:b/>
          <w:sz w:val="22"/>
          <w:szCs w:val="22"/>
        </w:rPr>
      </w:pPr>
    </w:p>
    <w:p w14:paraId="4E8F4367" w14:textId="77777777" w:rsidR="00416472" w:rsidRPr="00515AFA" w:rsidRDefault="00416472" w:rsidP="0041647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6919A6D9" w14:textId="77777777" w:rsidR="00416472" w:rsidRPr="00515AFA" w:rsidRDefault="00416472" w:rsidP="00416472">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1822CA45" w14:textId="77777777" w:rsidR="00416472" w:rsidRPr="00515AFA" w:rsidRDefault="00416472" w:rsidP="00416472">
      <w:pPr>
        <w:jc w:val="center"/>
        <w:rPr>
          <w:b/>
          <w:sz w:val="22"/>
          <w:szCs w:val="22"/>
          <w:lang w:val="pl-PL"/>
        </w:rPr>
      </w:pPr>
    </w:p>
    <w:p w14:paraId="09B68113" w14:textId="77777777" w:rsidR="00416472" w:rsidRPr="00515AFA" w:rsidRDefault="00416472" w:rsidP="00416472">
      <w:pPr>
        <w:jc w:val="center"/>
        <w:rPr>
          <w:b/>
          <w:sz w:val="22"/>
          <w:szCs w:val="22"/>
          <w:lang w:val="pl-PL"/>
        </w:rPr>
      </w:pPr>
      <w:r w:rsidRPr="00515AFA">
        <w:rPr>
          <w:b/>
          <w:sz w:val="22"/>
          <w:szCs w:val="22"/>
          <w:lang w:val="pl-PL"/>
        </w:rPr>
        <w:t>§16</w:t>
      </w:r>
    </w:p>
    <w:p w14:paraId="39827EBC"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E44BB0D" w14:textId="77777777" w:rsidR="00416472" w:rsidRPr="00515AFA" w:rsidRDefault="00416472" w:rsidP="0041647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0DC8C9E0"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6AF55C48" w14:textId="77777777" w:rsidR="00416472" w:rsidRPr="00515AFA" w:rsidRDefault="00416472" w:rsidP="0041647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61E2220D" w14:textId="77777777" w:rsidR="00416472" w:rsidRPr="00515AFA" w:rsidRDefault="00416472" w:rsidP="00416472">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3B413C24" w14:textId="77777777" w:rsidR="00416472" w:rsidRPr="00515AFA" w:rsidRDefault="00416472" w:rsidP="00416472">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50AD0EBD" w14:textId="77777777" w:rsidR="00416472" w:rsidRPr="00515AFA" w:rsidRDefault="00416472" w:rsidP="00416472">
      <w:pPr>
        <w:pStyle w:val="Tekstpodstawowy"/>
        <w:spacing w:line="240" w:lineRule="auto"/>
        <w:ind w:right="-47"/>
        <w:jc w:val="both"/>
        <w:rPr>
          <w:rFonts w:ascii="Times New Roman" w:hAnsi="Times New Roman"/>
          <w:sz w:val="22"/>
          <w:szCs w:val="22"/>
        </w:rPr>
      </w:pPr>
    </w:p>
    <w:p w14:paraId="1A1B4473" w14:textId="77777777" w:rsidR="00416472" w:rsidRPr="00515AFA" w:rsidRDefault="00416472" w:rsidP="0041647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231DB6D0" w14:textId="77777777" w:rsidR="00416472" w:rsidRPr="00515AFA" w:rsidRDefault="00416472" w:rsidP="0041647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45FB0488" w14:textId="77777777" w:rsidR="00416472" w:rsidRPr="00515AFA" w:rsidRDefault="00416472" w:rsidP="00416472">
      <w:pPr>
        <w:pStyle w:val="Tekstpodstawowy2"/>
        <w:spacing w:line="240" w:lineRule="auto"/>
        <w:ind w:right="-47"/>
        <w:rPr>
          <w:sz w:val="22"/>
          <w:szCs w:val="22"/>
        </w:rPr>
      </w:pPr>
    </w:p>
    <w:p w14:paraId="49E9AD5F" w14:textId="77777777" w:rsidR="00416472" w:rsidRPr="00515AFA" w:rsidRDefault="00416472" w:rsidP="00416472">
      <w:pPr>
        <w:pStyle w:val="Tekstpodstawowy2"/>
        <w:spacing w:line="240" w:lineRule="auto"/>
        <w:ind w:right="-47"/>
        <w:rPr>
          <w:sz w:val="22"/>
          <w:szCs w:val="22"/>
        </w:rPr>
      </w:pPr>
    </w:p>
    <w:p w14:paraId="24ACF8CB" w14:textId="77777777" w:rsidR="00416472" w:rsidRPr="00515AFA" w:rsidRDefault="00416472" w:rsidP="00416472">
      <w:pPr>
        <w:pStyle w:val="Tekstpodstawowy2"/>
        <w:spacing w:line="240" w:lineRule="auto"/>
        <w:ind w:right="-47"/>
        <w:rPr>
          <w:b/>
          <w:sz w:val="22"/>
          <w:szCs w:val="22"/>
        </w:rPr>
      </w:pPr>
      <w:r w:rsidRPr="00515AFA">
        <w:rPr>
          <w:b/>
          <w:sz w:val="22"/>
          <w:szCs w:val="22"/>
        </w:rPr>
        <w:t xml:space="preserve">         Za Sprzedawcę                                                                  Za Kupującego</w:t>
      </w:r>
    </w:p>
    <w:p w14:paraId="1AD15113" w14:textId="77777777" w:rsidR="00416472" w:rsidRPr="00515AFA" w:rsidRDefault="00416472" w:rsidP="00416472">
      <w:pPr>
        <w:rPr>
          <w:sz w:val="22"/>
          <w:szCs w:val="22"/>
          <w:lang w:val="pl-PL"/>
        </w:rPr>
      </w:pPr>
    </w:p>
    <w:p w14:paraId="6B200AC2" w14:textId="77777777" w:rsidR="00416472" w:rsidRPr="00515AFA" w:rsidRDefault="00416472" w:rsidP="00416472">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4749B1E8" w14:textId="77777777" w:rsidR="00416472" w:rsidRPr="00515AFA" w:rsidRDefault="00416472" w:rsidP="0041647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713AEDD1" w14:textId="77777777" w:rsidR="00416472" w:rsidRPr="00515AFA" w:rsidRDefault="00416472" w:rsidP="00416472">
      <w:pPr>
        <w:pStyle w:val="Zwykytekst"/>
        <w:tabs>
          <w:tab w:val="left" w:pos="7050"/>
        </w:tabs>
        <w:rPr>
          <w:rFonts w:ascii="Times New Roman" w:hAnsi="Times New Roman" w:cs="Times New Roman"/>
          <w:i/>
          <w:iCs/>
          <w:sz w:val="22"/>
          <w:szCs w:val="22"/>
          <w:lang w:val="pl-PL"/>
        </w:rPr>
      </w:pPr>
    </w:p>
    <w:p w14:paraId="7CC25146" w14:textId="77777777" w:rsidR="00416472" w:rsidRPr="00515AFA" w:rsidRDefault="00416472" w:rsidP="00416472">
      <w:pPr>
        <w:pStyle w:val="Zwykytekst"/>
        <w:tabs>
          <w:tab w:val="left" w:pos="7050"/>
        </w:tabs>
        <w:rPr>
          <w:rFonts w:ascii="Times New Roman" w:hAnsi="Times New Roman" w:cs="Times New Roman"/>
          <w:i/>
          <w:iCs/>
          <w:sz w:val="22"/>
          <w:szCs w:val="22"/>
          <w:lang w:val="pl-PL"/>
        </w:rPr>
      </w:pPr>
    </w:p>
    <w:p w14:paraId="45B4EF6D" w14:textId="77777777" w:rsidR="00416472" w:rsidRPr="00515AFA" w:rsidRDefault="00416472" w:rsidP="00416472">
      <w:pPr>
        <w:pStyle w:val="Zwykytekst"/>
        <w:tabs>
          <w:tab w:val="left" w:pos="7050"/>
        </w:tabs>
        <w:rPr>
          <w:rFonts w:ascii="Times New Roman" w:hAnsi="Times New Roman" w:cs="Times New Roman"/>
          <w:i/>
          <w:iCs/>
          <w:sz w:val="22"/>
          <w:szCs w:val="22"/>
          <w:lang w:val="pl-PL"/>
        </w:rPr>
      </w:pPr>
    </w:p>
    <w:p w14:paraId="49521252" w14:textId="77777777" w:rsidR="00416472" w:rsidRPr="00515AFA" w:rsidRDefault="00416472" w:rsidP="0041647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lastRenderedPageBreak/>
        <w:t>Załączniki do umowy :</w:t>
      </w:r>
    </w:p>
    <w:p w14:paraId="6C95B8F1" w14:textId="77777777" w:rsidR="00416472" w:rsidRPr="00515AFA" w:rsidRDefault="00416472" w:rsidP="0041647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46E4D7A2" w14:textId="77777777" w:rsidR="00416472" w:rsidRDefault="00416472" w:rsidP="00416472">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43132D9" w14:textId="77777777" w:rsidR="00416472" w:rsidRPr="00515AFA" w:rsidRDefault="00416472" w:rsidP="00416472">
      <w:pPr>
        <w:widowControl w:val="0"/>
        <w:autoSpaceDE w:val="0"/>
        <w:autoSpaceDN w:val="0"/>
        <w:jc w:val="right"/>
        <w:textAlignment w:val="baseline"/>
        <w:rPr>
          <w:sz w:val="22"/>
          <w:szCs w:val="22"/>
          <w:lang w:val="pl-PL"/>
        </w:rPr>
      </w:pPr>
      <w:r w:rsidRPr="00515AFA">
        <w:rPr>
          <w:sz w:val="22"/>
          <w:szCs w:val="22"/>
          <w:lang w:val="pl-PL"/>
        </w:rPr>
        <w:t>Załącznik nr 2 do umowy</w:t>
      </w:r>
    </w:p>
    <w:p w14:paraId="7E78963B" w14:textId="77777777" w:rsidR="00416472" w:rsidRPr="00515AFA" w:rsidRDefault="00416472" w:rsidP="00416472">
      <w:pPr>
        <w:widowControl w:val="0"/>
        <w:autoSpaceDE w:val="0"/>
        <w:autoSpaceDN w:val="0"/>
        <w:jc w:val="both"/>
        <w:textAlignment w:val="baseline"/>
        <w:rPr>
          <w:sz w:val="22"/>
          <w:szCs w:val="22"/>
          <w:lang w:val="pl-PL"/>
        </w:rPr>
      </w:pPr>
    </w:p>
    <w:p w14:paraId="732848BF" w14:textId="77777777" w:rsidR="00416472" w:rsidRPr="00515AFA" w:rsidRDefault="00416472" w:rsidP="00416472">
      <w:pPr>
        <w:widowControl w:val="0"/>
        <w:autoSpaceDE w:val="0"/>
        <w:autoSpaceDN w:val="0"/>
        <w:jc w:val="both"/>
        <w:textAlignment w:val="baseline"/>
        <w:rPr>
          <w:sz w:val="22"/>
          <w:szCs w:val="22"/>
          <w:lang w:val="pl-PL"/>
        </w:rPr>
      </w:pPr>
    </w:p>
    <w:p w14:paraId="6B7BB634" w14:textId="77777777" w:rsidR="00416472" w:rsidRPr="00515AFA" w:rsidRDefault="00416472" w:rsidP="00416472">
      <w:pPr>
        <w:widowControl w:val="0"/>
        <w:autoSpaceDE w:val="0"/>
        <w:autoSpaceDN w:val="0"/>
        <w:jc w:val="both"/>
        <w:textAlignment w:val="baseline"/>
        <w:rPr>
          <w:sz w:val="22"/>
          <w:szCs w:val="22"/>
          <w:lang w:val="pl-PL"/>
        </w:rPr>
      </w:pPr>
      <w:r w:rsidRPr="00515AFA">
        <w:rPr>
          <w:sz w:val="22"/>
          <w:szCs w:val="22"/>
          <w:lang w:val="pl-PL"/>
        </w:rPr>
        <w:t>.....................................… </w:t>
      </w:r>
    </w:p>
    <w:p w14:paraId="0409DB9C" w14:textId="77777777" w:rsidR="00416472" w:rsidRPr="00515AFA" w:rsidRDefault="00416472" w:rsidP="00416472">
      <w:pPr>
        <w:widowControl w:val="0"/>
        <w:autoSpaceDE w:val="0"/>
        <w:autoSpaceDN w:val="0"/>
        <w:ind w:firstLine="555"/>
        <w:textAlignment w:val="baseline"/>
        <w:rPr>
          <w:sz w:val="22"/>
          <w:szCs w:val="22"/>
          <w:lang w:val="pl-PL"/>
        </w:rPr>
      </w:pPr>
      <w:r w:rsidRPr="00515AFA">
        <w:rPr>
          <w:sz w:val="22"/>
          <w:szCs w:val="22"/>
          <w:lang w:val="pl-PL"/>
        </w:rPr>
        <w:t>Nazwa Wykonawcy</w:t>
      </w:r>
    </w:p>
    <w:p w14:paraId="093AA6BF" w14:textId="77777777" w:rsidR="00416472" w:rsidRPr="00515AFA" w:rsidRDefault="00416472" w:rsidP="00416472">
      <w:pPr>
        <w:widowControl w:val="0"/>
        <w:autoSpaceDE w:val="0"/>
        <w:autoSpaceDN w:val="0"/>
        <w:textAlignment w:val="baseline"/>
        <w:rPr>
          <w:sz w:val="22"/>
          <w:szCs w:val="22"/>
          <w:lang w:val="pl-PL"/>
        </w:rPr>
      </w:pPr>
    </w:p>
    <w:p w14:paraId="2A1BB445" w14:textId="77777777" w:rsidR="00416472" w:rsidRPr="00515AFA" w:rsidRDefault="00416472" w:rsidP="00416472">
      <w:pPr>
        <w:widowControl w:val="0"/>
        <w:autoSpaceDE w:val="0"/>
        <w:autoSpaceDN w:val="0"/>
        <w:jc w:val="both"/>
        <w:textAlignment w:val="baseline"/>
        <w:rPr>
          <w:sz w:val="22"/>
          <w:szCs w:val="22"/>
          <w:lang w:val="pl-PL"/>
        </w:rPr>
      </w:pPr>
      <w:r w:rsidRPr="00515AFA">
        <w:rPr>
          <w:sz w:val="22"/>
          <w:szCs w:val="22"/>
          <w:lang w:val="pl-PL"/>
        </w:rPr>
        <w:t>.....................................…</w:t>
      </w:r>
    </w:p>
    <w:p w14:paraId="03DF8E77" w14:textId="77777777" w:rsidR="00416472" w:rsidRPr="00515AFA" w:rsidRDefault="00416472" w:rsidP="00416472">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2692514" w14:textId="77777777" w:rsidR="00416472" w:rsidRPr="00515AFA" w:rsidRDefault="00416472" w:rsidP="00416472">
      <w:pPr>
        <w:widowControl w:val="0"/>
        <w:autoSpaceDE w:val="0"/>
        <w:autoSpaceDN w:val="0"/>
        <w:spacing w:before="90"/>
        <w:ind w:left="115" w:right="110"/>
        <w:jc w:val="both"/>
        <w:outlineLvl w:val="0"/>
        <w:rPr>
          <w:rFonts w:eastAsia="Verdana"/>
          <w:b/>
          <w:bCs/>
          <w:sz w:val="22"/>
          <w:szCs w:val="22"/>
          <w:lang w:val="pl-PL" w:eastAsia="en-US"/>
        </w:rPr>
      </w:pPr>
    </w:p>
    <w:p w14:paraId="06C02C70" w14:textId="77777777" w:rsidR="00416472" w:rsidRPr="00515AFA" w:rsidRDefault="00416472" w:rsidP="00416472">
      <w:pPr>
        <w:widowControl w:val="0"/>
        <w:autoSpaceDE w:val="0"/>
        <w:autoSpaceDN w:val="0"/>
        <w:spacing w:before="90"/>
        <w:ind w:right="110"/>
        <w:jc w:val="both"/>
        <w:outlineLvl w:val="0"/>
        <w:rPr>
          <w:rFonts w:eastAsia="Verdana"/>
          <w:b/>
          <w:bCs/>
          <w:sz w:val="22"/>
          <w:szCs w:val="22"/>
          <w:lang w:val="pl-PL" w:eastAsia="en-US"/>
        </w:rPr>
      </w:pPr>
    </w:p>
    <w:p w14:paraId="157572B2" w14:textId="77777777" w:rsidR="00416472" w:rsidRPr="00515AFA" w:rsidRDefault="00416472" w:rsidP="00416472">
      <w:pPr>
        <w:widowControl w:val="0"/>
        <w:autoSpaceDE w:val="0"/>
        <w:autoSpaceDN w:val="0"/>
        <w:jc w:val="center"/>
        <w:textAlignment w:val="baseline"/>
        <w:rPr>
          <w:b/>
          <w:bCs/>
          <w:sz w:val="22"/>
          <w:szCs w:val="22"/>
          <w:lang w:val="pl-PL"/>
        </w:rPr>
      </w:pPr>
    </w:p>
    <w:p w14:paraId="55BDDE5F" w14:textId="77777777" w:rsidR="00416472" w:rsidRPr="00515AFA" w:rsidRDefault="00416472" w:rsidP="00416472">
      <w:pPr>
        <w:widowControl w:val="0"/>
        <w:autoSpaceDE w:val="0"/>
        <w:autoSpaceDN w:val="0"/>
        <w:jc w:val="center"/>
        <w:textAlignment w:val="baseline"/>
        <w:rPr>
          <w:b/>
          <w:bCs/>
          <w:sz w:val="22"/>
          <w:szCs w:val="22"/>
          <w:lang w:val="pl-PL"/>
        </w:rPr>
      </w:pPr>
    </w:p>
    <w:p w14:paraId="7008B5D4" w14:textId="77777777" w:rsidR="00416472" w:rsidRPr="00515AFA" w:rsidRDefault="00416472" w:rsidP="00416472">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934859F" w14:textId="77777777" w:rsidR="00416472" w:rsidRPr="00515AFA" w:rsidRDefault="00416472" w:rsidP="00416472">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0EF6E521" w14:textId="77777777" w:rsidR="00416472" w:rsidRPr="00515AFA" w:rsidRDefault="00416472" w:rsidP="00416472">
      <w:pPr>
        <w:widowControl w:val="0"/>
        <w:autoSpaceDE w:val="0"/>
        <w:autoSpaceDN w:val="0"/>
        <w:jc w:val="center"/>
        <w:textAlignment w:val="baseline"/>
        <w:rPr>
          <w:b/>
          <w:bCs/>
          <w:sz w:val="22"/>
          <w:szCs w:val="22"/>
          <w:lang w:val="pl-PL"/>
        </w:rPr>
      </w:pPr>
    </w:p>
    <w:p w14:paraId="30C0D797" w14:textId="77777777" w:rsidR="00416472" w:rsidRPr="00515AFA" w:rsidRDefault="00416472" w:rsidP="00416472">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711B82F6" w14:textId="77777777" w:rsidR="00416472" w:rsidRPr="00515AFA" w:rsidRDefault="00416472" w:rsidP="00416472">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77BFFAB" w14:textId="77777777" w:rsidR="00416472" w:rsidRPr="00515AFA" w:rsidRDefault="00416472" w:rsidP="00416472">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0C16F6" w14:textId="77777777" w:rsidR="00416472" w:rsidRPr="00515AFA" w:rsidRDefault="00416472" w:rsidP="00416472">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19D9E563" w14:textId="77777777" w:rsidR="00416472" w:rsidRPr="00515AFA" w:rsidRDefault="00416472" w:rsidP="00416472">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5741D0EB" w14:textId="77777777" w:rsidR="00416472" w:rsidRPr="00515AFA" w:rsidRDefault="00416472" w:rsidP="00416472">
      <w:pPr>
        <w:spacing w:after="200" w:line="276" w:lineRule="auto"/>
        <w:ind w:left="780"/>
        <w:contextualSpacing/>
        <w:textAlignment w:val="baseline"/>
        <w:rPr>
          <w:sz w:val="22"/>
          <w:szCs w:val="22"/>
          <w:lang w:val="pl-PL"/>
        </w:rPr>
      </w:pPr>
    </w:p>
    <w:p w14:paraId="12F8ABEE" w14:textId="77777777" w:rsidR="00416472" w:rsidRPr="00515AFA" w:rsidRDefault="00416472" w:rsidP="00416472">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68E873CB" w14:textId="77777777" w:rsidR="00416472" w:rsidRPr="00515AFA" w:rsidRDefault="00416472" w:rsidP="00416472">
      <w:pPr>
        <w:widowControl w:val="0"/>
        <w:autoSpaceDE w:val="0"/>
        <w:autoSpaceDN w:val="0"/>
        <w:spacing w:before="90"/>
        <w:ind w:right="110"/>
        <w:jc w:val="both"/>
        <w:outlineLvl w:val="0"/>
        <w:rPr>
          <w:rFonts w:eastAsia="Verdana"/>
          <w:b/>
          <w:bCs/>
          <w:sz w:val="22"/>
          <w:szCs w:val="22"/>
          <w:lang w:val="pl-PL" w:eastAsia="en-US"/>
        </w:rPr>
      </w:pPr>
    </w:p>
    <w:p w14:paraId="38AF24A3" w14:textId="77777777" w:rsidR="00416472" w:rsidRPr="00515AFA" w:rsidRDefault="00416472" w:rsidP="00416472">
      <w:pPr>
        <w:widowControl w:val="0"/>
        <w:autoSpaceDE w:val="0"/>
        <w:autoSpaceDN w:val="0"/>
        <w:spacing w:before="90"/>
        <w:ind w:right="110"/>
        <w:jc w:val="both"/>
        <w:outlineLvl w:val="0"/>
        <w:rPr>
          <w:rFonts w:eastAsia="Verdana"/>
          <w:b/>
          <w:bCs/>
          <w:sz w:val="22"/>
          <w:szCs w:val="22"/>
          <w:lang w:val="pl-PL" w:eastAsia="en-US"/>
        </w:rPr>
      </w:pPr>
    </w:p>
    <w:p w14:paraId="321D5EA7" w14:textId="77777777" w:rsidR="00416472" w:rsidRPr="00515AFA" w:rsidRDefault="00416472" w:rsidP="00416472">
      <w:pPr>
        <w:widowControl w:val="0"/>
        <w:autoSpaceDE w:val="0"/>
        <w:autoSpaceDN w:val="0"/>
        <w:spacing w:before="90"/>
        <w:ind w:right="110"/>
        <w:jc w:val="both"/>
        <w:outlineLvl w:val="0"/>
        <w:rPr>
          <w:rFonts w:eastAsia="Verdana"/>
          <w:b/>
          <w:bCs/>
          <w:sz w:val="22"/>
          <w:szCs w:val="22"/>
          <w:lang w:val="pl-PL" w:eastAsia="en-US"/>
        </w:rPr>
      </w:pPr>
    </w:p>
    <w:p w14:paraId="2BC4F38D" w14:textId="77777777" w:rsidR="00416472" w:rsidRPr="00515AFA" w:rsidRDefault="00416472" w:rsidP="00416472">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416472" w:rsidRPr="00567DE4" w14:paraId="50D6A8D7" w14:textId="77777777" w:rsidTr="000F0CF3">
        <w:tc>
          <w:tcPr>
            <w:tcW w:w="4105" w:type="dxa"/>
            <w:hideMark/>
          </w:tcPr>
          <w:p w14:paraId="3DC03B9E" w14:textId="77777777" w:rsidR="00416472" w:rsidRPr="00515AFA" w:rsidRDefault="00416472" w:rsidP="000F0CF3">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12BBFC9C" w14:textId="77777777" w:rsidR="00416472" w:rsidRPr="00515AFA" w:rsidRDefault="00416472" w:rsidP="000F0CF3">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56181479" w14:textId="77777777" w:rsidR="00416472" w:rsidRPr="00515AFA" w:rsidRDefault="00416472" w:rsidP="00416472">
      <w:pPr>
        <w:spacing w:line="360" w:lineRule="auto"/>
        <w:jc w:val="both"/>
        <w:rPr>
          <w:rFonts w:eastAsia="Calibri"/>
          <w:color w:val="222A35"/>
          <w:sz w:val="22"/>
          <w:szCs w:val="22"/>
          <w:lang w:val="pl-PL" w:eastAsia="x-none"/>
        </w:rPr>
      </w:pPr>
    </w:p>
    <w:p w14:paraId="74D65406" w14:textId="77777777" w:rsidR="00416472" w:rsidRPr="002E3AF9" w:rsidRDefault="00416472" w:rsidP="00416472">
      <w:pPr>
        <w:rPr>
          <w:lang w:val="pl-PL"/>
        </w:rPr>
      </w:pPr>
    </w:p>
    <w:p w14:paraId="5D6263DD" w14:textId="77777777" w:rsidR="00416472" w:rsidRPr="00107444" w:rsidRDefault="00416472" w:rsidP="00416472">
      <w:pPr>
        <w:rPr>
          <w:lang w:val="pl-PL"/>
        </w:rPr>
      </w:pPr>
    </w:p>
    <w:p w14:paraId="229DEE87" w14:textId="77777777" w:rsidR="00416472" w:rsidRPr="00233C0F" w:rsidRDefault="00416472" w:rsidP="00416472">
      <w:pPr>
        <w:rPr>
          <w:lang w:val="pl-PL"/>
        </w:rPr>
      </w:pPr>
    </w:p>
    <w:p w14:paraId="1FD47155" w14:textId="77777777" w:rsidR="00416472" w:rsidRPr="00F76E64" w:rsidRDefault="00416472" w:rsidP="00416472">
      <w:pPr>
        <w:rPr>
          <w:lang w:val="pl-PL"/>
        </w:rPr>
      </w:pPr>
    </w:p>
    <w:p w14:paraId="340C9DE0" w14:textId="77777777" w:rsidR="00416472" w:rsidRPr="009169FF" w:rsidRDefault="00416472" w:rsidP="00416472">
      <w:pPr>
        <w:rPr>
          <w:lang w:val="pl-PL"/>
        </w:rPr>
      </w:pPr>
    </w:p>
    <w:p w14:paraId="6311659A" w14:textId="77777777" w:rsidR="00416472" w:rsidRPr="003D473D" w:rsidRDefault="00416472" w:rsidP="00416472">
      <w:pPr>
        <w:rPr>
          <w:lang w:val="pl-PL"/>
        </w:rPr>
      </w:pPr>
    </w:p>
    <w:p w14:paraId="2D73ACDF" w14:textId="77777777" w:rsidR="00416472" w:rsidRPr="0009036B" w:rsidRDefault="00416472" w:rsidP="00416472">
      <w:pPr>
        <w:rPr>
          <w:lang w:val="pl-PL"/>
        </w:rPr>
      </w:pPr>
    </w:p>
    <w:p w14:paraId="6E9DA8F4" w14:textId="77777777" w:rsidR="00496551" w:rsidRPr="00416472" w:rsidRDefault="00496551" w:rsidP="00416472">
      <w:pPr>
        <w:rPr>
          <w:lang w:val="pl-PL"/>
        </w:rPr>
      </w:pPr>
    </w:p>
    <w:sectPr w:rsidR="00496551" w:rsidRPr="0041647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E6FA26" w14:textId="77777777" w:rsidR="000C5357" w:rsidRDefault="000C5357">
      <w:r>
        <w:separator/>
      </w:r>
    </w:p>
  </w:endnote>
  <w:endnote w:type="continuationSeparator" w:id="0">
    <w:p w14:paraId="5AFD02C4" w14:textId="77777777" w:rsidR="000C5357" w:rsidRDefault="000C5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A6838" w14:textId="77777777" w:rsidR="001913A0" w:rsidRDefault="001913A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23D5A4" w14:textId="77777777" w:rsidR="00416472" w:rsidRDefault="00416472">
    <w:pPr>
      <w:pStyle w:val="Stopka"/>
      <w:jc w:val="right"/>
    </w:pPr>
    <w:r>
      <w:fldChar w:fldCharType="begin"/>
    </w:r>
    <w:r>
      <w:instrText>PAGE   \* MERGEFORMAT</w:instrText>
    </w:r>
    <w:r>
      <w:fldChar w:fldCharType="separate"/>
    </w:r>
    <w:r>
      <w:rPr>
        <w:lang w:val="pl-PL"/>
      </w:rPr>
      <w:t>2</w:t>
    </w:r>
    <w:r>
      <w:fldChar w:fldCharType="end"/>
    </w:r>
  </w:p>
  <w:p w14:paraId="71151737" w14:textId="77777777" w:rsidR="001913A0" w:rsidRDefault="001913A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B637D" w14:textId="77777777" w:rsidR="001913A0" w:rsidRDefault="001913A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07B0CE" w14:textId="77777777" w:rsidR="000C5357" w:rsidRDefault="000C5357">
      <w:r>
        <w:separator/>
      </w:r>
    </w:p>
  </w:footnote>
  <w:footnote w:type="continuationSeparator" w:id="0">
    <w:p w14:paraId="4B7F1669" w14:textId="77777777" w:rsidR="000C5357" w:rsidRDefault="000C5357">
      <w:r>
        <w:continuationSeparator/>
      </w:r>
    </w:p>
  </w:footnote>
  <w:footnote w:id="1">
    <w:p w14:paraId="49BBBE61" w14:textId="77777777" w:rsidR="00416472" w:rsidRDefault="00416472" w:rsidP="0041647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2836123" w14:textId="77777777" w:rsidR="00416472" w:rsidRDefault="00416472" w:rsidP="0041647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53243A5" w14:textId="77777777" w:rsidR="00416472" w:rsidRDefault="00416472" w:rsidP="0041647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459F92B" w14:textId="77777777" w:rsidR="00416472" w:rsidRDefault="00416472" w:rsidP="0041647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AB8B37F" w14:textId="77777777" w:rsidR="00416472" w:rsidRDefault="00416472" w:rsidP="0041647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ACAF6EA" w14:textId="77777777" w:rsidR="00416472" w:rsidRDefault="00416472" w:rsidP="0041647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76F3882" w14:textId="77777777" w:rsidR="00416472" w:rsidRDefault="00416472" w:rsidP="0041647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0D7DAB3" w14:textId="77777777" w:rsidR="00416472" w:rsidRDefault="00416472" w:rsidP="00416472">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3EDC816" w14:textId="77777777" w:rsidR="00416472" w:rsidRDefault="00416472" w:rsidP="00416472">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421E3A4" w14:textId="77777777" w:rsidR="00416472" w:rsidRDefault="00416472" w:rsidP="0041647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326BBF5" w14:textId="77777777" w:rsidR="00416472" w:rsidRDefault="00416472" w:rsidP="0041647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0057462" w14:textId="77777777" w:rsidR="00416472" w:rsidRDefault="00416472" w:rsidP="00416472">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C4E86EE" w14:textId="77777777" w:rsidR="00416472" w:rsidRDefault="00416472" w:rsidP="0041647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B9B1C32" w14:textId="77777777" w:rsidR="00416472" w:rsidRDefault="00416472" w:rsidP="0041647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8958BCC" w14:textId="77777777" w:rsidR="00416472" w:rsidRDefault="00416472" w:rsidP="0041647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C20DE96" w14:textId="77777777" w:rsidR="00416472" w:rsidRDefault="00416472" w:rsidP="0041647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07F34B" w14:textId="77777777" w:rsidR="00416472" w:rsidRDefault="00416472" w:rsidP="0041647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0D2CB5" w14:textId="77777777" w:rsidR="00416472" w:rsidRDefault="00416472" w:rsidP="0041647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478F8E4" w14:textId="77777777" w:rsidR="00416472" w:rsidRDefault="00416472" w:rsidP="0041647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FF11433" w14:textId="77777777" w:rsidR="00416472" w:rsidRDefault="00416472" w:rsidP="0041647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EA0CC69" w14:textId="77777777" w:rsidR="00416472" w:rsidRDefault="00416472" w:rsidP="0041647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9CE907E" w14:textId="77777777" w:rsidR="00416472" w:rsidRDefault="00416472" w:rsidP="0041647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489FC08" w14:textId="77777777" w:rsidR="00416472" w:rsidRDefault="00416472" w:rsidP="0041647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C96729B" w14:textId="77777777" w:rsidR="00416472" w:rsidRDefault="00416472" w:rsidP="0041647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2B78AE3" w14:textId="77777777" w:rsidR="00416472" w:rsidRDefault="00416472" w:rsidP="0041647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7F37E" w14:textId="77777777" w:rsidR="00416472" w:rsidRDefault="00416472" w:rsidP="0041647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724F820" w14:textId="77777777" w:rsidR="00416472" w:rsidRDefault="00416472" w:rsidP="0041647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04FA4D1" w14:textId="77777777" w:rsidR="00416472" w:rsidRDefault="00416472" w:rsidP="0041647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A729A74" w14:textId="77777777" w:rsidR="00416472" w:rsidRDefault="00416472" w:rsidP="0041647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99C1447" w14:textId="77777777" w:rsidR="00416472" w:rsidRDefault="00416472" w:rsidP="0041647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D33CD" w14:textId="77777777" w:rsidR="001913A0" w:rsidRDefault="001913A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8E3EC" w14:textId="77777777" w:rsidR="001913A0" w:rsidRDefault="001913A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364115" w14:textId="77777777" w:rsidR="001913A0" w:rsidRDefault="001913A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39767585">
    <w:abstractNumId w:val="19"/>
  </w:num>
  <w:num w:numId="2" w16cid:durableId="23825471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31492290">
    <w:abstractNumId w:val="29"/>
  </w:num>
  <w:num w:numId="4" w16cid:durableId="2122603914">
    <w:abstractNumId w:val="11"/>
  </w:num>
  <w:num w:numId="5" w16cid:durableId="827744360">
    <w:abstractNumId w:val="30"/>
  </w:num>
  <w:num w:numId="6" w16cid:durableId="1312176007">
    <w:abstractNumId w:val="32"/>
  </w:num>
  <w:num w:numId="7" w16cid:durableId="1643803357">
    <w:abstractNumId w:val="35"/>
  </w:num>
  <w:num w:numId="8" w16cid:durableId="1552770398">
    <w:abstractNumId w:val="25"/>
  </w:num>
  <w:num w:numId="9" w16cid:durableId="279380791">
    <w:abstractNumId w:val="39"/>
  </w:num>
  <w:num w:numId="10" w16cid:durableId="2146193934">
    <w:abstractNumId w:val="27"/>
  </w:num>
  <w:num w:numId="11" w16cid:durableId="417479323">
    <w:abstractNumId w:val="6"/>
  </w:num>
  <w:num w:numId="12" w16cid:durableId="2086416169">
    <w:abstractNumId w:val="10"/>
  </w:num>
  <w:num w:numId="13" w16cid:durableId="1933195772">
    <w:abstractNumId w:val="14"/>
  </w:num>
  <w:num w:numId="14" w16cid:durableId="804390531">
    <w:abstractNumId w:val="40"/>
  </w:num>
  <w:num w:numId="15" w16cid:durableId="1879466386">
    <w:abstractNumId w:val="13"/>
  </w:num>
  <w:num w:numId="16" w16cid:durableId="1450976924">
    <w:abstractNumId w:val="9"/>
  </w:num>
  <w:num w:numId="17" w16cid:durableId="1530023349">
    <w:abstractNumId w:val="37"/>
  </w:num>
  <w:num w:numId="18" w16cid:durableId="1383286634">
    <w:abstractNumId w:val="28"/>
  </w:num>
  <w:num w:numId="19" w16cid:durableId="2146268801">
    <w:abstractNumId w:val="23"/>
  </w:num>
  <w:num w:numId="20" w16cid:durableId="285697529">
    <w:abstractNumId w:val="26"/>
  </w:num>
  <w:num w:numId="21" w16cid:durableId="1125464864">
    <w:abstractNumId w:val="20"/>
  </w:num>
  <w:num w:numId="22" w16cid:durableId="216204054">
    <w:abstractNumId w:val="0"/>
  </w:num>
  <w:num w:numId="23" w16cid:durableId="243533842">
    <w:abstractNumId w:val="38"/>
  </w:num>
  <w:num w:numId="24" w16cid:durableId="1245142028">
    <w:abstractNumId w:val="18"/>
  </w:num>
  <w:num w:numId="25" w16cid:durableId="134951659">
    <w:abstractNumId w:val="3"/>
  </w:num>
  <w:num w:numId="26" w16cid:durableId="813790510">
    <w:abstractNumId w:val="31"/>
  </w:num>
  <w:num w:numId="27" w16cid:durableId="6308701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7235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265090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48831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985501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999086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658954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738426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53735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697029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794379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0713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3393650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981137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424296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232540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645247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816209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1264107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80295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83557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619955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5357"/>
    <w:rsid w:val="000033EA"/>
    <w:rsid w:val="0002467C"/>
    <w:rsid w:val="00040A7A"/>
    <w:rsid w:val="0007315E"/>
    <w:rsid w:val="000936CA"/>
    <w:rsid w:val="00097182"/>
    <w:rsid w:val="000B1A00"/>
    <w:rsid w:val="000C0F66"/>
    <w:rsid w:val="000C5357"/>
    <w:rsid w:val="001764D4"/>
    <w:rsid w:val="001913A0"/>
    <w:rsid w:val="001F341B"/>
    <w:rsid w:val="002430FD"/>
    <w:rsid w:val="00267340"/>
    <w:rsid w:val="00275C59"/>
    <w:rsid w:val="002E46B7"/>
    <w:rsid w:val="00337165"/>
    <w:rsid w:val="003974EB"/>
    <w:rsid w:val="003C6167"/>
    <w:rsid w:val="003F1749"/>
    <w:rsid w:val="00416472"/>
    <w:rsid w:val="00496551"/>
    <w:rsid w:val="004A692C"/>
    <w:rsid w:val="004C4EC3"/>
    <w:rsid w:val="0050219D"/>
    <w:rsid w:val="00512FD2"/>
    <w:rsid w:val="00523F87"/>
    <w:rsid w:val="00567DE4"/>
    <w:rsid w:val="00593CEB"/>
    <w:rsid w:val="005C6D38"/>
    <w:rsid w:val="005D2104"/>
    <w:rsid w:val="00604250"/>
    <w:rsid w:val="00614C95"/>
    <w:rsid w:val="00660027"/>
    <w:rsid w:val="0069339E"/>
    <w:rsid w:val="006A63F5"/>
    <w:rsid w:val="006F51B5"/>
    <w:rsid w:val="006F7905"/>
    <w:rsid w:val="00714F51"/>
    <w:rsid w:val="00731F6E"/>
    <w:rsid w:val="007A2EF1"/>
    <w:rsid w:val="007B00D4"/>
    <w:rsid w:val="007D703B"/>
    <w:rsid w:val="00800261"/>
    <w:rsid w:val="00841B63"/>
    <w:rsid w:val="0086736E"/>
    <w:rsid w:val="008A3A21"/>
    <w:rsid w:val="008D3AF3"/>
    <w:rsid w:val="008E0730"/>
    <w:rsid w:val="0092337E"/>
    <w:rsid w:val="0092730E"/>
    <w:rsid w:val="009561DA"/>
    <w:rsid w:val="0098432D"/>
    <w:rsid w:val="00997B0E"/>
    <w:rsid w:val="009A694A"/>
    <w:rsid w:val="009A7064"/>
    <w:rsid w:val="009F58A1"/>
    <w:rsid w:val="009F7ECA"/>
    <w:rsid w:val="00A529F7"/>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0ED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5CF51C"/>
  <w15:chartTrackingRefBased/>
  <w15:docId w15:val="{D1B64F7D-61AE-42C1-A232-5629CC01A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16472"/>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41647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2741606">
      <w:bodyDiv w:val="1"/>
      <w:marLeft w:val="0"/>
      <w:marRight w:val="0"/>
      <w:marTop w:val="0"/>
      <w:marBottom w:val="0"/>
      <w:divBdr>
        <w:top w:val="none" w:sz="0" w:space="0" w:color="auto"/>
        <w:left w:val="none" w:sz="0" w:space="0" w:color="auto"/>
        <w:bottom w:val="none" w:sz="0" w:space="0" w:color="auto"/>
        <w:right w:val="none" w:sz="0" w:space="0" w:color="auto"/>
      </w:divBdr>
    </w:div>
    <w:div w:id="68729110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3299</Words>
  <Characters>22096</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2024-12-17T12:57:00Z</cp:lastPrinted>
  <dcterms:created xsi:type="dcterms:W3CDTF">2024-12-12T07:13:00Z</dcterms:created>
  <dcterms:modified xsi:type="dcterms:W3CDTF">2024-12-17T12:59:00Z</dcterms:modified>
</cp:coreProperties>
</file>