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6C34D" w14:textId="2F2A9BA8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Pr="004B7C8F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="00F645B5">
        <w:rPr>
          <w:bCs/>
          <w:sz w:val="22"/>
          <w:szCs w:val="22"/>
        </w:rPr>
        <w:tab/>
      </w:r>
      <w:r w:rsidRPr="004B7C8F">
        <w:rPr>
          <w:b/>
          <w:bCs/>
          <w:sz w:val="22"/>
          <w:szCs w:val="22"/>
        </w:rPr>
        <w:t>Załącznik nr 1</w:t>
      </w:r>
    </w:p>
    <w:p w14:paraId="5D6F429A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105B01DD" w14:textId="77777777" w:rsidR="004B7C8F" w:rsidRPr="004B7C8F" w:rsidRDefault="004B7C8F" w:rsidP="00F645B5">
      <w:pPr>
        <w:ind w:left="2832"/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FORMULARZ OFERTY</w:t>
      </w:r>
    </w:p>
    <w:p w14:paraId="0E632EB0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0E02E0A5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NAZWA WYKONAWCY:……………………………………………………………………..</w:t>
      </w:r>
    </w:p>
    <w:p w14:paraId="1F70D117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6122D35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ADRES:………………………………………………………………………………………………</w:t>
      </w:r>
    </w:p>
    <w:p w14:paraId="425D1987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Adres zamieszkania (dotyczy osób prowadzących działalność gospodarczą):………………………</w:t>
      </w:r>
    </w:p>
    <w:p w14:paraId="08A930A1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POWIAT:…………………………………WOJEWÓDZTWO …………………………….............</w:t>
      </w:r>
    </w:p>
    <w:p w14:paraId="74F1837A" w14:textId="5178D3A6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TEL.…………………………………FAX …………………………………</w:t>
      </w:r>
    </w:p>
    <w:p w14:paraId="704DCF43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E-MAIL………………………………………………………………………………………….</w:t>
      </w:r>
    </w:p>
    <w:p w14:paraId="74152590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NIP…………………………………. REGON:………………………………………………...</w:t>
      </w:r>
    </w:p>
    <w:p w14:paraId="6A4EF8A0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BANK/ NR KONTA ……………………………………………………………………………</w:t>
      </w:r>
    </w:p>
    <w:p w14:paraId="72A500F1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>Do: Nazwa i siedziba Zamawiającego:</w:t>
      </w:r>
    </w:p>
    <w:p w14:paraId="3F221031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>Akademia Górniczo – Hutnicza im. Stanisława Staszica w Krakowie</w:t>
      </w:r>
    </w:p>
    <w:p w14:paraId="18D3FE58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Dział Zamówień Publicznych  </w:t>
      </w:r>
    </w:p>
    <w:p w14:paraId="17D147F1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Al. Mickiewicza 30, 30-059 Kraków,  </w:t>
      </w:r>
    </w:p>
    <w:p w14:paraId="52C1B773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6CA79AE1" w14:textId="0CF7057F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Cs/>
          <w:sz w:val="22"/>
          <w:szCs w:val="22"/>
        </w:rPr>
        <w:t xml:space="preserve">Przystępując do postępowania o udzielenie zamówienia publicznego, którego przedmiotem jest </w:t>
      </w:r>
      <w:r w:rsidR="00E55293" w:rsidRPr="00E55293">
        <w:rPr>
          <w:b/>
          <w:bCs/>
          <w:sz w:val="22"/>
          <w:szCs w:val="22"/>
        </w:rPr>
        <w:t xml:space="preserve">Dostawa sond do badań struktury magnetycznej układów cienkowarstwowych dla </w:t>
      </w:r>
      <w:proofErr w:type="spellStart"/>
      <w:r w:rsidR="00E55293" w:rsidRPr="00E55293">
        <w:rPr>
          <w:b/>
          <w:bCs/>
          <w:sz w:val="22"/>
          <w:szCs w:val="22"/>
        </w:rPr>
        <w:t>WIEiT</w:t>
      </w:r>
      <w:proofErr w:type="spellEnd"/>
      <w:r w:rsidR="00E55293" w:rsidRPr="00E55293">
        <w:rPr>
          <w:b/>
          <w:bCs/>
          <w:sz w:val="22"/>
          <w:szCs w:val="22"/>
        </w:rPr>
        <w:t xml:space="preserve">  DE-dzp.272-743/24</w:t>
      </w:r>
      <w:r w:rsidRPr="004B7C8F">
        <w:rPr>
          <w:b/>
          <w:bCs/>
          <w:sz w:val="22"/>
          <w:szCs w:val="22"/>
        </w:rPr>
        <w:t xml:space="preserve">, </w:t>
      </w:r>
      <w:r w:rsidRPr="004B7C8F">
        <w:rPr>
          <w:bCs/>
          <w:sz w:val="22"/>
          <w:szCs w:val="22"/>
        </w:rPr>
        <w:t>oferuję realizację przedmiotu zamówienia, zgodnie z zasadami określonymi w specyfikacji warunków zamówienia.</w:t>
      </w:r>
    </w:p>
    <w:p w14:paraId="74ED9D5A" w14:textId="77777777" w:rsidR="004B7C8F" w:rsidRPr="004B7C8F" w:rsidRDefault="004B7C8F" w:rsidP="004B7C8F">
      <w:pPr>
        <w:rPr>
          <w:bCs/>
          <w:sz w:val="22"/>
          <w:szCs w:val="22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834"/>
        <w:gridCol w:w="1559"/>
        <w:gridCol w:w="850"/>
        <w:gridCol w:w="993"/>
        <w:gridCol w:w="1140"/>
        <w:gridCol w:w="567"/>
        <w:gridCol w:w="1418"/>
      </w:tblGrid>
      <w:tr w:rsidR="00E55293" w:rsidRPr="000A31B4" w14:paraId="1BF9C1E5" w14:textId="77777777" w:rsidTr="00E55293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55C7E8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bookmarkStart w:id="0" w:name="_Hlk147910056"/>
            <w:r w:rsidRPr="000A31B4">
              <w:rPr>
                <w:rFonts w:ascii="Verdana" w:hAnsi="Verdana"/>
                <w:b/>
                <w:sz w:val="18"/>
                <w:szCs w:val="18"/>
              </w:rPr>
              <w:t>L.p.</w:t>
            </w:r>
          </w:p>
        </w:tc>
        <w:tc>
          <w:tcPr>
            <w:tcW w:w="28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E2C9F4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Nazwa elementu</w:t>
            </w:r>
          </w:p>
          <w:p w14:paraId="5B6A51BB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CE66B3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Producent</w:t>
            </w:r>
          </w:p>
          <w:p w14:paraId="4146ACDB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/model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622081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85D1A1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Cena jednostkowa netto </w:t>
            </w: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C7BC04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  <w:p w14:paraId="2384DDF1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B433407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VAT</w:t>
            </w:r>
          </w:p>
          <w:p w14:paraId="1C2FC357" w14:textId="77777777" w:rsidR="00E55293" w:rsidRPr="000A31B4" w:rsidRDefault="00E55293" w:rsidP="00FB395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</w:t>
            </w:r>
            <w:r>
              <w:rPr>
                <w:rFonts w:ascii="Verdana" w:hAnsi="Verdana"/>
                <w:sz w:val="18"/>
                <w:szCs w:val="18"/>
              </w:rPr>
              <w:t>23</w:t>
            </w:r>
            <w:r w:rsidRPr="000A31B4">
              <w:rPr>
                <w:rFonts w:ascii="Verdana" w:hAnsi="Verdana"/>
                <w:sz w:val="18"/>
                <w:szCs w:val="18"/>
              </w:rPr>
              <w:t>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F65AF6D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Wartość brutto </w:t>
            </w:r>
          </w:p>
          <w:p w14:paraId="2B07EC19" w14:textId="77777777" w:rsidR="00E55293" w:rsidRPr="000A31B4" w:rsidRDefault="00E55293" w:rsidP="00FB395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  <w:p w14:paraId="69F94C87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0A31B4">
              <w:rPr>
                <w:rFonts w:ascii="Verdana" w:hAnsi="Verdana"/>
                <w:b/>
                <w:sz w:val="18"/>
                <w:szCs w:val="18"/>
              </w:rPr>
              <w:t>VAT)</w:t>
            </w:r>
          </w:p>
        </w:tc>
      </w:tr>
      <w:tr w:rsidR="00E55293" w:rsidRPr="000A31B4" w14:paraId="792C32F1" w14:textId="77777777" w:rsidTr="00E55293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90226A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852D80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2F5E0B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379DF9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B401FE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D5160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4E7C37D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4376AA" w14:textId="77777777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8</w:t>
            </w:r>
          </w:p>
        </w:tc>
      </w:tr>
      <w:tr w:rsidR="00E55293" w:rsidRPr="000A31B4" w14:paraId="7570F330" w14:textId="77777777" w:rsidTr="00E55293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B49ED" w14:textId="77777777" w:rsidR="00E55293" w:rsidRPr="000A31B4" w:rsidRDefault="00E55293" w:rsidP="00FB3952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E509" w14:textId="5D6708AA" w:rsidR="00E55293" w:rsidRPr="000A31B4" w:rsidRDefault="00E55293" w:rsidP="00FB3952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Sondy standardowe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25F3E" w14:textId="77777777" w:rsidR="00E55293" w:rsidRPr="000A31B4" w:rsidRDefault="00E55293" w:rsidP="00FB395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C8040" w14:textId="4E2A8B1E" w:rsidR="00E55293" w:rsidRPr="000A31B4" w:rsidRDefault="00E55293" w:rsidP="00FB3952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30</w:t>
            </w: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 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EFF8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C9F8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EB16E0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D93271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E55293" w:rsidRPr="000A31B4" w14:paraId="1AD6D9C1" w14:textId="77777777" w:rsidTr="00E55293">
        <w:trPr>
          <w:trHeight w:val="319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E65FD" w14:textId="77777777" w:rsidR="00E55293" w:rsidRPr="000A31B4" w:rsidRDefault="00E55293" w:rsidP="00FB3952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2.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3D9A" w14:textId="50BCD31E" w:rsidR="00E55293" w:rsidRPr="000A31B4" w:rsidRDefault="00E55293" w:rsidP="00FB3952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Sondy o zwiększonej czułości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1A9B" w14:textId="754A456A" w:rsidR="00E55293" w:rsidRPr="000A31B4" w:rsidRDefault="00E55293" w:rsidP="00FB3952">
            <w:pPr>
              <w:ind w:right="7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48819" w14:textId="563BE572" w:rsidR="00E55293" w:rsidRPr="000A31B4" w:rsidRDefault="00E55293" w:rsidP="00FB395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20</w:t>
            </w: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 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EE1E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AFDE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33AF9E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E4FD50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E55293" w:rsidRPr="000A31B4" w14:paraId="62830929" w14:textId="77777777" w:rsidTr="00FB3952">
        <w:trPr>
          <w:trHeight w:val="163"/>
        </w:trPr>
        <w:tc>
          <w:tcPr>
            <w:tcW w:w="680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1E83A" w14:textId="77777777" w:rsidR="00E55293" w:rsidRPr="000A31B4" w:rsidRDefault="00E55293" w:rsidP="00FB3952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              RAZEM:</w:t>
            </w:r>
          </w:p>
          <w:p w14:paraId="1376F1A2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520915E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netto za całość zamówienia /słownie: ……………………………/</w:t>
            </w:r>
          </w:p>
          <w:p w14:paraId="5D75A1DB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4CF3F2E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brutto za całość zamówienia /słownie: ……………………………/</w:t>
            </w:r>
          </w:p>
          <w:p w14:paraId="1DB77B6A" w14:textId="77777777" w:rsidR="00E55293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3031B326" w14:textId="5D0583B2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VAT</w:t>
            </w:r>
            <w:r w:rsidR="00457F6A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E55293">
              <w:rPr>
                <w:rFonts w:ascii="Verdana" w:hAnsi="Verdana"/>
                <w:sz w:val="18"/>
                <w:szCs w:val="18"/>
              </w:rPr>
              <w:t>……………………………</w:t>
            </w:r>
          </w:p>
          <w:p w14:paraId="230651B9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F33C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751426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92B6FE" w14:textId="77777777" w:rsidR="00E55293" w:rsidRPr="000A31B4" w:rsidRDefault="00E55293" w:rsidP="00FB395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8035065" w14:textId="77777777" w:rsidR="00E55293" w:rsidRPr="000A31B4" w:rsidRDefault="00E55293" w:rsidP="00E55293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3320BE85" w14:textId="77777777" w:rsidR="004B7C8F" w:rsidRPr="004B7C8F" w:rsidRDefault="004B7C8F" w:rsidP="004B7C8F">
      <w:pPr>
        <w:rPr>
          <w:bCs/>
          <w:sz w:val="22"/>
          <w:szCs w:val="22"/>
        </w:rPr>
      </w:pPr>
    </w:p>
    <w:bookmarkEnd w:id="0"/>
    <w:p w14:paraId="6D2345DB" w14:textId="77777777" w:rsidR="004B7C8F" w:rsidRPr="004B7C8F" w:rsidRDefault="004B7C8F" w:rsidP="004B7C8F">
      <w:pPr>
        <w:rPr>
          <w:bCs/>
          <w:i/>
          <w:sz w:val="22"/>
          <w:szCs w:val="22"/>
        </w:rPr>
      </w:pPr>
    </w:p>
    <w:p w14:paraId="5FC5F381" w14:textId="770001B8" w:rsidR="004B7C8F" w:rsidRDefault="004B7C8F" w:rsidP="004B7C8F">
      <w:pPr>
        <w:rPr>
          <w:bCs/>
          <w:i/>
          <w:i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Termin realizacji zamówienia:  ……. dni  </w:t>
      </w:r>
      <w:r w:rsidRPr="004B7C8F">
        <w:rPr>
          <w:bCs/>
          <w:sz w:val="22"/>
          <w:szCs w:val="22"/>
        </w:rPr>
        <w:t>od daty podpisania umowy.</w:t>
      </w:r>
      <w:r w:rsidR="008623C6" w:rsidRPr="008623C6">
        <w:rPr>
          <w:bCs/>
          <w:sz w:val="22"/>
          <w:szCs w:val="22"/>
        </w:rPr>
        <w:t xml:space="preserve"> </w:t>
      </w:r>
      <w:r w:rsidR="008623C6" w:rsidRPr="008623C6">
        <w:rPr>
          <w:bCs/>
          <w:i/>
          <w:iCs/>
          <w:sz w:val="22"/>
          <w:szCs w:val="22"/>
          <w:highlight w:val="yellow"/>
        </w:rPr>
        <w:t>(kryterium oceny ofert)</w:t>
      </w:r>
      <w:r w:rsidR="00F6522C">
        <w:rPr>
          <w:bCs/>
          <w:i/>
          <w:iCs/>
          <w:sz w:val="22"/>
          <w:szCs w:val="22"/>
          <w:highlight w:val="yellow"/>
        </w:rPr>
        <w:t>*</w:t>
      </w:r>
      <w:r w:rsidR="008623C6" w:rsidRPr="008623C6">
        <w:rPr>
          <w:bCs/>
          <w:i/>
          <w:iCs/>
          <w:sz w:val="22"/>
          <w:szCs w:val="22"/>
          <w:highlight w:val="yellow"/>
        </w:rPr>
        <w:t>.</w:t>
      </w:r>
    </w:p>
    <w:p w14:paraId="61C820A1" w14:textId="7EF36FF3" w:rsidR="00F6522C" w:rsidRPr="00F6522C" w:rsidRDefault="00F6522C" w:rsidP="004B7C8F">
      <w:pPr>
        <w:rPr>
          <w:i/>
          <w:sz w:val="22"/>
          <w:szCs w:val="22"/>
        </w:rPr>
      </w:pPr>
      <w:r w:rsidRPr="00F6522C">
        <w:rPr>
          <w:i/>
          <w:sz w:val="22"/>
          <w:szCs w:val="22"/>
        </w:rPr>
        <w:t>*)Zamawiający informuje, że w przypadku braku wpisania terminu realizacji przez Wykonawcę, Zamawiający przyjmie termin maksymalny tj.</w:t>
      </w:r>
      <w:r w:rsidR="00E55293">
        <w:rPr>
          <w:i/>
          <w:sz w:val="22"/>
          <w:szCs w:val="22"/>
        </w:rPr>
        <w:t>8</w:t>
      </w:r>
      <w:r w:rsidRPr="00F6522C">
        <w:rPr>
          <w:i/>
          <w:sz w:val="22"/>
          <w:szCs w:val="22"/>
        </w:rPr>
        <w:t>0 dni  od daty podpisania umowy</w:t>
      </w:r>
      <w:r>
        <w:rPr>
          <w:i/>
          <w:sz w:val="22"/>
          <w:szCs w:val="22"/>
        </w:rPr>
        <w:t>.</w:t>
      </w:r>
    </w:p>
    <w:p w14:paraId="481B7FE4" w14:textId="77777777" w:rsidR="004B7C8F" w:rsidRPr="004B7C8F" w:rsidRDefault="004B7C8F" w:rsidP="004B7C8F">
      <w:pPr>
        <w:rPr>
          <w:bCs/>
          <w:i/>
          <w:sz w:val="22"/>
          <w:szCs w:val="22"/>
        </w:rPr>
      </w:pPr>
    </w:p>
    <w:p w14:paraId="62063A79" w14:textId="77777777" w:rsidR="004B7C8F" w:rsidRPr="004B7C8F" w:rsidRDefault="004B7C8F" w:rsidP="004B7C8F">
      <w:pPr>
        <w:rPr>
          <w:b/>
          <w:bCs/>
          <w:sz w:val="22"/>
          <w:szCs w:val="22"/>
        </w:rPr>
      </w:pPr>
      <w:r w:rsidRPr="004B7C8F">
        <w:rPr>
          <w:bCs/>
          <w:sz w:val="22"/>
          <w:szCs w:val="22"/>
        </w:rPr>
        <w:t>Oświadczamy, że zgodnie z ustawą z dnia 6 marca 2018 r. Prawo przedsiębiorców, należymy do małych lub średnich przedsiębiorców:</w:t>
      </w:r>
      <w:r w:rsidRPr="004B7C8F">
        <w:rPr>
          <w:b/>
          <w:bCs/>
          <w:sz w:val="22"/>
          <w:szCs w:val="22"/>
        </w:rPr>
        <w:t xml:space="preserve"> TAK/NIE</w:t>
      </w:r>
    </w:p>
    <w:p w14:paraId="23FE1C56" w14:textId="77777777" w:rsidR="004B7C8F" w:rsidRPr="004B7C8F" w:rsidRDefault="004B7C8F" w:rsidP="004B7C8F">
      <w:pPr>
        <w:rPr>
          <w:b/>
          <w:bCs/>
          <w:sz w:val="22"/>
          <w:szCs w:val="22"/>
        </w:rPr>
      </w:pPr>
    </w:p>
    <w:p w14:paraId="6691C3B1" w14:textId="77777777" w:rsidR="004B7C8F" w:rsidRPr="004B7C8F" w:rsidRDefault="004B7C8F" w:rsidP="004B7C8F">
      <w:pPr>
        <w:rPr>
          <w:bCs/>
          <w:sz w:val="22"/>
          <w:szCs w:val="22"/>
        </w:rPr>
      </w:pPr>
      <w:r w:rsidRPr="004B7C8F">
        <w:rPr>
          <w:b/>
          <w:bCs/>
          <w:sz w:val="22"/>
          <w:szCs w:val="22"/>
        </w:rPr>
        <w:t xml:space="preserve">Termin płatności: </w:t>
      </w:r>
      <w:r w:rsidRPr="004B7C8F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10D3CD7" w14:textId="77777777" w:rsidR="004B7C8F" w:rsidRDefault="004B7C8F" w:rsidP="004B7C8F">
      <w:pPr>
        <w:rPr>
          <w:bCs/>
          <w:sz w:val="22"/>
          <w:szCs w:val="22"/>
        </w:rPr>
      </w:pPr>
    </w:p>
    <w:p w14:paraId="2098764B" w14:textId="77777777" w:rsidR="00E55293" w:rsidRPr="004B7C8F" w:rsidRDefault="00E55293" w:rsidP="004B7C8F">
      <w:pPr>
        <w:rPr>
          <w:bCs/>
          <w:sz w:val="22"/>
          <w:szCs w:val="22"/>
        </w:rPr>
      </w:pPr>
    </w:p>
    <w:p w14:paraId="746FF10E" w14:textId="77777777" w:rsidR="004B7C8F" w:rsidRPr="00004386" w:rsidRDefault="004B7C8F" w:rsidP="004B7C8F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lastRenderedPageBreak/>
        <w:t>Jednocześnie oświadczamy, że:</w:t>
      </w:r>
    </w:p>
    <w:p w14:paraId="057F9AE7" w14:textId="77777777" w:rsidR="004B7C8F" w:rsidRPr="00004386" w:rsidRDefault="004B7C8F" w:rsidP="004B7C8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B664A4A" w14:textId="77777777" w:rsidR="004B7C8F" w:rsidRPr="00004386" w:rsidRDefault="004B7C8F" w:rsidP="004B7C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6E3CBF76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B8A161E" w14:textId="77777777" w:rsidR="004B7C8F" w:rsidRPr="00004386" w:rsidRDefault="004B7C8F" w:rsidP="004B7C8F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7F474D" w14:textId="77777777" w:rsidR="004B7C8F" w:rsidRPr="00004386" w:rsidRDefault="004B7C8F" w:rsidP="004B7C8F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DF3CFA" w14:textId="77777777" w:rsidR="004B7C8F" w:rsidRPr="00004386" w:rsidRDefault="004B7C8F" w:rsidP="004B7C8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B7C8F" w:rsidRPr="00004386" w14:paraId="1FC744AB" w14:textId="77777777" w:rsidTr="00A85C5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2FACA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CC0B86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37E2DC23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3F6FF" w14:textId="77777777" w:rsidR="004B7C8F" w:rsidRPr="00004386" w:rsidRDefault="004B7C8F" w:rsidP="00A85C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4B7C8F" w:rsidRPr="00004386" w14:paraId="5943268C" w14:textId="77777777" w:rsidTr="00A85C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21828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58DAB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8E2D7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B7C8F" w:rsidRPr="00004386" w14:paraId="50DD0913" w14:textId="77777777" w:rsidTr="00A85C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ABDE7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3EFC2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198BB" w14:textId="77777777" w:rsidR="004B7C8F" w:rsidRPr="00004386" w:rsidRDefault="004B7C8F" w:rsidP="00A85C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AB1FEF9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98F692E" w14:textId="77777777" w:rsidR="004B7C8F" w:rsidRPr="00004386" w:rsidRDefault="004B7C8F" w:rsidP="004B7C8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7DC2D190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35EE88EF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B0809F9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1E73646F" w14:textId="77777777" w:rsidR="004B7C8F" w:rsidRPr="00004386" w:rsidRDefault="004B7C8F" w:rsidP="004B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E0BB08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07741167" w14:textId="77777777" w:rsidR="004B7C8F" w:rsidRPr="00004386" w:rsidRDefault="004B7C8F" w:rsidP="004B7C8F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ACC5AB0" w14:textId="77777777" w:rsidR="004B7C8F" w:rsidRPr="00004386" w:rsidRDefault="004B7C8F" w:rsidP="004B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5CBFC33D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3B1E8EE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1B41D046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6DFD0CA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1359BA8A" w14:textId="77777777" w:rsidR="004B7C8F" w:rsidRPr="00004386" w:rsidRDefault="004B7C8F" w:rsidP="004B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7455FBD9" w14:textId="77777777" w:rsidR="004B7C8F" w:rsidRPr="00004386" w:rsidRDefault="004B7C8F" w:rsidP="004B7C8F">
      <w:pPr>
        <w:jc w:val="both"/>
        <w:rPr>
          <w:sz w:val="22"/>
          <w:szCs w:val="22"/>
        </w:rPr>
      </w:pPr>
    </w:p>
    <w:p w14:paraId="21ABAB1F" w14:textId="77777777" w:rsidR="004B7C8F" w:rsidRPr="00004386" w:rsidRDefault="004B7C8F" w:rsidP="004B7C8F">
      <w:pPr>
        <w:rPr>
          <w:b/>
          <w:sz w:val="22"/>
          <w:szCs w:val="22"/>
          <w:u w:val="single"/>
        </w:rPr>
      </w:pPr>
    </w:p>
    <w:p w14:paraId="51D07E55" w14:textId="77777777" w:rsidR="004B7C8F" w:rsidRPr="00004386" w:rsidRDefault="004B7C8F" w:rsidP="004B7C8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468B53F4" w14:textId="77777777" w:rsidR="004B7C8F" w:rsidRPr="00004386" w:rsidRDefault="004B7C8F" w:rsidP="004B7C8F">
      <w:pPr>
        <w:rPr>
          <w:b/>
          <w:sz w:val="22"/>
          <w:szCs w:val="22"/>
          <w:u w:val="single"/>
        </w:rPr>
      </w:pPr>
    </w:p>
    <w:p w14:paraId="6AD75E45" w14:textId="77777777" w:rsidR="00A9639A" w:rsidRPr="004B7C8F" w:rsidRDefault="00A9639A" w:rsidP="004B7C8F"/>
    <w:sectPr w:rsidR="00A9639A" w:rsidRPr="004B7C8F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88DEC6" w14:textId="77777777" w:rsidR="003F09D4" w:rsidRDefault="003F09D4">
      <w:r>
        <w:separator/>
      </w:r>
    </w:p>
  </w:endnote>
  <w:endnote w:type="continuationSeparator" w:id="0">
    <w:p w14:paraId="30F5B0DD" w14:textId="77777777" w:rsidR="003F09D4" w:rsidRDefault="003F0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CEA8CD" w14:textId="77777777" w:rsidR="003F09D4" w:rsidRDefault="003F09D4">
      <w:r>
        <w:separator/>
      </w:r>
    </w:p>
  </w:footnote>
  <w:footnote w:type="continuationSeparator" w:id="0">
    <w:p w14:paraId="2DC016C7" w14:textId="77777777" w:rsidR="003F09D4" w:rsidRDefault="003F0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0E41"/>
    <w:rsid w:val="00061007"/>
    <w:rsid w:val="000704FC"/>
    <w:rsid w:val="00071CCC"/>
    <w:rsid w:val="00074FA1"/>
    <w:rsid w:val="000A1465"/>
    <w:rsid w:val="000B731D"/>
    <w:rsid w:val="000D6134"/>
    <w:rsid w:val="000E09C7"/>
    <w:rsid w:val="000E4650"/>
    <w:rsid w:val="000E5FBD"/>
    <w:rsid w:val="000F6589"/>
    <w:rsid w:val="00106636"/>
    <w:rsid w:val="00116EC6"/>
    <w:rsid w:val="00173313"/>
    <w:rsid w:val="001755B5"/>
    <w:rsid w:val="001801DD"/>
    <w:rsid w:val="00194F1B"/>
    <w:rsid w:val="001B39B7"/>
    <w:rsid w:val="001C468B"/>
    <w:rsid w:val="001D4612"/>
    <w:rsid w:val="001D6DCA"/>
    <w:rsid w:val="001E2E06"/>
    <w:rsid w:val="00204048"/>
    <w:rsid w:val="002057B4"/>
    <w:rsid w:val="00207E98"/>
    <w:rsid w:val="0024628F"/>
    <w:rsid w:val="0024678D"/>
    <w:rsid w:val="002504B9"/>
    <w:rsid w:val="002535CA"/>
    <w:rsid w:val="00261135"/>
    <w:rsid w:val="00264B4F"/>
    <w:rsid w:val="002723B0"/>
    <w:rsid w:val="002826A4"/>
    <w:rsid w:val="00291B65"/>
    <w:rsid w:val="002E322C"/>
    <w:rsid w:val="003064E3"/>
    <w:rsid w:val="0031496D"/>
    <w:rsid w:val="00315A4A"/>
    <w:rsid w:val="00321417"/>
    <w:rsid w:val="00330A5C"/>
    <w:rsid w:val="003336A1"/>
    <w:rsid w:val="003A3FF8"/>
    <w:rsid w:val="003A4E9F"/>
    <w:rsid w:val="003B007E"/>
    <w:rsid w:val="003B2C3D"/>
    <w:rsid w:val="003B5A81"/>
    <w:rsid w:val="003C26D5"/>
    <w:rsid w:val="003E15AA"/>
    <w:rsid w:val="003E60FF"/>
    <w:rsid w:val="003F045F"/>
    <w:rsid w:val="003F09D4"/>
    <w:rsid w:val="003F2313"/>
    <w:rsid w:val="004410BE"/>
    <w:rsid w:val="00442D38"/>
    <w:rsid w:val="00457F6A"/>
    <w:rsid w:val="004614CB"/>
    <w:rsid w:val="00481B83"/>
    <w:rsid w:val="00485852"/>
    <w:rsid w:val="0048614E"/>
    <w:rsid w:val="0048709F"/>
    <w:rsid w:val="00495B22"/>
    <w:rsid w:val="004A3829"/>
    <w:rsid w:val="004B7300"/>
    <w:rsid w:val="004B7C8F"/>
    <w:rsid w:val="004B7F8A"/>
    <w:rsid w:val="004C0FBC"/>
    <w:rsid w:val="004C6753"/>
    <w:rsid w:val="004F1149"/>
    <w:rsid w:val="00514936"/>
    <w:rsid w:val="00537D66"/>
    <w:rsid w:val="00546FD8"/>
    <w:rsid w:val="005501CD"/>
    <w:rsid w:val="00551F48"/>
    <w:rsid w:val="00562C21"/>
    <w:rsid w:val="00571AF7"/>
    <w:rsid w:val="00583AF1"/>
    <w:rsid w:val="00595C87"/>
    <w:rsid w:val="005A2F70"/>
    <w:rsid w:val="005C3CC9"/>
    <w:rsid w:val="005D2C65"/>
    <w:rsid w:val="005E6D94"/>
    <w:rsid w:val="005F15EC"/>
    <w:rsid w:val="00625369"/>
    <w:rsid w:val="006275CB"/>
    <w:rsid w:val="0063384F"/>
    <w:rsid w:val="00635634"/>
    <w:rsid w:val="0064295B"/>
    <w:rsid w:val="00643C6F"/>
    <w:rsid w:val="00644C74"/>
    <w:rsid w:val="00646202"/>
    <w:rsid w:val="0065290F"/>
    <w:rsid w:val="00667331"/>
    <w:rsid w:val="0067138D"/>
    <w:rsid w:val="00672F7C"/>
    <w:rsid w:val="0067365D"/>
    <w:rsid w:val="006757E2"/>
    <w:rsid w:val="006773F6"/>
    <w:rsid w:val="006815F6"/>
    <w:rsid w:val="006A0ED8"/>
    <w:rsid w:val="006A427A"/>
    <w:rsid w:val="006C1F99"/>
    <w:rsid w:val="006D1797"/>
    <w:rsid w:val="006E32C8"/>
    <w:rsid w:val="006F4272"/>
    <w:rsid w:val="006F42F6"/>
    <w:rsid w:val="00707ECF"/>
    <w:rsid w:val="00711F0E"/>
    <w:rsid w:val="007266A5"/>
    <w:rsid w:val="00741436"/>
    <w:rsid w:val="007650F8"/>
    <w:rsid w:val="00772D61"/>
    <w:rsid w:val="00773082"/>
    <w:rsid w:val="007748F0"/>
    <w:rsid w:val="00784335"/>
    <w:rsid w:val="00785956"/>
    <w:rsid w:val="007A4321"/>
    <w:rsid w:val="007C1D0E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623C6"/>
    <w:rsid w:val="00891A90"/>
    <w:rsid w:val="00894FA5"/>
    <w:rsid w:val="008A7D97"/>
    <w:rsid w:val="008B2F0C"/>
    <w:rsid w:val="008B4928"/>
    <w:rsid w:val="008D2AB8"/>
    <w:rsid w:val="008D5750"/>
    <w:rsid w:val="008F1C66"/>
    <w:rsid w:val="00904B78"/>
    <w:rsid w:val="00922561"/>
    <w:rsid w:val="00931861"/>
    <w:rsid w:val="00970FE4"/>
    <w:rsid w:val="0098598E"/>
    <w:rsid w:val="009B3871"/>
    <w:rsid w:val="00A0022B"/>
    <w:rsid w:val="00A03A6B"/>
    <w:rsid w:val="00A03D18"/>
    <w:rsid w:val="00A11B39"/>
    <w:rsid w:val="00A12807"/>
    <w:rsid w:val="00A17B45"/>
    <w:rsid w:val="00A346FE"/>
    <w:rsid w:val="00A4066D"/>
    <w:rsid w:val="00A40C4C"/>
    <w:rsid w:val="00A45BD6"/>
    <w:rsid w:val="00A47B4D"/>
    <w:rsid w:val="00A5624A"/>
    <w:rsid w:val="00A65A56"/>
    <w:rsid w:val="00A743F5"/>
    <w:rsid w:val="00A83018"/>
    <w:rsid w:val="00A9639A"/>
    <w:rsid w:val="00AA0F7C"/>
    <w:rsid w:val="00AA14EC"/>
    <w:rsid w:val="00AD653E"/>
    <w:rsid w:val="00AD6BB5"/>
    <w:rsid w:val="00AE5BCF"/>
    <w:rsid w:val="00AF713A"/>
    <w:rsid w:val="00B03F16"/>
    <w:rsid w:val="00B22FD0"/>
    <w:rsid w:val="00B317CC"/>
    <w:rsid w:val="00B33824"/>
    <w:rsid w:val="00B62A32"/>
    <w:rsid w:val="00B653E6"/>
    <w:rsid w:val="00B774DC"/>
    <w:rsid w:val="00B84413"/>
    <w:rsid w:val="00B924C3"/>
    <w:rsid w:val="00B93971"/>
    <w:rsid w:val="00B97CCF"/>
    <w:rsid w:val="00BA3A22"/>
    <w:rsid w:val="00BD00E0"/>
    <w:rsid w:val="00BD1612"/>
    <w:rsid w:val="00BE264F"/>
    <w:rsid w:val="00BF07A3"/>
    <w:rsid w:val="00C261AF"/>
    <w:rsid w:val="00C449FF"/>
    <w:rsid w:val="00C471AA"/>
    <w:rsid w:val="00C51671"/>
    <w:rsid w:val="00C86564"/>
    <w:rsid w:val="00C94051"/>
    <w:rsid w:val="00C95F26"/>
    <w:rsid w:val="00C969A6"/>
    <w:rsid w:val="00C96CB4"/>
    <w:rsid w:val="00CA7D36"/>
    <w:rsid w:val="00CC3F7B"/>
    <w:rsid w:val="00CD0463"/>
    <w:rsid w:val="00CD69E8"/>
    <w:rsid w:val="00CF6BC8"/>
    <w:rsid w:val="00D24208"/>
    <w:rsid w:val="00D360D5"/>
    <w:rsid w:val="00D464D4"/>
    <w:rsid w:val="00D470FA"/>
    <w:rsid w:val="00D60C38"/>
    <w:rsid w:val="00D66893"/>
    <w:rsid w:val="00D72372"/>
    <w:rsid w:val="00D74EE8"/>
    <w:rsid w:val="00D90ACB"/>
    <w:rsid w:val="00DC1500"/>
    <w:rsid w:val="00DD39AF"/>
    <w:rsid w:val="00E00FDB"/>
    <w:rsid w:val="00E369F5"/>
    <w:rsid w:val="00E44371"/>
    <w:rsid w:val="00E46A67"/>
    <w:rsid w:val="00E474C0"/>
    <w:rsid w:val="00E514A7"/>
    <w:rsid w:val="00E54317"/>
    <w:rsid w:val="00E55293"/>
    <w:rsid w:val="00E949B0"/>
    <w:rsid w:val="00EA2631"/>
    <w:rsid w:val="00EA579B"/>
    <w:rsid w:val="00EC07CB"/>
    <w:rsid w:val="00EC0BEA"/>
    <w:rsid w:val="00EC474F"/>
    <w:rsid w:val="00ED2AAC"/>
    <w:rsid w:val="00ED6D40"/>
    <w:rsid w:val="00F00591"/>
    <w:rsid w:val="00F3443B"/>
    <w:rsid w:val="00F50E8A"/>
    <w:rsid w:val="00F51688"/>
    <w:rsid w:val="00F53146"/>
    <w:rsid w:val="00F53B9C"/>
    <w:rsid w:val="00F55B72"/>
    <w:rsid w:val="00F645B5"/>
    <w:rsid w:val="00F6522C"/>
    <w:rsid w:val="00F67A3D"/>
    <w:rsid w:val="00F84E92"/>
    <w:rsid w:val="00F90974"/>
    <w:rsid w:val="00F91018"/>
    <w:rsid w:val="00FA0F30"/>
    <w:rsid w:val="00FA51A4"/>
    <w:rsid w:val="00FC3FF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2</cp:revision>
  <cp:lastPrinted>2024-12-30T11:54:00Z</cp:lastPrinted>
  <dcterms:created xsi:type="dcterms:W3CDTF">2024-12-30T11:54:00Z</dcterms:created>
  <dcterms:modified xsi:type="dcterms:W3CDTF">2024-12-30T11:54:00Z</dcterms:modified>
</cp:coreProperties>
</file>