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44B86" w14:textId="77777777" w:rsidR="005E7353" w:rsidRPr="00E21BCD" w:rsidRDefault="005E7353" w:rsidP="00E21BC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b w:val="0"/>
          <w:sz w:val="20"/>
          <w:szCs w:val="20"/>
        </w:rPr>
        <w:tab/>
      </w:r>
      <w:r w:rsidRPr="00E21BCD">
        <w:rPr>
          <w:rFonts w:ascii="Verdana" w:hAnsi="Verdana"/>
          <w:b w:val="0"/>
          <w:sz w:val="20"/>
          <w:szCs w:val="20"/>
        </w:rPr>
        <w:tab/>
      </w:r>
      <w:r w:rsidRPr="00E21BCD">
        <w:rPr>
          <w:rFonts w:ascii="Verdana" w:hAnsi="Verdana"/>
          <w:b w:val="0"/>
          <w:sz w:val="20"/>
          <w:szCs w:val="20"/>
        </w:rPr>
        <w:tab/>
      </w:r>
      <w:r w:rsidRPr="00E21BCD">
        <w:rPr>
          <w:rFonts w:ascii="Verdana" w:hAnsi="Verdana"/>
          <w:sz w:val="20"/>
          <w:szCs w:val="20"/>
        </w:rPr>
        <w:t>Załącznik nr 1</w:t>
      </w:r>
    </w:p>
    <w:p w14:paraId="75921CA8" w14:textId="77777777" w:rsidR="005E7353" w:rsidRPr="00E21BCD" w:rsidRDefault="005E7353" w:rsidP="00E21BC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1625617" w14:textId="5E23CD54" w:rsidR="005E7353" w:rsidRPr="00CA2F49" w:rsidRDefault="00CA2F49" w:rsidP="00E21BCD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CA2F49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5E7353" w:rsidRPr="00CA2F49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348D69FA" w14:textId="77777777" w:rsidR="005E7353" w:rsidRPr="00E21BCD" w:rsidRDefault="005E7353" w:rsidP="00E21BC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0276973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30526A5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27A8838A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6CAFD1C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45CC296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1BCD">
        <w:rPr>
          <w:rFonts w:ascii="Verdana" w:hAnsi="Verdana"/>
          <w:sz w:val="20"/>
          <w:szCs w:val="20"/>
          <w:lang w:val="de-DE"/>
        </w:rPr>
        <w:t>TEL.</w:t>
      </w:r>
      <w:r w:rsidRPr="00CA2F49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65A1BCCC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1BCD">
        <w:rPr>
          <w:rFonts w:ascii="Verdana" w:hAnsi="Verdana"/>
          <w:sz w:val="20"/>
          <w:szCs w:val="20"/>
          <w:lang w:val="de-DE"/>
        </w:rPr>
        <w:t xml:space="preserve">FAX </w:t>
      </w:r>
      <w:r w:rsidRPr="00CA2F49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8D4C2D1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1BCD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5428432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21BCD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3D65BD0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18D18C0" w14:textId="77777777" w:rsidR="005E7353" w:rsidRPr="00E21BCD" w:rsidRDefault="005E7353" w:rsidP="00E21BCD">
      <w:pPr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Do: Nazwa i siedziba Zamawiającego:</w:t>
      </w:r>
    </w:p>
    <w:p w14:paraId="7D769A66" w14:textId="618110FE" w:rsidR="005E7353" w:rsidRPr="00E21BCD" w:rsidRDefault="005E7353" w:rsidP="00E21BCD">
      <w:pPr>
        <w:ind w:right="-110"/>
        <w:rPr>
          <w:rFonts w:ascii="Verdana" w:hAnsi="Verdana"/>
          <w:b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Akademia Górniczo </w:t>
      </w:r>
      <w:r w:rsidR="00E21BCD" w:rsidRPr="00E21BCD">
        <w:rPr>
          <w:rFonts w:ascii="Verdana" w:hAnsi="Verdana"/>
          <w:b/>
          <w:sz w:val="20"/>
          <w:szCs w:val="20"/>
        </w:rPr>
        <w:t>–</w:t>
      </w:r>
      <w:r w:rsidRPr="00E21BCD">
        <w:rPr>
          <w:rFonts w:ascii="Verdana" w:hAnsi="Verdana"/>
          <w:b/>
          <w:sz w:val="20"/>
          <w:szCs w:val="20"/>
        </w:rPr>
        <w:t xml:space="preserve"> Hutnicza</w:t>
      </w:r>
      <w:r w:rsidR="00E21BCD" w:rsidRPr="00E21BCD">
        <w:rPr>
          <w:rFonts w:ascii="Verdana" w:hAnsi="Verdana"/>
          <w:b/>
          <w:sz w:val="20"/>
          <w:szCs w:val="20"/>
        </w:rPr>
        <w:t xml:space="preserve"> </w:t>
      </w:r>
      <w:r w:rsidRPr="00E21BCD">
        <w:rPr>
          <w:rFonts w:ascii="Verdana" w:hAnsi="Verdana"/>
          <w:b/>
          <w:sz w:val="20"/>
          <w:szCs w:val="20"/>
        </w:rPr>
        <w:t>im. Stanisława Staszica w Krakowie</w:t>
      </w:r>
    </w:p>
    <w:p w14:paraId="4A0E4572" w14:textId="77777777" w:rsidR="005E7353" w:rsidRPr="00E21BCD" w:rsidRDefault="005E7353" w:rsidP="00E21BCD">
      <w:pPr>
        <w:ind w:right="-110"/>
        <w:rPr>
          <w:rFonts w:ascii="Verdana" w:hAnsi="Verdana"/>
          <w:b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8B1323" w14:textId="77777777" w:rsidR="005E7353" w:rsidRPr="00E21BCD" w:rsidRDefault="005E7353" w:rsidP="00E21BCD">
      <w:pPr>
        <w:ind w:right="-110"/>
        <w:rPr>
          <w:rFonts w:ascii="Verdana" w:hAnsi="Verdana"/>
          <w:b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1269EEB3" w14:textId="77777777" w:rsidR="005E7353" w:rsidRPr="00E21BCD" w:rsidRDefault="005E7353" w:rsidP="00E21BCD">
      <w:pPr>
        <w:ind w:firstLine="3969"/>
        <w:rPr>
          <w:rFonts w:ascii="Verdana" w:hAnsi="Verdana"/>
          <w:b/>
          <w:sz w:val="20"/>
          <w:szCs w:val="20"/>
        </w:rPr>
      </w:pPr>
    </w:p>
    <w:p w14:paraId="04F6F95C" w14:textId="09AC3869" w:rsidR="005E7353" w:rsidRPr="00E21BCD" w:rsidRDefault="005E7353" w:rsidP="00E21BCD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7F1E83" w:rsidRPr="007F1E83">
        <w:rPr>
          <w:rFonts w:ascii="Verdana" w:hAnsi="Verdana"/>
          <w:b/>
          <w:bCs/>
          <w:iCs/>
          <w:sz w:val="20"/>
          <w:szCs w:val="20"/>
        </w:rPr>
        <w:t>Wykonanie dokumentacji projektowej przebudowy i remontu kapitalnego budynku domu studenckiego DS8 "Stokrotka" przy ul. Rostafińskiego 2 w Krakowie - DE-dzp.272-726/24</w:t>
      </w:r>
      <w:r w:rsidRPr="00E21BCD">
        <w:rPr>
          <w:rFonts w:ascii="Verdana" w:hAnsi="Verdana"/>
          <w:b/>
          <w:sz w:val="20"/>
          <w:szCs w:val="20"/>
        </w:rPr>
        <w:t xml:space="preserve">, </w:t>
      </w:r>
      <w:r w:rsidRPr="00E21BCD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1C8F7F8" w14:textId="77777777" w:rsidR="005E7353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1AC8480" w14:textId="77777777" w:rsidR="007A46A4" w:rsidRDefault="007A46A4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BEC3FCA" w14:textId="77777777" w:rsidR="007A46A4" w:rsidRDefault="007A46A4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DB818A3" w14:textId="77777777" w:rsidR="007A46A4" w:rsidRPr="00E21BCD" w:rsidRDefault="007A46A4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1759157" w14:textId="0CE7C008" w:rsidR="007A46A4" w:rsidRPr="004A274E" w:rsidRDefault="007A46A4" w:rsidP="007A46A4">
      <w:pPr>
        <w:jc w:val="both"/>
        <w:rPr>
          <w:rFonts w:ascii="Verdana" w:hAnsi="Verdana"/>
          <w:b/>
          <w:sz w:val="20"/>
          <w:szCs w:val="20"/>
        </w:rPr>
      </w:pPr>
      <w:r w:rsidRPr="004A274E">
        <w:rPr>
          <w:rFonts w:ascii="Verdana" w:hAnsi="Verdana"/>
          <w:b/>
          <w:sz w:val="20"/>
          <w:szCs w:val="20"/>
        </w:rPr>
        <w:t>Cena brutto za całość tj. E</w:t>
      </w:r>
      <w:r>
        <w:rPr>
          <w:rFonts w:ascii="Verdana" w:hAnsi="Verdana"/>
          <w:b/>
          <w:sz w:val="20"/>
          <w:szCs w:val="20"/>
        </w:rPr>
        <w:t>tap</w:t>
      </w:r>
      <w:r w:rsidRPr="004A274E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I</w:t>
      </w:r>
      <w:r w:rsidRPr="004A274E">
        <w:rPr>
          <w:rFonts w:ascii="Verdana" w:hAnsi="Verdana"/>
          <w:b/>
          <w:sz w:val="20"/>
          <w:szCs w:val="20"/>
        </w:rPr>
        <w:t>÷</w:t>
      </w:r>
      <w:r>
        <w:rPr>
          <w:rFonts w:ascii="Verdana" w:hAnsi="Verdana"/>
          <w:b/>
          <w:sz w:val="20"/>
          <w:szCs w:val="20"/>
        </w:rPr>
        <w:t>II</w:t>
      </w:r>
      <w:r w:rsidRPr="004A274E">
        <w:rPr>
          <w:rFonts w:ascii="Verdana" w:hAnsi="Verdana"/>
          <w:b/>
          <w:sz w:val="20"/>
          <w:szCs w:val="20"/>
        </w:rPr>
        <w:t>:   ..........................................PLN</w:t>
      </w:r>
    </w:p>
    <w:p w14:paraId="1EB7FA5C" w14:textId="74E35498" w:rsidR="005E7353" w:rsidRPr="00E21BCD" w:rsidRDefault="005E7353" w:rsidP="00E21BC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Słownie brutto :....................................................................</w:t>
      </w:r>
    </w:p>
    <w:p w14:paraId="1A1358BE" w14:textId="7BCDBA94" w:rsidR="00D56F4C" w:rsidRDefault="007A46A4" w:rsidP="00E21BC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</w:t>
      </w:r>
      <w:r w:rsidR="00D56F4C">
        <w:rPr>
          <w:rFonts w:ascii="Verdana" w:hAnsi="Verdana"/>
          <w:b/>
          <w:sz w:val="20"/>
          <w:szCs w:val="20"/>
        </w:rPr>
        <w:t xml:space="preserve"> tym:</w:t>
      </w:r>
    </w:p>
    <w:p w14:paraId="11473504" w14:textId="2ACF3995" w:rsidR="00D56F4C" w:rsidRDefault="00D56F4C" w:rsidP="00E21BC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etap I: …………………</w:t>
      </w:r>
      <w:r w:rsidR="007A46A4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PLN </w:t>
      </w:r>
      <w:r w:rsidRPr="007A46A4">
        <w:rPr>
          <w:rFonts w:ascii="Verdana" w:hAnsi="Verdana"/>
          <w:bCs/>
          <w:sz w:val="20"/>
          <w:szCs w:val="20"/>
        </w:rPr>
        <w:t>(nie mniej niż 85% wartości zamówienia brutto)</w:t>
      </w:r>
    </w:p>
    <w:p w14:paraId="7FF7876D" w14:textId="51589CE1" w:rsidR="00D56F4C" w:rsidRPr="00E21BCD" w:rsidRDefault="00D56F4C" w:rsidP="00E21BC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 za etap II </w:t>
      </w:r>
      <w:r w:rsidR="007A46A4">
        <w:rPr>
          <w:rFonts w:ascii="Verdana" w:hAnsi="Verdana"/>
          <w:b/>
          <w:sz w:val="20"/>
          <w:szCs w:val="20"/>
        </w:rPr>
        <w:t xml:space="preserve">……………………… PLN </w:t>
      </w:r>
      <w:r w:rsidR="007A46A4">
        <w:rPr>
          <w:rFonts w:ascii="Verdana" w:hAnsi="Verdana"/>
          <w:bCs/>
          <w:sz w:val="20"/>
          <w:szCs w:val="20"/>
        </w:rPr>
        <w:t>(</w:t>
      </w:r>
      <w:r w:rsidR="007A46A4" w:rsidRPr="00212D2D">
        <w:rPr>
          <w:rFonts w:ascii="Verdana" w:hAnsi="Verdana"/>
          <w:bCs/>
          <w:sz w:val="20"/>
          <w:szCs w:val="20"/>
        </w:rPr>
        <w:t>NADZÓR AUTORSKI</w:t>
      </w:r>
      <w:r w:rsidR="007A46A4">
        <w:rPr>
          <w:rFonts w:ascii="Verdana" w:hAnsi="Verdana"/>
          <w:bCs/>
          <w:sz w:val="20"/>
          <w:szCs w:val="20"/>
        </w:rPr>
        <w:t>)</w:t>
      </w:r>
      <w:r w:rsidR="007A46A4" w:rsidRPr="00212D2D">
        <w:rPr>
          <w:rFonts w:ascii="Verdana" w:hAnsi="Verdana"/>
          <w:bCs/>
          <w:sz w:val="20"/>
          <w:szCs w:val="20"/>
        </w:rPr>
        <w:t>:</w:t>
      </w:r>
      <w:r w:rsidR="007A46A4" w:rsidRPr="004A274E">
        <w:rPr>
          <w:rFonts w:ascii="Verdana" w:hAnsi="Verdana"/>
          <w:b/>
          <w:sz w:val="20"/>
          <w:szCs w:val="20"/>
        </w:rPr>
        <w:t xml:space="preserve"> </w:t>
      </w:r>
      <w:r w:rsidR="007A46A4" w:rsidRPr="00212D2D">
        <w:rPr>
          <w:rFonts w:ascii="Verdana" w:hAnsi="Verdana"/>
          <w:bCs/>
          <w:sz w:val="20"/>
          <w:szCs w:val="20"/>
        </w:rPr>
        <w:t>ilość pobytów</w:t>
      </w:r>
      <w:r w:rsidR="007A46A4" w:rsidRPr="004A274E">
        <w:rPr>
          <w:rFonts w:ascii="Verdana" w:hAnsi="Verdana"/>
          <w:b/>
          <w:sz w:val="20"/>
          <w:szCs w:val="20"/>
        </w:rPr>
        <w:t xml:space="preserve"> </w:t>
      </w:r>
      <w:r w:rsidR="007A46A4">
        <w:rPr>
          <w:rFonts w:ascii="Verdana" w:hAnsi="Verdana"/>
          <w:b/>
          <w:sz w:val="20"/>
          <w:szCs w:val="20"/>
        </w:rPr>
        <w:t xml:space="preserve">30 </w:t>
      </w:r>
      <w:r w:rsidR="007A46A4" w:rsidRPr="004A274E">
        <w:rPr>
          <w:rFonts w:ascii="Verdana" w:hAnsi="Verdana"/>
          <w:b/>
          <w:sz w:val="20"/>
          <w:szCs w:val="20"/>
        </w:rPr>
        <w:t>x Stawka brutto za pobyt …</w:t>
      </w:r>
      <w:r w:rsidR="007A46A4">
        <w:rPr>
          <w:rFonts w:ascii="Verdana" w:hAnsi="Verdana"/>
          <w:b/>
          <w:sz w:val="20"/>
          <w:szCs w:val="20"/>
        </w:rPr>
        <w:t>……</w:t>
      </w:r>
      <w:r w:rsidR="007A46A4" w:rsidRPr="004A274E">
        <w:rPr>
          <w:rFonts w:ascii="Verdana" w:hAnsi="Verdana"/>
          <w:b/>
          <w:sz w:val="20"/>
          <w:szCs w:val="20"/>
        </w:rPr>
        <w:t>...      zł =  ………….. PLN</w:t>
      </w:r>
    </w:p>
    <w:p w14:paraId="1C8E48BD" w14:textId="77777777" w:rsidR="00D56F4C" w:rsidRDefault="00D56F4C" w:rsidP="00E21BC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5B07B60B" w14:textId="3962C0E1" w:rsidR="005E7353" w:rsidRPr="00E21BCD" w:rsidRDefault="005E7353" w:rsidP="00E21BC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Powyższa cena zawiera podatek VAT w wysokości .......... % tj.………………</w:t>
      </w:r>
      <w:r w:rsidR="00FE5480">
        <w:rPr>
          <w:rFonts w:ascii="Verdana" w:hAnsi="Verdana"/>
          <w:sz w:val="20"/>
          <w:szCs w:val="20"/>
        </w:rPr>
        <w:t xml:space="preserve"> </w:t>
      </w:r>
      <w:r w:rsidRPr="00E21BCD">
        <w:rPr>
          <w:rFonts w:ascii="Verdana" w:hAnsi="Verdana"/>
          <w:sz w:val="20"/>
          <w:szCs w:val="20"/>
        </w:rPr>
        <w:t>PLN</w:t>
      </w:r>
    </w:p>
    <w:p w14:paraId="1967FBEB" w14:textId="77777777" w:rsidR="00FE5480" w:rsidRDefault="00FE5480" w:rsidP="00E21BCD">
      <w:pPr>
        <w:rPr>
          <w:rFonts w:ascii="Verdana" w:hAnsi="Verdana"/>
          <w:b/>
          <w:sz w:val="20"/>
          <w:szCs w:val="20"/>
        </w:rPr>
      </w:pPr>
    </w:p>
    <w:p w14:paraId="47C98EE3" w14:textId="77777777" w:rsidR="00173FC2" w:rsidRDefault="005E7353" w:rsidP="00173FC2">
      <w:pPr>
        <w:tabs>
          <w:tab w:val="left" w:pos="708"/>
        </w:tabs>
        <w:ind w:left="426"/>
        <w:jc w:val="both"/>
        <w:outlineLvl w:val="1"/>
      </w:pPr>
      <w:r w:rsidRPr="00E21BCD">
        <w:rPr>
          <w:rFonts w:ascii="Verdana" w:hAnsi="Verdana"/>
          <w:b/>
          <w:sz w:val="20"/>
          <w:szCs w:val="20"/>
        </w:rPr>
        <w:t xml:space="preserve">Termin realizacji umowy: </w:t>
      </w:r>
      <w:r w:rsidR="00173FC2">
        <w:rPr>
          <w:rFonts w:ascii="Verdana" w:hAnsi="Verdana" w:cs="Verdana"/>
          <w:b/>
          <w:bCs/>
          <w:iCs/>
          <w:color w:val="000000"/>
          <w:sz w:val="18"/>
          <w:szCs w:val="18"/>
        </w:rPr>
        <w:t>do 24 miesięcy od daty zawarcia umowy, w tym:</w:t>
      </w:r>
    </w:p>
    <w:p w14:paraId="0DDDDF78" w14:textId="77777777" w:rsidR="00173FC2" w:rsidRDefault="00173FC2" w:rsidP="00173FC2">
      <w:pPr>
        <w:numPr>
          <w:ilvl w:val="0"/>
          <w:numId w:val="9"/>
        </w:numPr>
        <w:suppressAutoHyphens/>
        <w:contextualSpacing/>
        <w:jc w:val="both"/>
      </w:pPr>
      <w:r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>
        <w:rPr>
          <w:rFonts w:ascii="Verdana" w:eastAsia="Calibri" w:hAnsi="Verdana" w:cs="Verdana"/>
          <w:sz w:val="18"/>
          <w:szCs w:val="18"/>
          <w:lang w:eastAsia="en-US"/>
        </w:rPr>
        <w:t xml:space="preserve">dla </w:t>
      </w:r>
      <w:bookmarkStart w:id="0" w:name="_Hlk166672986"/>
      <w:r>
        <w:rPr>
          <w:rFonts w:ascii="Verdana" w:eastAsia="Calibri" w:hAnsi="Verdana" w:cs="Verdana"/>
          <w:sz w:val="18"/>
          <w:szCs w:val="18"/>
          <w:lang w:eastAsia="en-US"/>
        </w:rPr>
        <w:t xml:space="preserve">Etapu I - </w:t>
      </w:r>
      <w:r>
        <w:rPr>
          <w:rFonts w:ascii="Verdana" w:eastAsia="Calibri" w:hAnsi="Verdana" w:cs="Verdana"/>
          <w:b/>
          <w:sz w:val="18"/>
          <w:szCs w:val="18"/>
          <w:lang w:eastAsia="en-US"/>
        </w:rPr>
        <w:t>do 6 miesięcy od daty zawarcia umowy</w:t>
      </w:r>
      <w:r>
        <w:rPr>
          <w:rFonts w:ascii="Verdana" w:eastAsia="Calibri" w:hAnsi="Verdana" w:cs="Verdana"/>
          <w:sz w:val="18"/>
          <w:szCs w:val="18"/>
          <w:lang w:eastAsia="en-US"/>
        </w:rPr>
        <w:t xml:space="preserve"> </w:t>
      </w:r>
      <w:bookmarkEnd w:id="0"/>
    </w:p>
    <w:p w14:paraId="2462764B" w14:textId="57DE7FE9" w:rsidR="005E7353" w:rsidRPr="00173FC2" w:rsidRDefault="00173FC2" w:rsidP="00173FC2">
      <w:pPr>
        <w:numPr>
          <w:ilvl w:val="0"/>
          <w:numId w:val="9"/>
        </w:numPr>
        <w:suppressAutoHyphens/>
        <w:contextualSpacing/>
        <w:jc w:val="both"/>
      </w:pPr>
      <w:r w:rsidRPr="00173FC2"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 w:rsidRPr="00173FC2"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 w:rsidRPr="00173FC2">
        <w:rPr>
          <w:rFonts w:ascii="Verdana" w:eastAsia="Calibri" w:hAnsi="Verdana" w:cs="Verdana"/>
          <w:sz w:val="18"/>
          <w:szCs w:val="18"/>
          <w:lang w:eastAsia="en-US"/>
        </w:rPr>
        <w:t>dla</w:t>
      </w:r>
      <w:r w:rsidRPr="00173FC2">
        <w:rPr>
          <w:rFonts w:ascii="Verdana" w:hAnsi="Verdana" w:cs="Verdana"/>
          <w:sz w:val="18"/>
          <w:szCs w:val="18"/>
        </w:rPr>
        <w:t xml:space="preserve"> Etapu II – </w:t>
      </w:r>
      <w:bookmarkStart w:id="1" w:name="_Hlk177460246"/>
      <w:r w:rsidRPr="00173FC2">
        <w:rPr>
          <w:rFonts w:ascii="Verdana" w:hAnsi="Verdana" w:cs="Verdana"/>
          <w:sz w:val="18"/>
          <w:szCs w:val="18"/>
        </w:rPr>
        <w:t xml:space="preserve">sukcesywnie w okresie przygotowania i realizacji robót budowlanych </w:t>
      </w:r>
      <w:bookmarkEnd w:id="1"/>
      <w:r w:rsidRPr="00173FC2">
        <w:rPr>
          <w:rFonts w:ascii="Verdana" w:hAnsi="Verdana" w:cs="Verdana"/>
          <w:sz w:val="18"/>
          <w:szCs w:val="18"/>
        </w:rPr>
        <w:t xml:space="preserve">jednak nie później niż </w:t>
      </w:r>
      <w:r w:rsidRPr="00173FC2">
        <w:rPr>
          <w:rFonts w:ascii="Verdana" w:hAnsi="Verdana" w:cs="Verdana"/>
          <w:b/>
          <w:sz w:val="18"/>
          <w:szCs w:val="18"/>
        </w:rPr>
        <w:t>do 24 miesięcy od daty zawarcia umowy</w:t>
      </w:r>
    </w:p>
    <w:p w14:paraId="2DE21750" w14:textId="77777777" w:rsidR="00D56F4C" w:rsidRDefault="00D56F4C" w:rsidP="00E21BC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993968A" w14:textId="77777777" w:rsidR="007A46A4" w:rsidRPr="004A274E" w:rsidRDefault="007A46A4" w:rsidP="007A46A4">
      <w:pPr>
        <w:shd w:val="clear" w:color="auto" w:fill="FFFFFF"/>
        <w:tabs>
          <w:tab w:val="left" w:leader="dot" w:pos="7522"/>
        </w:tabs>
        <w:ind w:left="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Doświadczenie </w:t>
      </w:r>
      <w:r w:rsidRPr="00041551">
        <w:rPr>
          <w:rFonts w:ascii="Verdana" w:hAnsi="Verdana"/>
          <w:b/>
          <w:sz w:val="20"/>
          <w:szCs w:val="20"/>
        </w:rPr>
        <w:t xml:space="preserve">projektanta architekta, </w:t>
      </w:r>
      <w:r w:rsidRPr="007A46A4">
        <w:rPr>
          <w:rFonts w:ascii="Verdana" w:hAnsi="Verdana"/>
          <w:bCs/>
          <w:sz w:val="20"/>
          <w:szCs w:val="20"/>
          <w:u w:val="single"/>
        </w:rPr>
        <w:t>skierowanego przez Wykonawcę do realizacji zamówienia</w:t>
      </w:r>
      <w:r w:rsidRPr="007A46A4">
        <w:rPr>
          <w:rFonts w:ascii="Verdana" w:hAnsi="Verdana"/>
          <w:bCs/>
          <w:sz w:val="20"/>
          <w:szCs w:val="20"/>
        </w:rPr>
        <w:t xml:space="preserve"> – pełniącego funkcję kierownika zespołu projektowego:</w:t>
      </w:r>
      <w:r>
        <w:rPr>
          <w:rFonts w:ascii="Verdana" w:hAnsi="Verdana"/>
          <w:b/>
          <w:sz w:val="20"/>
          <w:szCs w:val="20"/>
        </w:rPr>
        <w:t xml:space="preserve"> </w:t>
      </w:r>
    </w:p>
    <w:p w14:paraId="3E02F62A" w14:textId="77777777" w:rsidR="007A46A4" w:rsidRDefault="007A46A4" w:rsidP="007A46A4">
      <w:pPr>
        <w:ind w:right="-47"/>
        <w:jc w:val="both"/>
        <w:rPr>
          <w:rFonts w:ascii="Verdana" w:hAnsi="Verdana"/>
          <w:sz w:val="20"/>
          <w:szCs w:val="20"/>
        </w:rPr>
      </w:pPr>
    </w:p>
    <w:p w14:paraId="12AA6E6B" w14:textId="77777777" w:rsidR="007A46A4" w:rsidRPr="007729EA" w:rsidRDefault="007A46A4" w:rsidP="007A46A4">
      <w:pPr>
        <w:ind w:right="-47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(Imię i </w:t>
      </w:r>
      <w:r w:rsidRPr="007729EA">
        <w:rPr>
          <w:rFonts w:ascii="Verdana" w:hAnsi="Verdana"/>
          <w:sz w:val="20"/>
          <w:szCs w:val="20"/>
        </w:rPr>
        <w:t>Nazwisko)</w:t>
      </w:r>
      <w:r w:rsidRPr="007729EA">
        <w:rPr>
          <w:rFonts w:ascii="Verdana" w:hAnsi="Verdana"/>
          <w:b/>
          <w:sz w:val="20"/>
          <w:szCs w:val="20"/>
        </w:rPr>
        <w:t xml:space="preserve"> - ……………………….…..: </w:t>
      </w:r>
    </w:p>
    <w:p w14:paraId="2F5ACB73" w14:textId="1541DB21" w:rsidR="007A46A4" w:rsidRPr="007729EA" w:rsidRDefault="007A46A4" w:rsidP="007A46A4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7729EA">
        <w:rPr>
          <w:rFonts w:ascii="Verdana" w:hAnsi="Verdana"/>
          <w:b/>
          <w:sz w:val="20"/>
          <w:szCs w:val="20"/>
        </w:rPr>
        <w:t xml:space="preserve">- ilość realizacji zgodnych z wymaganiami Zamawiającego:  </w:t>
      </w:r>
      <w:r w:rsidRPr="007729EA">
        <w:rPr>
          <w:rFonts w:ascii="Verdana" w:hAnsi="Verdana"/>
          <w:sz w:val="20"/>
          <w:szCs w:val="20"/>
        </w:rPr>
        <w:t>……..……….</w:t>
      </w:r>
      <w:r>
        <w:rPr>
          <w:rFonts w:ascii="Verdana" w:hAnsi="Verdana"/>
          <w:sz w:val="20"/>
          <w:szCs w:val="20"/>
        </w:rPr>
        <w:t xml:space="preserve"> </w:t>
      </w:r>
      <w:r w:rsidRPr="007A46A4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93BC6AE" w14:textId="77777777" w:rsidR="007A46A4" w:rsidRDefault="007A46A4" w:rsidP="007A46A4">
      <w:pPr>
        <w:ind w:right="-47"/>
        <w:jc w:val="both"/>
        <w:rPr>
          <w:rFonts w:ascii="Verdana" w:hAnsi="Verdana"/>
          <w:sz w:val="20"/>
          <w:szCs w:val="20"/>
        </w:rPr>
      </w:pPr>
    </w:p>
    <w:p w14:paraId="7060E7AC" w14:textId="55A51906" w:rsidR="005E7353" w:rsidRPr="00E21BCD" w:rsidRDefault="005E7353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Termin płatności: </w:t>
      </w:r>
      <w:r w:rsidRPr="00E21BCD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016BA72" w14:textId="77777777" w:rsidR="007A46A4" w:rsidRDefault="007A46A4" w:rsidP="007A46A4">
      <w:pPr>
        <w:jc w:val="both"/>
        <w:rPr>
          <w:rFonts w:ascii="Verdana" w:hAnsi="Verdana"/>
          <w:b/>
          <w:sz w:val="20"/>
          <w:szCs w:val="20"/>
        </w:rPr>
      </w:pPr>
    </w:p>
    <w:p w14:paraId="6EB47459" w14:textId="77777777" w:rsidR="007A46A4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BAD43D5" w14:textId="77777777" w:rsidR="007A46A4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E712C0C" w14:textId="77777777" w:rsidR="007A46A4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3CFB6CB" w14:textId="77777777" w:rsidR="007A46A4" w:rsidRPr="00E21BCD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5142ECB" w14:textId="77777777" w:rsidR="005E7353" w:rsidRPr="00E21BCD" w:rsidRDefault="005E7353" w:rsidP="00E21BCD">
      <w:pPr>
        <w:rPr>
          <w:rFonts w:ascii="Verdana" w:hAnsi="Verdana"/>
          <w:b/>
          <w:sz w:val="20"/>
          <w:szCs w:val="20"/>
          <w:u w:val="single"/>
        </w:rPr>
      </w:pPr>
      <w:r w:rsidRPr="00E21BCD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254009C" w14:textId="77777777" w:rsidR="005E7353" w:rsidRPr="00E21BCD" w:rsidRDefault="005E7353" w:rsidP="00E21BCD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21BCD">
        <w:rPr>
          <w:rFonts w:ascii="Verdana" w:hAnsi="Verdana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E21BCD">
        <w:rPr>
          <w:rFonts w:ascii="Verdana" w:hAnsi="Verdana"/>
          <w:sz w:val="20"/>
          <w:szCs w:val="20"/>
        </w:rPr>
        <w:t xml:space="preserve"> </w:t>
      </w:r>
    </w:p>
    <w:p w14:paraId="6BA8127F" w14:textId="77777777" w:rsidR="005E7353" w:rsidRPr="00E21BCD" w:rsidRDefault="005E7353" w:rsidP="00E21BCD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  <w:lang w:eastAsia="ar-SA"/>
        </w:rPr>
        <w:t>Oświadczamy, że zapoznaliśmy się z postanowieniami umowy, określonymi w  SWZ</w:t>
      </w:r>
      <w:r w:rsidRPr="00E21BCD">
        <w:rPr>
          <w:rFonts w:ascii="Verdana" w:hAnsi="Verdana"/>
          <w:sz w:val="20"/>
          <w:szCs w:val="20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E21BCD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9DA8A53" w14:textId="77777777" w:rsidR="005E7353" w:rsidRPr="00E21BCD" w:rsidRDefault="005E7353" w:rsidP="00E21BCD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E21BCD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E21BCD">
        <w:rPr>
          <w:rFonts w:ascii="Verdana" w:hAnsi="Verdana"/>
          <w:b/>
          <w:sz w:val="20"/>
          <w:szCs w:val="20"/>
        </w:rPr>
        <w:t>*</w:t>
      </w:r>
    </w:p>
    <w:p w14:paraId="3FF96A32" w14:textId="77777777" w:rsidR="005E7353" w:rsidRPr="00E21BCD" w:rsidRDefault="005E7353" w:rsidP="00E21BCD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5E6BC40C" w14:textId="77777777" w:rsidR="005E7353" w:rsidRPr="008E1213" w:rsidRDefault="005E7353" w:rsidP="00E21BC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Wykaz osób, przeznaczonych do realizacji zamówienia w ramach kryteriów oceny ofert:</w:t>
      </w:r>
    </w:p>
    <w:p w14:paraId="674CEFED" w14:textId="77777777" w:rsidR="005E7353" w:rsidRPr="008E1213" w:rsidRDefault="005E7353" w:rsidP="00E21BCD">
      <w:p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8E1213">
        <w:rPr>
          <w:rFonts w:ascii="Verdana" w:eastAsia="Calibri" w:hAnsi="Verdana"/>
          <w:b/>
          <w:sz w:val="20"/>
          <w:szCs w:val="20"/>
          <w:lang w:eastAsia="en-US"/>
        </w:rPr>
        <w:t xml:space="preserve">Wykaz doświadczenia projektanta architekta, </w:t>
      </w:r>
      <w:r w:rsidRPr="008E1213">
        <w:rPr>
          <w:rFonts w:ascii="Verdana" w:eastAsia="Calibri" w:hAnsi="Verdana"/>
          <w:b/>
          <w:sz w:val="20"/>
          <w:szCs w:val="20"/>
          <w:u w:val="single"/>
          <w:lang w:eastAsia="en-US"/>
        </w:rPr>
        <w:t>skierowanego przez Wykonawcę do realizacji zamówienia</w:t>
      </w:r>
      <w:r w:rsidRPr="008E1213">
        <w:rPr>
          <w:rFonts w:ascii="Verdana" w:eastAsia="Calibri" w:hAnsi="Verdana"/>
          <w:b/>
          <w:sz w:val="20"/>
          <w:szCs w:val="20"/>
          <w:lang w:eastAsia="en-US"/>
        </w:rPr>
        <w:t xml:space="preserve"> – pełniącego funkcję kierownika zespołu projektowego:</w:t>
      </w:r>
      <w:r w:rsidRPr="008E1213">
        <w:rPr>
          <w:rFonts w:ascii="Verdana" w:eastAsia="Calibri" w:hAnsi="Verdana"/>
          <w:sz w:val="20"/>
          <w:szCs w:val="20"/>
          <w:lang w:eastAsia="en-US"/>
        </w:rPr>
        <w:t xml:space="preserve"> Doświadczenie zawodowe projektanta architekta,</w:t>
      </w:r>
    </w:p>
    <w:p w14:paraId="0D9D42B3" w14:textId="77777777" w:rsidR="005E7353" w:rsidRPr="008E1213" w:rsidRDefault="005E7353" w:rsidP="00E21BCD">
      <w:pPr>
        <w:jc w:val="both"/>
        <w:rPr>
          <w:rFonts w:ascii="Verdana" w:eastAsia="Calibri" w:hAnsi="Verdana"/>
          <w:sz w:val="20"/>
          <w:szCs w:val="20"/>
          <w:lang w:eastAsia="en-US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84"/>
        <w:gridCol w:w="2060"/>
        <w:gridCol w:w="1559"/>
        <w:gridCol w:w="1276"/>
        <w:gridCol w:w="1417"/>
      </w:tblGrid>
      <w:tr w:rsidR="00D32EDB" w:rsidRPr="008E1213" w14:paraId="6D0216F9" w14:textId="77777777" w:rsidTr="00D32EDB">
        <w:trPr>
          <w:trHeight w:val="7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5DED" w14:textId="77777777" w:rsidR="00D32EDB" w:rsidRPr="002A1A58" w:rsidRDefault="00D32EDB" w:rsidP="00D32EDB">
            <w:pPr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  <w:t xml:space="preserve">Imię i nazwisko osoby </w:t>
            </w:r>
          </w:p>
          <w:p w14:paraId="657F3AA4" w14:textId="77777777" w:rsidR="00D32EDB" w:rsidRPr="002A1A58" w:rsidRDefault="00D32EDB" w:rsidP="00D32EDB">
            <w:pPr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  <w:t>(projektanta architekta)</w:t>
            </w:r>
          </w:p>
          <w:p w14:paraId="3D82934F" w14:textId="5CF994D8" w:rsidR="00D32EDB" w:rsidRPr="002A1A58" w:rsidRDefault="00D32EDB" w:rsidP="00D32EDB">
            <w:pPr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  <w:t>która będzie pełnić funkcję kierownika zespołu projektowego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93BC" w14:textId="11E8A46D" w:rsidR="00D32EDB" w:rsidRPr="002A1A58" w:rsidRDefault="00D32EDB" w:rsidP="00E21BCD">
            <w:pPr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  <w:t>Tytuł projektu/ Pełna nazwa (informacje pozwalająca na weryfikacje przez Zamawiającego)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3E3A" w14:textId="36F41426" w:rsidR="00D32EDB" w:rsidRPr="002A1A58" w:rsidRDefault="00D32EDB" w:rsidP="00E21BCD">
            <w:pPr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  <w:t>Opis projektu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AE15" w14:textId="77777777" w:rsidR="00D32EDB" w:rsidRPr="002A1A58" w:rsidRDefault="00D32EDB" w:rsidP="00D32EDB">
            <w:pPr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  <w:t>Wartość</w:t>
            </w:r>
          </w:p>
          <w:p w14:paraId="045824CE" w14:textId="24F8AF95" w:rsidR="00D32EDB" w:rsidRPr="002A1A58" w:rsidRDefault="00D32EDB" w:rsidP="00D32EDB">
            <w:pPr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6"/>
                <w:szCs w:val="16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965A" w14:textId="77777777" w:rsidR="00D32EDB" w:rsidRPr="002A1A58" w:rsidRDefault="00D32EDB" w:rsidP="00E21BCD">
            <w:pPr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</w:pPr>
            <w:r w:rsidRPr="002A1A58">
              <w:rPr>
                <w:rFonts w:ascii="Verdana" w:eastAsia="Calibri" w:hAnsi="Verdana"/>
                <w:color w:val="FF0000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D848" w14:textId="5F1C12C9" w:rsidR="00D32EDB" w:rsidRPr="002A1A58" w:rsidRDefault="00D32EDB" w:rsidP="00E21BCD">
            <w:pPr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</w:pPr>
            <w:r w:rsidRPr="002A1A58">
              <w:rPr>
                <w:rFonts w:ascii="Verdana" w:eastAsia="Calibri" w:hAnsi="Verdana"/>
                <w:bCs/>
                <w:color w:val="FF0000"/>
                <w:sz w:val="14"/>
                <w:szCs w:val="14"/>
              </w:rPr>
              <w:t>Zamawiający</w:t>
            </w:r>
          </w:p>
        </w:tc>
      </w:tr>
      <w:tr w:rsidR="00441377" w:rsidRPr="008E1213" w14:paraId="75E7FDDE" w14:textId="77777777" w:rsidTr="003A3BA1">
        <w:trPr>
          <w:trHeight w:val="202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88AB6" w14:textId="77777777" w:rsidR="00441377" w:rsidRDefault="00441377" w:rsidP="00D32EDB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939FD37" w14:textId="77777777" w:rsidR="00441377" w:rsidRDefault="00441377" w:rsidP="00D32EDB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1E9E87B" w14:textId="77777777" w:rsidR="00441377" w:rsidRDefault="00441377" w:rsidP="00D32EDB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702BF1E" w14:textId="60B3EF22" w:rsidR="00441377" w:rsidRPr="00A72528" w:rsidRDefault="00441377" w:rsidP="00D32EDB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A72528">
              <w:rPr>
                <w:rFonts w:ascii="Verdana" w:eastAsia="Calibri" w:hAnsi="Verdana"/>
                <w:bCs/>
                <w:sz w:val="16"/>
                <w:szCs w:val="16"/>
              </w:rPr>
              <w:t>…………………</w:t>
            </w:r>
          </w:p>
          <w:p w14:paraId="7A742FC1" w14:textId="0F6A99B9" w:rsidR="00441377" w:rsidRPr="008E1213" w:rsidRDefault="00441377" w:rsidP="00D32EDB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A72528">
              <w:rPr>
                <w:rFonts w:ascii="Verdana" w:eastAsia="Calibri" w:hAnsi="Verdana"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147C" w14:textId="1FA9E89E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sz w:val="16"/>
                <w:szCs w:val="16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CF34" w14:textId="77FE94B8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przebudowy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remontu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CA2F49">
              <w:rPr>
                <w:rFonts w:ascii="Verdana" w:eastAsia="Calibri" w:hAnsi="Verdana" w:cs="Verdana"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zabudowy wielorodzinnej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zamieszkania zbiorowego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biurowej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lub budynków użyteczności publicznej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08AAD23D" w14:textId="6A1DF1EE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1C501726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794CDFE" w14:textId="77777777" w:rsidR="00441377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737382E9" w14:textId="31720933" w:rsidR="00441377" w:rsidRPr="008E1213" w:rsidRDefault="00441377" w:rsidP="00D32EDB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*</w:t>
            </w:r>
            <w:r>
              <w:rPr>
                <w:rFonts w:ascii="Verdana" w:hAnsi="Verdana"/>
                <w:bCs/>
                <w:sz w:val="16"/>
                <w:szCs w:val="16"/>
              </w:rPr>
              <w:t>*</w:t>
            </w: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niepotrzebne skreślić </w:t>
            </w:r>
          </w:p>
          <w:p w14:paraId="464F8379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2AF642A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5F66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932921D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41C3602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950AB8B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AB8B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4AEC83D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7044B6B5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172222FC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13A4E050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373E0A78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2247A47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EA15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441377" w:rsidRPr="008E1213" w14:paraId="35418EAC" w14:textId="77777777" w:rsidTr="001904E1">
        <w:trPr>
          <w:trHeight w:val="41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6C086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717D" w14:textId="544DC6D8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sz w:val="16"/>
                <w:szCs w:val="16"/>
              </w:rPr>
              <w:t>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BC2B" w14:textId="77777777" w:rsidR="00441377" w:rsidRPr="008E1213" w:rsidRDefault="00441377" w:rsidP="00FA2541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przebudowy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remontu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CA2F49">
              <w:rPr>
                <w:rFonts w:ascii="Verdana" w:eastAsia="Calibri" w:hAnsi="Verdana" w:cs="Verdana"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zabudowy wielorodzinnej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zamieszkania zbiorowego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biurowej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lub budynków użyteczności publicznej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385785A1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10AE3A52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0700248C" w14:textId="77777777" w:rsidR="00441377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2B86D0A6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*</w:t>
            </w:r>
            <w:r>
              <w:rPr>
                <w:rFonts w:ascii="Verdana" w:hAnsi="Verdana"/>
                <w:bCs/>
                <w:sz w:val="16"/>
                <w:szCs w:val="16"/>
              </w:rPr>
              <w:t>*</w:t>
            </w: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niepotrzebne skreślić </w:t>
            </w:r>
          </w:p>
          <w:p w14:paraId="0BC32544" w14:textId="16B98CAC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5D92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30788E6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31BB7C0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964EC36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9495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03EDE1D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6DBCB0A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59090391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9DAAFB6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6593B161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6E08D564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3EF4088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C8B8E20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0D850F8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10F0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441377" w:rsidRPr="008E1213" w14:paraId="4B665DE2" w14:textId="77777777" w:rsidTr="001904E1">
        <w:trPr>
          <w:trHeight w:val="2024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92AD0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CF28" w14:textId="46D23751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sz w:val="16"/>
                <w:szCs w:val="16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3636" w14:textId="77777777" w:rsidR="00441377" w:rsidRPr="008E1213" w:rsidRDefault="00441377" w:rsidP="00FA2541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przebudowy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remontu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CA2F49">
              <w:rPr>
                <w:rFonts w:ascii="Verdana" w:eastAsia="Calibri" w:hAnsi="Verdana" w:cs="Verdana"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zabudowy wielorodzinnej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zamieszkania zbiorowego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biurowej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lub budynków użyteczności publicznej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72CFA183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22740E03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594A4076" w14:textId="77777777" w:rsidR="00441377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1097D1A0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*</w:t>
            </w:r>
            <w:r>
              <w:rPr>
                <w:rFonts w:ascii="Verdana" w:hAnsi="Verdana"/>
                <w:bCs/>
                <w:sz w:val="16"/>
                <w:szCs w:val="16"/>
              </w:rPr>
              <w:t>*</w:t>
            </w: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niepotrzebne skreślić </w:t>
            </w:r>
          </w:p>
          <w:p w14:paraId="20125E8A" w14:textId="783A09DE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A461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ECC0BAF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4E90887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AF8CF3F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633AA89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0CFA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058D066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A3FC361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B37307D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F4BF37E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0FC8F893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2BF4E40A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6CDD15CB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899F57E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456BE094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69366B4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F888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  <w:tr w:rsidR="00441377" w:rsidRPr="008E1213" w14:paraId="4848CB11" w14:textId="77777777" w:rsidTr="00921695">
        <w:trPr>
          <w:trHeight w:val="2024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D328F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08B0" w14:textId="09A0F905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sz w:val="16"/>
                <w:szCs w:val="16"/>
              </w:rPr>
              <w:t>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AA0A" w14:textId="77777777" w:rsidR="00441377" w:rsidRPr="008E1213" w:rsidRDefault="00441377" w:rsidP="00FA2541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przebudowy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remontu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CA2F49">
              <w:rPr>
                <w:rFonts w:ascii="Verdana" w:eastAsia="Calibri" w:hAnsi="Verdana" w:cs="Verdana"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zabudowy wielorodzinnej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zamieszkania zbiorowego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biurowej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lub budynków użyteczności publicznej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76F4FCF9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2F99D744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BE41A74" w14:textId="77777777" w:rsidR="00441377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38D7AA4F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*</w:t>
            </w:r>
            <w:r>
              <w:rPr>
                <w:rFonts w:ascii="Verdana" w:hAnsi="Verdana"/>
                <w:bCs/>
                <w:sz w:val="16"/>
                <w:szCs w:val="16"/>
              </w:rPr>
              <w:t>*</w:t>
            </w: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niepotrzebne skreślić </w:t>
            </w:r>
          </w:p>
          <w:p w14:paraId="74D6192E" w14:textId="6C70CFEB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EBFA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6B9AFCF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C9A77CF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CF31159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524E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27B6568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2EE3646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7A5000E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000171E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E83A14E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AD00B25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1A48742B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689D547C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6BF0218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18C045E3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CFFC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  <w:tr w:rsidR="00441377" w:rsidRPr="008E1213" w14:paraId="5263DE5E" w14:textId="77777777" w:rsidTr="00921695">
        <w:trPr>
          <w:trHeight w:val="2024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21AA1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E35E" w14:textId="7F7DD914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sz w:val="16"/>
                <w:szCs w:val="16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6E31" w14:textId="77777777" w:rsidR="00441377" w:rsidRPr="008E1213" w:rsidRDefault="00441377" w:rsidP="00FA2541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przebudowy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remontu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CA2F49">
              <w:rPr>
                <w:rFonts w:ascii="Verdana" w:eastAsia="Calibri" w:hAnsi="Verdana" w:cs="Verdana"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zabudowy wielorodzinnej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zamieszkania zbiorowego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biurowej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lub budynków użyteczności publicznej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4C69314E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7A955F90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F801C89" w14:textId="77777777" w:rsidR="00441377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00D38C1D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*</w:t>
            </w:r>
            <w:r>
              <w:rPr>
                <w:rFonts w:ascii="Verdana" w:hAnsi="Verdana"/>
                <w:bCs/>
                <w:sz w:val="16"/>
                <w:szCs w:val="16"/>
              </w:rPr>
              <w:t>*</w:t>
            </w: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niepotrzebne skreślić </w:t>
            </w:r>
          </w:p>
          <w:p w14:paraId="4BA35B1E" w14:textId="0EB809C2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6198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50BD9EF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2B49E3D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39AA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9DC0EBE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A2E5CA7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FA52D09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0EBD9F38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1B91DEDE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61FB4FA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496EBBDA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8297CA7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E012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441377" w:rsidRPr="008E1213" w14:paraId="7EB15322" w14:textId="77777777" w:rsidTr="007307BA">
        <w:trPr>
          <w:trHeight w:val="1544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0EFB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687A" w14:textId="19FDD12C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sz w:val="16"/>
                <w:szCs w:val="16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EDEE" w14:textId="77777777" w:rsidR="00441377" w:rsidRPr="008E1213" w:rsidRDefault="00441377" w:rsidP="00FA2541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przebudowy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lub remontu</w:t>
            </w:r>
            <w:r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>*</w:t>
            </w:r>
            <w:r w:rsidRPr="00CA2F49">
              <w:rPr>
                <w:rFonts w:ascii="Verdana" w:eastAsia="Calibri" w:hAnsi="Verdana" w:cs="Verdana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CA2F49">
              <w:rPr>
                <w:rFonts w:ascii="Verdana" w:eastAsia="Calibri" w:hAnsi="Verdana" w:cs="Verdana"/>
                <w:bCs/>
                <w:iCs/>
                <w:color w:val="FF0000"/>
                <w:sz w:val="16"/>
                <w:szCs w:val="16"/>
                <w:lang w:eastAsia="en-US"/>
              </w:rPr>
              <w:t xml:space="preserve">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zabudowy wielorodzinnej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zamieszkania zbiorowego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, biurowej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lub budynków użyteczności publicznej</w:t>
            </w:r>
            <w:r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**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lastRenderedPageBreak/>
              <w:t xml:space="preserve">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415EA28C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668EA70E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09ABA7E5" w14:textId="77777777" w:rsidR="00441377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1954AD92" w14:textId="77777777" w:rsidR="00441377" w:rsidRPr="008E1213" w:rsidRDefault="00441377" w:rsidP="00FA2541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*</w:t>
            </w:r>
            <w:r>
              <w:rPr>
                <w:rFonts w:ascii="Verdana" w:hAnsi="Verdana"/>
                <w:bCs/>
                <w:sz w:val="16"/>
                <w:szCs w:val="16"/>
              </w:rPr>
              <w:t>*</w:t>
            </w: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niepotrzebne skreślić </w:t>
            </w:r>
          </w:p>
          <w:p w14:paraId="056E671F" w14:textId="4913BD63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D172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44E03AB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FEF7755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EB46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A6B856B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9EA1B0F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51CF4D7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2E9AB01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9522978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00DADD9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47D31BB9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08DB6366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380F5B4" w14:textId="77777777" w:rsidR="00441377" w:rsidRPr="008E1213" w:rsidRDefault="00441377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55ED653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297D" w14:textId="77777777" w:rsidR="00441377" w:rsidRPr="008E1213" w:rsidRDefault="00441377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</w:tbl>
    <w:p w14:paraId="709FE864" w14:textId="77777777" w:rsidR="00441377" w:rsidRDefault="00441377" w:rsidP="00441377">
      <w:pPr>
        <w:widowControl w:val="0"/>
        <w:jc w:val="both"/>
        <w:rPr>
          <w:rFonts w:ascii="Verdana" w:hAnsi="Verdana"/>
          <w:b/>
          <w:color w:val="FF0000"/>
          <w:sz w:val="16"/>
          <w:szCs w:val="16"/>
          <w:highlight w:val="yellow"/>
        </w:rPr>
      </w:pPr>
    </w:p>
    <w:p w14:paraId="4BE4B7A7" w14:textId="24872B96" w:rsidR="00441377" w:rsidRPr="00550AE8" w:rsidRDefault="00441377" w:rsidP="00441377">
      <w:pPr>
        <w:widowControl w:val="0"/>
        <w:jc w:val="both"/>
        <w:rPr>
          <w:rFonts w:ascii="Verdana" w:hAnsi="Verdana"/>
          <w:b/>
          <w:color w:val="FF0000"/>
          <w:sz w:val="16"/>
          <w:szCs w:val="16"/>
        </w:rPr>
      </w:pPr>
      <w:r w:rsidRPr="00550AE8">
        <w:rPr>
          <w:rFonts w:ascii="Verdana" w:hAnsi="Verdana"/>
          <w:b/>
          <w:color w:val="FF0000"/>
          <w:sz w:val="16"/>
          <w:szCs w:val="16"/>
        </w:rPr>
        <w:t>Prosimy o rzetelne wypełnianie tabeli, ponieważ:</w:t>
      </w:r>
    </w:p>
    <w:p w14:paraId="20664F12" w14:textId="77777777" w:rsidR="00441377" w:rsidRPr="00550AE8" w:rsidRDefault="00441377" w:rsidP="00441377">
      <w:pPr>
        <w:widowControl w:val="0"/>
        <w:numPr>
          <w:ilvl w:val="0"/>
          <w:numId w:val="10"/>
        </w:numPr>
        <w:jc w:val="both"/>
        <w:rPr>
          <w:rFonts w:ascii="Verdana" w:hAnsi="Verdana"/>
          <w:b/>
          <w:color w:val="FF0000"/>
          <w:sz w:val="16"/>
          <w:szCs w:val="16"/>
        </w:rPr>
      </w:pPr>
      <w:r w:rsidRPr="00550AE8">
        <w:rPr>
          <w:rFonts w:ascii="Verdana" w:hAnsi="Verdana"/>
          <w:b/>
          <w:color w:val="FF0000"/>
          <w:sz w:val="16"/>
          <w:szCs w:val="16"/>
        </w:rPr>
        <w:t>brak informacji pozwalającej na dokonanie oceny spowoduje, że punkty nie zostaną przyznane w danym kryterium</w:t>
      </w:r>
    </w:p>
    <w:p w14:paraId="0FF4315F" w14:textId="77777777" w:rsidR="00441377" w:rsidRPr="00550AE8" w:rsidRDefault="00441377" w:rsidP="00441377">
      <w:pPr>
        <w:widowControl w:val="0"/>
        <w:numPr>
          <w:ilvl w:val="0"/>
          <w:numId w:val="10"/>
        </w:numPr>
        <w:jc w:val="both"/>
        <w:rPr>
          <w:rFonts w:ascii="Verdana" w:hAnsi="Verdana"/>
          <w:b/>
          <w:color w:val="FF0000"/>
          <w:sz w:val="16"/>
          <w:szCs w:val="16"/>
        </w:rPr>
      </w:pPr>
      <w:r w:rsidRPr="00550AE8">
        <w:rPr>
          <w:rFonts w:ascii="Verdana" w:hAnsi="Verdana"/>
          <w:b/>
          <w:color w:val="FF0000"/>
          <w:sz w:val="16"/>
          <w:szCs w:val="16"/>
        </w:rPr>
        <w:t xml:space="preserve">Zamawiający, na podstawie art. 109 ust.1 pkt 10 ustawy </w:t>
      </w:r>
      <w:proofErr w:type="spellStart"/>
      <w:r w:rsidRPr="00550AE8">
        <w:rPr>
          <w:rFonts w:ascii="Verdana" w:hAnsi="Verdana"/>
          <w:b/>
          <w:color w:val="FF0000"/>
          <w:sz w:val="16"/>
          <w:szCs w:val="16"/>
        </w:rPr>
        <w:t>Pzp</w:t>
      </w:r>
      <w:proofErr w:type="spellEnd"/>
      <w:r w:rsidRPr="00550AE8">
        <w:rPr>
          <w:rFonts w:ascii="Verdana" w:hAnsi="Verdana"/>
          <w:b/>
          <w:color w:val="FF0000"/>
          <w:sz w:val="16"/>
          <w:szCs w:val="16"/>
        </w:rPr>
        <w:t>, wykluczy - z postępowania o udzielenie zamówienia – Wykonawcę, który w wyniku lekkomyślności lub niedbalstwa przedstawił informacje wprowadzające w błąd, co mogło mieć istotny wpływ na decyzje podejmowane przez Zamawiającego w postępowaniu o udzielenie zamówienia.</w:t>
      </w:r>
    </w:p>
    <w:p w14:paraId="73CF3E6E" w14:textId="77777777" w:rsidR="005E7353" w:rsidRPr="008E1213" w:rsidRDefault="005E7353" w:rsidP="00E21BCD">
      <w:p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</w:p>
    <w:p w14:paraId="709AF546" w14:textId="77777777" w:rsidR="005E7353" w:rsidRPr="00E21BCD" w:rsidRDefault="005E7353" w:rsidP="00E21BCD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8E1213">
        <w:rPr>
          <w:rFonts w:ascii="Verdana" w:hAnsi="Verdana"/>
          <w:bCs/>
          <w:iCs/>
          <w:sz w:val="20"/>
          <w:szCs w:val="20"/>
        </w:rPr>
        <w:t>Ośw</w:t>
      </w:r>
      <w:r w:rsidRPr="008E1213">
        <w:rPr>
          <w:rFonts w:ascii="Verdana" w:hAnsi="Verdana"/>
          <w:sz w:val="20"/>
          <w:szCs w:val="20"/>
        </w:rPr>
        <w:t>iadczam, że wypełniłem obowiązki</w:t>
      </w:r>
      <w:r w:rsidRPr="00E21BCD">
        <w:rPr>
          <w:rFonts w:ascii="Verdana" w:hAnsi="Verdana"/>
          <w:sz w:val="20"/>
          <w:szCs w:val="20"/>
        </w:rPr>
        <w:t xml:space="preserve">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C06D41" w14:textId="77777777" w:rsidR="005E7353" w:rsidRPr="00FE5480" w:rsidRDefault="005E7353" w:rsidP="00E21BCD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FE5480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BFC9B" w14:textId="77777777" w:rsidR="005E7353" w:rsidRPr="00E21BCD" w:rsidRDefault="005E7353" w:rsidP="00E21BCD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FE5480">
        <w:rPr>
          <w:rFonts w:ascii="Verdana" w:hAnsi="Verdana"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867D4F" w14:textId="77777777" w:rsidR="005E7353" w:rsidRPr="00E21BCD" w:rsidRDefault="005E7353" w:rsidP="00E21BCD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7A38018C" w14:textId="638CB6BE" w:rsidR="005E7353" w:rsidRPr="007A46A4" w:rsidRDefault="005E7353" w:rsidP="00E21BC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7A46A4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7A46A4">
        <w:rPr>
          <w:rFonts w:ascii="Verdana" w:hAnsi="Verdana"/>
          <w:b/>
          <w:sz w:val="20"/>
          <w:szCs w:val="20"/>
        </w:rPr>
        <w:t>ppkt</w:t>
      </w:r>
      <w:proofErr w:type="spellEnd"/>
      <w:r w:rsidRPr="007A46A4">
        <w:rPr>
          <w:rFonts w:ascii="Verdana" w:hAnsi="Verdana"/>
          <w:b/>
          <w:sz w:val="20"/>
          <w:szCs w:val="20"/>
        </w:rPr>
        <w:t xml:space="preserve">  4 SWZ spełniamy osobiście/ powołujemy się na zasoby podmiotu trzeciego w następującym zakresie</w:t>
      </w:r>
      <w:r w:rsidRPr="007A46A4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7A46A4">
        <w:rPr>
          <w:rFonts w:ascii="Verdana" w:hAnsi="Verdana"/>
          <w:b/>
          <w:sz w:val="20"/>
          <w:szCs w:val="20"/>
        </w:rPr>
        <w:t xml:space="preserve"> …………………………………</w:t>
      </w:r>
    </w:p>
    <w:p w14:paraId="51A05E0E" w14:textId="77777777" w:rsidR="005E7353" w:rsidRPr="00E21BCD" w:rsidRDefault="005E7353" w:rsidP="00E21BC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E7353" w:rsidRPr="00E21BCD" w14:paraId="40EEFBB4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452537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B1788F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E6AEE05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A417B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5E7353" w:rsidRPr="00E21BCD" w14:paraId="6F6FA051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3AF113" w14:textId="77777777" w:rsidR="005E7353" w:rsidRPr="00E21BCD" w:rsidRDefault="005E7353" w:rsidP="00E21BC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3F20B9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7233D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866365E" w14:textId="77777777" w:rsidR="005E7353" w:rsidRPr="007A46A4" w:rsidRDefault="005E7353" w:rsidP="00E21BC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21BCD">
        <w:rPr>
          <w:rFonts w:ascii="Verdana" w:hAnsi="Verdana"/>
          <w:b/>
          <w:sz w:val="20"/>
          <w:szCs w:val="20"/>
        </w:rPr>
        <w:t xml:space="preserve">Oświadczenie, w przypadku </w:t>
      </w:r>
      <w:r w:rsidRPr="00E21BCD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E21BCD">
        <w:rPr>
          <w:rFonts w:ascii="Verdana" w:hAnsi="Verdana"/>
          <w:sz w:val="20"/>
          <w:szCs w:val="20"/>
        </w:rPr>
        <w:t xml:space="preserve">zgodne z pkt </w:t>
      </w:r>
      <w:r w:rsidRPr="007A46A4">
        <w:rPr>
          <w:rFonts w:ascii="Verdana" w:hAnsi="Verdana"/>
          <w:sz w:val="20"/>
          <w:szCs w:val="20"/>
        </w:rPr>
        <w:t>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E7353" w:rsidRPr="00E21BCD" w14:paraId="0F10C3FA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408033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830C60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EB5C9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5E7353" w:rsidRPr="00E21BCD" w14:paraId="7015221E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13B0D23" w14:textId="77777777" w:rsidR="005E7353" w:rsidRPr="00E21BCD" w:rsidRDefault="005E7353" w:rsidP="00E21BC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73BDDA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70845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E7353" w:rsidRPr="00E21BCD" w14:paraId="13BC60AA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5CADE31" w14:textId="77777777" w:rsidR="005E7353" w:rsidRPr="00E21BCD" w:rsidRDefault="005E7353" w:rsidP="00E21BC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BB0367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E34CC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CD5091D" w14:textId="77777777" w:rsidR="005E7353" w:rsidRPr="00E21BCD" w:rsidRDefault="005E7353" w:rsidP="00E21BCD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  <w:lang w:eastAsia="zh-CN"/>
        </w:rPr>
      </w:pPr>
      <w:r w:rsidRPr="00E21BCD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3CB6F95" w14:textId="77777777" w:rsidR="005E7353" w:rsidRPr="00E21BCD" w:rsidRDefault="005E7353" w:rsidP="00E21BCD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57"/>
        <w:rPr>
          <w:rFonts w:ascii="Verdana" w:hAnsi="Verdana"/>
          <w:sz w:val="20"/>
          <w:szCs w:val="20"/>
        </w:rPr>
      </w:pPr>
      <w:r w:rsidRPr="00E21BCD">
        <w:rPr>
          <w:rFonts w:ascii="Verdana" w:hAnsi="Verdana" w:cs="Times New Roman"/>
          <w:sz w:val="20"/>
          <w:szCs w:val="20"/>
        </w:rPr>
        <w:tab/>
        <w:t>Imię i Nazwisko</w:t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</w:p>
    <w:p w14:paraId="3E847CFF" w14:textId="77777777" w:rsidR="005E7353" w:rsidRPr="00E21BCD" w:rsidRDefault="005E7353" w:rsidP="00E21BC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BBC229E" w14:textId="77777777" w:rsidR="005E7353" w:rsidRPr="00E21BCD" w:rsidRDefault="005E7353" w:rsidP="00E21BC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21BCD">
        <w:rPr>
          <w:rFonts w:ascii="Verdana" w:hAnsi="Verdana"/>
          <w:sz w:val="20"/>
          <w:szCs w:val="20"/>
        </w:rPr>
        <w:tab/>
      </w:r>
      <w:r w:rsidRPr="00E21BCD">
        <w:rPr>
          <w:rFonts w:ascii="Verdana" w:hAnsi="Verdana"/>
          <w:sz w:val="20"/>
          <w:szCs w:val="20"/>
        </w:rPr>
        <w:tab/>
        <w:t xml:space="preserve"> </w:t>
      </w:r>
    </w:p>
    <w:p w14:paraId="7618CAAF" w14:textId="7D725FF2" w:rsidR="005E7353" w:rsidRPr="00FE5480" w:rsidRDefault="005E7353" w:rsidP="008665E2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FE548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FE5480">
        <w:rPr>
          <w:rFonts w:ascii="Verdana" w:hAnsi="Verdana"/>
          <w:sz w:val="20"/>
          <w:szCs w:val="20"/>
        </w:rPr>
        <w:t>ych</w:t>
      </w:r>
      <w:proofErr w:type="spellEnd"/>
      <w:r w:rsidRPr="00FE5480">
        <w:rPr>
          <w:rFonts w:ascii="Verdana" w:hAnsi="Verdana"/>
          <w:sz w:val="20"/>
          <w:szCs w:val="20"/>
        </w:rPr>
        <w:t>) dokumentu(ów)</w:t>
      </w:r>
      <w:r w:rsidR="00FE5480">
        <w:rPr>
          <w:rFonts w:ascii="Verdana" w:hAnsi="Verdana"/>
          <w:sz w:val="20"/>
          <w:szCs w:val="20"/>
        </w:rPr>
        <w:t xml:space="preserve"> </w:t>
      </w:r>
      <w:r w:rsidRPr="00FE5480">
        <w:rPr>
          <w:rFonts w:ascii="Verdana" w:hAnsi="Verdana"/>
          <w:sz w:val="20"/>
          <w:szCs w:val="20"/>
        </w:rPr>
        <w:t>……………………...........................…… które dołączamy do oferty.</w:t>
      </w:r>
    </w:p>
    <w:p w14:paraId="3024806E" w14:textId="77777777" w:rsidR="005E7353" w:rsidRPr="00E21BCD" w:rsidRDefault="005E7353" w:rsidP="00E21BC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załącznikami do niniejszej oferty są:</w:t>
      </w:r>
    </w:p>
    <w:p w14:paraId="035FC253" w14:textId="77777777" w:rsidR="005E7353" w:rsidRPr="00E21BCD" w:rsidRDefault="005E7353" w:rsidP="00E21BC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BAE8CC6" w14:textId="77777777" w:rsidR="005E7353" w:rsidRPr="00E21BCD" w:rsidRDefault="005E7353" w:rsidP="00E21BC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25B3842" w14:textId="2FF4421E" w:rsidR="005E7353" w:rsidRPr="00E21BCD" w:rsidRDefault="005E7353" w:rsidP="00E21BC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0832EDB5" w14:textId="77777777" w:rsidR="00FE5480" w:rsidRDefault="00FE5480" w:rsidP="00E21BC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</w:rPr>
      </w:pPr>
    </w:p>
    <w:p w14:paraId="408A1BE3" w14:textId="3B38AC33" w:rsidR="005E7353" w:rsidRPr="00441377" w:rsidRDefault="005E7353" w:rsidP="00E21BC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44137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D5C9A20" w14:textId="77777777" w:rsidR="005E7353" w:rsidRPr="00441377" w:rsidRDefault="005E7353" w:rsidP="00E21BC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color w:val="FF0000"/>
          <w:sz w:val="20"/>
          <w:szCs w:val="20"/>
          <w:highlight w:val="yellow"/>
        </w:rPr>
      </w:pPr>
      <w:r w:rsidRPr="0044137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5A306974" w14:textId="77777777" w:rsidR="00FE545C" w:rsidRPr="00E21BCD" w:rsidRDefault="00FE545C" w:rsidP="00E21BCD">
      <w:pPr>
        <w:rPr>
          <w:rFonts w:ascii="Verdana" w:hAnsi="Verdana"/>
          <w:sz w:val="20"/>
          <w:szCs w:val="20"/>
        </w:rPr>
      </w:pPr>
    </w:p>
    <w:sectPr w:rsidR="00FE545C" w:rsidRPr="00E21BCD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AC9E3" w14:textId="77777777" w:rsidR="00802EE3" w:rsidRDefault="00802EE3">
      <w:r>
        <w:separator/>
      </w:r>
    </w:p>
  </w:endnote>
  <w:endnote w:type="continuationSeparator" w:id="0">
    <w:p w14:paraId="122965DF" w14:textId="77777777" w:rsidR="00802EE3" w:rsidRDefault="00802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493B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06C7E" w14:textId="77777777" w:rsidR="00802EE3" w:rsidRDefault="00802EE3">
      <w:r>
        <w:separator/>
      </w:r>
    </w:p>
  </w:footnote>
  <w:footnote w:type="continuationSeparator" w:id="0">
    <w:p w14:paraId="0E94095D" w14:textId="77777777" w:rsidR="00802EE3" w:rsidRDefault="00802EE3">
      <w:r>
        <w:continuationSeparator/>
      </w:r>
    </w:p>
  </w:footnote>
  <w:footnote w:id="1">
    <w:p w14:paraId="34917C1E" w14:textId="77777777" w:rsidR="005E7353" w:rsidRDefault="005E7353" w:rsidP="005E735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C53511B" w14:textId="77777777" w:rsidR="005E7353" w:rsidRDefault="005E7353" w:rsidP="005E735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D"/>
    <w:multiLevelType w:val="multilevel"/>
    <w:tmpl w:val="0000000D"/>
    <w:name w:val="WW8Num2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Symbo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CCE6E4A"/>
    <w:multiLevelType w:val="hybridMultilevel"/>
    <w:tmpl w:val="AB323D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314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90429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4144684">
    <w:abstractNumId w:val="4"/>
  </w:num>
  <w:num w:numId="4" w16cid:durableId="935406294">
    <w:abstractNumId w:val="7"/>
  </w:num>
  <w:num w:numId="5" w16cid:durableId="1591960212">
    <w:abstractNumId w:val="3"/>
  </w:num>
  <w:num w:numId="6" w16cid:durableId="1768188965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6270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11951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5809382">
    <w:abstractNumId w:val="2"/>
  </w:num>
  <w:num w:numId="10" w16cid:durableId="9026373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FA6"/>
    <w:rsid w:val="00012286"/>
    <w:rsid w:val="00026911"/>
    <w:rsid w:val="00064347"/>
    <w:rsid w:val="000704FC"/>
    <w:rsid w:val="00070AB2"/>
    <w:rsid w:val="00071CCC"/>
    <w:rsid w:val="000B731D"/>
    <w:rsid w:val="000D6134"/>
    <w:rsid w:val="000E09C7"/>
    <w:rsid w:val="000F6589"/>
    <w:rsid w:val="00106636"/>
    <w:rsid w:val="00116EC6"/>
    <w:rsid w:val="00173FC2"/>
    <w:rsid w:val="001801DD"/>
    <w:rsid w:val="001D4612"/>
    <w:rsid w:val="00207E98"/>
    <w:rsid w:val="0021327D"/>
    <w:rsid w:val="002723B0"/>
    <w:rsid w:val="002A1A58"/>
    <w:rsid w:val="00315A4A"/>
    <w:rsid w:val="00441377"/>
    <w:rsid w:val="004B53EE"/>
    <w:rsid w:val="004B7300"/>
    <w:rsid w:val="004C6753"/>
    <w:rsid w:val="00523205"/>
    <w:rsid w:val="00550AE8"/>
    <w:rsid w:val="00595C87"/>
    <w:rsid w:val="005D2C65"/>
    <w:rsid w:val="005E6D94"/>
    <w:rsid w:val="005E7353"/>
    <w:rsid w:val="00626130"/>
    <w:rsid w:val="0063384F"/>
    <w:rsid w:val="00643C6F"/>
    <w:rsid w:val="00646202"/>
    <w:rsid w:val="0065290F"/>
    <w:rsid w:val="006815F6"/>
    <w:rsid w:val="007748F0"/>
    <w:rsid w:val="007A4321"/>
    <w:rsid w:val="007A46A4"/>
    <w:rsid w:val="007F1E83"/>
    <w:rsid w:val="00802EE3"/>
    <w:rsid w:val="00814DF5"/>
    <w:rsid w:val="00833933"/>
    <w:rsid w:val="00853083"/>
    <w:rsid w:val="00885344"/>
    <w:rsid w:val="008B2F0C"/>
    <w:rsid w:val="008B4928"/>
    <w:rsid w:val="008D2AB8"/>
    <w:rsid w:val="008D6FF5"/>
    <w:rsid w:val="008E1213"/>
    <w:rsid w:val="008F1C66"/>
    <w:rsid w:val="00970FE4"/>
    <w:rsid w:val="00A0022B"/>
    <w:rsid w:val="00A346FE"/>
    <w:rsid w:val="00A47B4D"/>
    <w:rsid w:val="00A83018"/>
    <w:rsid w:val="00B76647"/>
    <w:rsid w:val="00B774DC"/>
    <w:rsid w:val="00BA246E"/>
    <w:rsid w:val="00C969A6"/>
    <w:rsid w:val="00CA2F49"/>
    <w:rsid w:val="00CA7D36"/>
    <w:rsid w:val="00D24208"/>
    <w:rsid w:val="00D32EDB"/>
    <w:rsid w:val="00D56F4C"/>
    <w:rsid w:val="00D60C38"/>
    <w:rsid w:val="00D66893"/>
    <w:rsid w:val="00D90ACB"/>
    <w:rsid w:val="00DC1500"/>
    <w:rsid w:val="00DC1FA6"/>
    <w:rsid w:val="00E21BCD"/>
    <w:rsid w:val="00E44371"/>
    <w:rsid w:val="00E949B0"/>
    <w:rsid w:val="00EC0BEA"/>
    <w:rsid w:val="00ED0A8A"/>
    <w:rsid w:val="00F00591"/>
    <w:rsid w:val="00F51688"/>
    <w:rsid w:val="00F53146"/>
    <w:rsid w:val="00F91018"/>
    <w:rsid w:val="00FA0F30"/>
    <w:rsid w:val="00FA2541"/>
    <w:rsid w:val="00FA51A4"/>
    <w:rsid w:val="00FE545C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DE526"/>
  <w15:chartTrackingRefBased/>
  <w15:docId w15:val="{26B0944E-8E0C-43BE-81DA-4FCE62E5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73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E7353"/>
    <w:pPr>
      <w:suppressAutoHyphens/>
    </w:pPr>
    <w:rPr>
      <w:rFonts w:eastAsia="Calibri"/>
      <w:lang w:eastAsia="zh-CN"/>
    </w:rPr>
  </w:style>
  <w:style w:type="paragraph" w:styleId="Akapitzlist">
    <w:name w:val="List Paragraph"/>
    <w:basedOn w:val="Normalny"/>
    <w:uiPriority w:val="34"/>
    <w:qFormat/>
    <w:rsid w:val="005E73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CB607-F475-42D3-B249-17604AAB0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1006</Words>
  <Characters>7684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2025-01-10T08:09:00Z</cp:lastPrinted>
  <dcterms:created xsi:type="dcterms:W3CDTF">2025-01-10T14:02:00Z</dcterms:created>
  <dcterms:modified xsi:type="dcterms:W3CDTF">2025-01-10T14:02:00Z</dcterms:modified>
</cp:coreProperties>
</file>