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C1599" w14:textId="77777777" w:rsidR="00D665F5" w:rsidRDefault="00E07FE0" w:rsidP="00D665F5">
      <w:pPr>
        <w:spacing w:after="240"/>
        <w:jc w:val="right"/>
        <w:rPr>
          <w:sz w:val="22"/>
          <w:szCs w:val="22"/>
        </w:rPr>
      </w:pPr>
      <w:r w:rsidRPr="00E07F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7FE0">
        <w:rPr>
          <w:sz w:val="22"/>
          <w:szCs w:val="22"/>
        </w:rPr>
        <w:t>2025-01-16</w:t>
      </w:r>
    </w:p>
    <w:p w14:paraId="347566B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F1ABE2" w14:textId="77777777" w:rsidR="00E07FE0" w:rsidRPr="00E07FE0" w:rsidRDefault="00E07FE0" w:rsidP="00577BC6">
      <w:pPr>
        <w:spacing w:after="40"/>
        <w:rPr>
          <w:b/>
          <w:bCs/>
          <w:sz w:val="22"/>
          <w:szCs w:val="22"/>
        </w:rPr>
      </w:pPr>
      <w:r w:rsidRPr="00E07FE0">
        <w:rPr>
          <w:b/>
          <w:bCs/>
          <w:sz w:val="22"/>
          <w:szCs w:val="22"/>
        </w:rPr>
        <w:t>Akademia Górniczo - Hutnicza</w:t>
      </w:r>
    </w:p>
    <w:p w14:paraId="505BC22F" w14:textId="77777777" w:rsidR="00E07FE0" w:rsidRPr="00E07FE0" w:rsidRDefault="00E07FE0" w:rsidP="00577BC6">
      <w:pPr>
        <w:spacing w:after="40"/>
        <w:rPr>
          <w:b/>
          <w:bCs/>
          <w:sz w:val="22"/>
          <w:szCs w:val="22"/>
        </w:rPr>
      </w:pPr>
      <w:r w:rsidRPr="00E07FE0">
        <w:rPr>
          <w:b/>
          <w:bCs/>
          <w:sz w:val="22"/>
          <w:szCs w:val="22"/>
        </w:rPr>
        <w:t>im. Stanisława Staszica w Krakowie</w:t>
      </w:r>
    </w:p>
    <w:p w14:paraId="6B35710B" w14:textId="77777777" w:rsidR="00D665F5" w:rsidRPr="00D91931" w:rsidRDefault="00E07FE0" w:rsidP="00577BC6">
      <w:pPr>
        <w:spacing w:after="40"/>
        <w:rPr>
          <w:b/>
          <w:bCs/>
          <w:sz w:val="22"/>
          <w:szCs w:val="22"/>
        </w:rPr>
      </w:pPr>
      <w:r w:rsidRPr="00E07FE0">
        <w:rPr>
          <w:b/>
          <w:bCs/>
          <w:sz w:val="22"/>
          <w:szCs w:val="22"/>
        </w:rPr>
        <w:t>Dział Zamówień Publicznych</w:t>
      </w:r>
    </w:p>
    <w:p w14:paraId="7C3EA961" w14:textId="77777777" w:rsidR="00D665F5" w:rsidRPr="00BD5546" w:rsidRDefault="00E07FE0" w:rsidP="00D665F5">
      <w:pPr>
        <w:rPr>
          <w:sz w:val="22"/>
          <w:szCs w:val="22"/>
        </w:rPr>
      </w:pPr>
      <w:r w:rsidRPr="00E07F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7FE0">
        <w:rPr>
          <w:sz w:val="22"/>
          <w:szCs w:val="22"/>
        </w:rPr>
        <w:t>30</w:t>
      </w:r>
    </w:p>
    <w:p w14:paraId="0AF4EE25" w14:textId="77777777" w:rsidR="00D665F5" w:rsidRPr="00BD5546" w:rsidRDefault="00E07FE0" w:rsidP="00D665F5">
      <w:pPr>
        <w:rPr>
          <w:sz w:val="22"/>
          <w:szCs w:val="22"/>
        </w:rPr>
      </w:pPr>
      <w:r w:rsidRPr="00E07F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7FE0">
        <w:rPr>
          <w:sz w:val="22"/>
          <w:szCs w:val="22"/>
        </w:rPr>
        <w:t>Kraków</w:t>
      </w:r>
    </w:p>
    <w:p w14:paraId="7160B75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7FE0" w:rsidRPr="00E07FE0">
        <w:rPr>
          <w:b/>
          <w:sz w:val="22"/>
          <w:szCs w:val="22"/>
        </w:rPr>
        <w:t>DE-dzp.272-726/24</w:t>
      </w:r>
      <w:r w:rsidR="00A80738">
        <w:rPr>
          <w:sz w:val="24"/>
        </w:rPr>
        <w:tab/>
        <w:t xml:space="preserve"> </w:t>
      </w:r>
    </w:p>
    <w:p w14:paraId="266568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7655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A922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A4F2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DB03F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3456E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7FE0" w:rsidRPr="00E07FE0">
        <w:rPr>
          <w:sz w:val="22"/>
          <w:szCs w:val="22"/>
        </w:rPr>
        <w:t xml:space="preserve">Tryb podstawowy bez negocjacji - art. 275 pkt. 1 ustawy </w:t>
      </w:r>
      <w:proofErr w:type="spellStart"/>
      <w:r w:rsidR="00E07FE0" w:rsidRPr="00E07FE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9F5AD0A" w14:textId="77777777" w:rsidR="00A80738" w:rsidRPr="00577BC6" w:rsidRDefault="00E07F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7FE0">
        <w:rPr>
          <w:b/>
          <w:sz w:val="22"/>
          <w:szCs w:val="22"/>
        </w:rPr>
        <w:t>Wykonanie dokumentacji projektowej przebudowy i remontu kapitalnego budynku domu studenckiego DS8 "Stokrotka" przy ul. Rostafińskiego 2 w Krakowie - DE-dzp.272-726/24</w:t>
      </w:r>
    </w:p>
    <w:p w14:paraId="30FC0E0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B4337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7FE0" w:rsidRPr="00E07FE0">
        <w:rPr>
          <w:sz w:val="22"/>
          <w:szCs w:val="22"/>
        </w:rPr>
        <w:t>16/01/2025</w:t>
      </w:r>
      <w:r w:rsidR="00FF4AB1" w:rsidRPr="00577BC6">
        <w:rPr>
          <w:sz w:val="22"/>
          <w:szCs w:val="22"/>
        </w:rPr>
        <w:t xml:space="preserve"> o godz. </w:t>
      </w:r>
      <w:r w:rsidR="00E07FE0" w:rsidRPr="00E07FE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7"/>
        <w:gridCol w:w="4536"/>
      </w:tblGrid>
      <w:tr w:rsidR="00D665F5" w:rsidRPr="00493F8C" w14:paraId="1A9D70D4" w14:textId="77777777" w:rsidTr="0070671A">
        <w:tc>
          <w:tcPr>
            <w:tcW w:w="709" w:type="dxa"/>
            <w:shd w:val="clear" w:color="auto" w:fill="auto"/>
            <w:vAlign w:val="center"/>
          </w:tcPr>
          <w:p w14:paraId="2C2798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60C08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6B436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7FE0" w:rsidRPr="00493F8C" w14:paraId="6862A79B" w14:textId="77777777" w:rsidTr="0070671A">
        <w:tc>
          <w:tcPr>
            <w:tcW w:w="709" w:type="dxa"/>
            <w:shd w:val="clear" w:color="auto" w:fill="auto"/>
            <w:vAlign w:val="center"/>
          </w:tcPr>
          <w:p w14:paraId="24FE31EF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1</w:t>
            </w:r>
          </w:p>
        </w:tc>
        <w:tc>
          <w:tcPr>
            <w:tcW w:w="3827" w:type="dxa"/>
            <w:shd w:val="clear" w:color="auto" w:fill="auto"/>
          </w:tcPr>
          <w:p w14:paraId="46CE6B26" w14:textId="77777777" w:rsidR="00E07FE0" w:rsidRPr="00490DC0" w:rsidRDefault="00E07FE0" w:rsidP="00F26590">
            <w:pPr>
              <w:spacing w:before="40"/>
            </w:pPr>
            <w:r w:rsidRPr="00E07FE0">
              <w:t>INSTAL-TECH Marcin Marzec</w:t>
            </w:r>
          </w:p>
          <w:p w14:paraId="77F17C06" w14:textId="77777777" w:rsidR="00E07FE0" w:rsidRPr="00490DC0" w:rsidRDefault="00E07FE0" w:rsidP="00F26590">
            <w:r w:rsidRPr="00E07FE0">
              <w:t>Nowohucka</w:t>
            </w:r>
            <w:r w:rsidRPr="00490DC0">
              <w:t xml:space="preserve"> </w:t>
            </w:r>
            <w:r w:rsidRPr="00E07FE0">
              <w:t>92a/15</w:t>
            </w:r>
            <w:r w:rsidRPr="00490DC0">
              <w:t xml:space="preserve"> </w:t>
            </w:r>
          </w:p>
          <w:p w14:paraId="062FEF9D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30-728</w:t>
            </w:r>
            <w:r w:rsidRPr="00490DC0">
              <w:t xml:space="preserve"> </w:t>
            </w:r>
            <w:r w:rsidRPr="00E07FE0">
              <w:t>Kraków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F4A44B0" w14:textId="77777777" w:rsidR="00E07FE0" w:rsidRDefault="00E07FE0" w:rsidP="00F26590">
            <w:pPr>
              <w:spacing w:before="120" w:after="120"/>
              <w:jc w:val="both"/>
            </w:pPr>
            <w:r w:rsidRPr="00E07FE0">
              <w:t>328 188.60 zł</w:t>
            </w:r>
            <w:r w:rsidR="0070671A">
              <w:t xml:space="preserve"> w tym</w:t>
            </w:r>
          </w:p>
          <w:p w14:paraId="67C8A318" w14:textId="4BADECEF" w:rsidR="0070671A" w:rsidRDefault="0070671A" w:rsidP="00F26590">
            <w:pPr>
              <w:spacing w:before="120" w:after="120"/>
              <w:jc w:val="both"/>
            </w:pPr>
            <w:r>
              <w:t>cena brutto za etap I: 315 273,60 zł</w:t>
            </w:r>
          </w:p>
          <w:p w14:paraId="78081035" w14:textId="03512D6C" w:rsidR="0070671A" w:rsidRPr="00490DC0" w:rsidRDefault="0070671A" w:rsidP="00F26590">
            <w:pPr>
              <w:spacing w:before="120" w:after="120"/>
              <w:jc w:val="both"/>
            </w:pPr>
            <w:r>
              <w:t>cena brutto za etap II: 12 915,00 zł</w:t>
            </w:r>
          </w:p>
        </w:tc>
      </w:tr>
      <w:tr w:rsidR="00E07FE0" w:rsidRPr="00493F8C" w14:paraId="0A458D33" w14:textId="77777777" w:rsidTr="0070671A">
        <w:tc>
          <w:tcPr>
            <w:tcW w:w="709" w:type="dxa"/>
            <w:shd w:val="clear" w:color="auto" w:fill="auto"/>
            <w:vAlign w:val="center"/>
          </w:tcPr>
          <w:p w14:paraId="2BC4C3F2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2</w:t>
            </w:r>
          </w:p>
        </w:tc>
        <w:tc>
          <w:tcPr>
            <w:tcW w:w="3827" w:type="dxa"/>
            <w:shd w:val="clear" w:color="auto" w:fill="auto"/>
          </w:tcPr>
          <w:p w14:paraId="369DDE33" w14:textId="77777777" w:rsidR="00E07FE0" w:rsidRPr="00490DC0" w:rsidRDefault="00E07FE0" w:rsidP="00F26590">
            <w:pPr>
              <w:spacing w:before="40"/>
            </w:pPr>
            <w:r w:rsidRPr="00E07FE0">
              <w:t>AKINT Sp. z o.o.</w:t>
            </w:r>
          </w:p>
          <w:p w14:paraId="616228B6" w14:textId="77777777" w:rsidR="00E07FE0" w:rsidRPr="00490DC0" w:rsidRDefault="00E07FE0" w:rsidP="00F26590">
            <w:r w:rsidRPr="00E07FE0">
              <w:t>Wiertnicza</w:t>
            </w:r>
            <w:r w:rsidRPr="00490DC0">
              <w:t xml:space="preserve"> </w:t>
            </w:r>
            <w:r w:rsidRPr="00E07FE0">
              <w:t>143a</w:t>
            </w:r>
            <w:r w:rsidRPr="00490DC0">
              <w:t xml:space="preserve"> </w:t>
            </w:r>
          </w:p>
          <w:p w14:paraId="0DC0B453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02-952</w:t>
            </w:r>
            <w:r w:rsidRPr="00490DC0">
              <w:t xml:space="preserve"> </w:t>
            </w:r>
            <w:r w:rsidRPr="00E07FE0">
              <w:t>Warszawa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EEE9995" w14:textId="77777777" w:rsidR="00E07FE0" w:rsidRDefault="00E07FE0" w:rsidP="00F26590">
            <w:pPr>
              <w:spacing w:before="120" w:after="120"/>
              <w:jc w:val="both"/>
            </w:pPr>
            <w:r w:rsidRPr="00E07FE0">
              <w:t>426 810.00 zł</w:t>
            </w:r>
          </w:p>
          <w:p w14:paraId="2286E8E2" w14:textId="7A7C6178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375 592,80 zł</w:t>
            </w:r>
          </w:p>
          <w:p w14:paraId="34D27E57" w14:textId="7DA429FD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51 217,20 zł</w:t>
            </w:r>
          </w:p>
        </w:tc>
      </w:tr>
      <w:tr w:rsidR="00E07FE0" w:rsidRPr="00493F8C" w14:paraId="64F83A25" w14:textId="77777777" w:rsidTr="0070671A">
        <w:tc>
          <w:tcPr>
            <w:tcW w:w="709" w:type="dxa"/>
            <w:shd w:val="clear" w:color="auto" w:fill="auto"/>
            <w:vAlign w:val="center"/>
          </w:tcPr>
          <w:p w14:paraId="29469CD8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3</w:t>
            </w:r>
          </w:p>
        </w:tc>
        <w:tc>
          <w:tcPr>
            <w:tcW w:w="3827" w:type="dxa"/>
            <w:shd w:val="clear" w:color="auto" w:fill="auto"/>
          </w:tcPr>
          <w:p w14:paraId="14FBD09B" w14:textId="77777777" w:rsidR="00E07FE0" w:rsidRPr="00490DC0" w:rsidRDefault="00E07FE0" w:rsidP="00F26590">
            <w:pPr>
              <w:spacing w:before="40"/>
            </w:pPr>
            <w:r w:rsidRPr="00E07FE0">
              <w:t>Architekt Piotr Jański</w:t>
            </w:r>
          </w:p>
          <w:p w14:paraId="1B7E7E63" w14:textId="77777777" w:rsidR="00E07FE0" w:rsidRPr="00490DC0" w:rsidRDefault="00E07FE0" w:rsidP="00F26590">
            <w:r w:rsidRPr="00E07FE0">
              <w:t>ul. Racławicka</w:t>
            </w:r>
            <w:r w:rsidRPr="00490DC0">
              <w:t xml:space="preserve"> </w:t>
            </w:r>
            <w:r w:rsidRPr="00E07FE0">
              <w:t>79/3</w:t>
            </w:r>
            <w:r w:rsidRPr="00490DC0">
              <w:t xml:space="preserve"> </w:t>
            </w:r>
          </w:p>
          <w:p w14:paraId="5EC358A8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53-146</w:t>
            </w:r>
            <w:r w:rsidRPr="00490DC0">
              <w:t xml:space="preserve"> </w:t>
            </w:r>
            <w:r w:rsidRPr="00E07FE0">
              <w:t>Wrocław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0A5BAF0" w14:textId="77777777" w:rsidR="00E07FE0" w:rsidRDefault="00E07FE0" w:rsidP="00F26590">
            <w:pPr>
              <w:spacing w:before="120" w:after="120"/>
              <w:jc w:val="both"/>
            </w:pPr>
            <w:r w:rsidRPr="00E07FE0">
              <w:t>475 272.00 zł</w:t>
            </w:r>
          </w:p>
          <w:p w14:paraId="41014415" w14:textId="5C261CBD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425 272,00 zł</w:t>
            </w:r>
          </w:p>
          <w:p w14:paraId="072D03D2" w14:textId="41C9B34C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50 000,00 zł</w:t>
            </w:r>
          </w:p>
        </w:tc>
      </w:tr>
      <w:tr w:rsidR="00E07FE0" w:rsidRPr="00493F8C" w14:paraId="558D27B5" w14:textId="77777777" w:rsidTr="0070671A">
        <w:tc>
          <w:tcPr>
            <w:tcW w:w="709" w:type="dxa"/>
            <w:shd w:val="clear" w:color="auto" w:fill="auto"/>
            <w:vAlign w:val="center"/>
          </w:tcPr>
          <w:p w14:paraId="21DB99C0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4</w:t>
            </w:r>
          </w:p>
        </w:tc>
        <w:tc>
          <w:tcPr>
            <w:tcW w:w="3827" w:type="dxa"/>
            <w:shd w:val="clear" w:color="auto" w:fill="auto"/>
          </w:tcPr>
          <w:p w14:paraId="00A61B58" w14:textId="21ABD6CD" w:rsidR="00E07FE0" w:rsidRPr="00490DC0" w:rsidRDefault="00E07FE0" w:rsidP="00F26590">
            <w:pPr>
              <w:spacing w:before="40"/>
            </w:pPr>
            <w:proofErr w:type="spellStart"/>
            <w:r w:rsidRPr="00E07FE0">
              <w:t>Inform</w:t>
            </w:r>
            <w:proofErr w:type="spellEnd"/>
            <w:r w:rsidRPr="00E07FE0">
              <w:t xml:space="preserve"> </w:t>
            </w:r>
            <w:r w:rsidR="005A679C">
              <w:t>sp. z o.o.</w:t>
            </w:r>
          </w:p>
          <w:p w14:paraId="121EED49" w14:textId="09F33C7A" w:rsidR="00E07FE0" w:rsidRPr="00490DC0" w:rsidRDefault="005A679C" w:rsidP="00F26590">
            <w:pPr>
              <w:spacing w:after="40"/>
              <w:jc w:val="both"/>
            </w:pPr>
            <w:r>
              <w:t>Ul. Legionów 78, 32-600 Oświęcim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1393EFE" w14:textId="77777777" w:rsidR="00E07FE0" w:rsidRDefault="00E07FE0" w:rsidP="00F26590">
            <w:pPr>
              <w:spacing w:before="120" w:after="120"/>
              <w:jc w:val="both"/>
            </w:pPr>
            <w:r w:rsidRPr="00E07FE0">
              <w:t>282 900.00 zł</w:t>
            </w:r>
          </w:p>
          <w:p w14:paraId="1C328505" w14:textId="1E94FC15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253 380,00 zł</w:t>
            </w:r>
          </w:p>
          <w:p w14:paraId="4781B1C2" w14:textId="1925578C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29 520,00 zł</w:t>
            </w:r>
          </w:p>
        </w:tc>
      </w:tr>
      <w:tr w:rsidR="00E07FE0" w:rsidRPr="00493F8C" w14:paraId="1C380CDC" w14:textId="77777777" w:rsidTr="0070671A">
        <w:tc>
          <w:tcPr>
            <w:tcW w:w="709" w:type="dxa"/>
            <w:shd w:val="clear" w:color="auto" w:fill="auto"/>
            <w:vAlign w:val="center"/>
          </w:tcPr>
          <w:p w14:paraId="2339287E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5</w:t>
            </w:r>
          </w:p>
        </w:tc>
        <w:tc>
          <w:tcPr>
            <w:tcW w:w="3827" w:type="dxa"/>
            <w:shd w:val="clear" w:color="auto" w:fill="auto"/>
          </w:tcPr>
          <w:p w14:paraId="62D3262A" w14:textId="77777777" w:rsidR="00E07FE0" w:rsidRPr="00490DC0" w:rsidRDefault="00E07FE0" w:rsidP="00F26590">
            <w:pPr>
              <w:spacing w:before="40"/>
            </w:pPr>
            <w:r w:rsidRPr="00E07FE0">
              <w:t>Biuro Usług Architektonicznych "Profil" sp. z o. o.</w:t>
            </w:r>
          </w:p>
          <w:p w14:paraId="596C0288" w14:textId="77777777" w:rsidR="00E07FE0" w:rsidRPr="00490DC0" w:rsidRDefault="00E07FE0" w:rsidP="00F26590">
            <w:r w:rsidRPr="00E07FE0">
              <w:t>Przyjemna</w:t>
            </w:r>
            <w:r w:rsidRPr="00490DC0">
              <w:t xml:space="preserve"> </w:t>
            </w:r>
            <w:r w:rsidRPr="00E07FE0">
              <w:t>14</w:t>
            </w:r>
            <w:r w:rsidRPr="00490DC0">
              <w:t xml:space="preserve"> </w:t>
            </w:r>
          </w:p>
          <w:p w14:paraId="1FA9FD1D" w14:textId="389270A6" w:rsidR="00E07FE0" w:rsidRPr="00490DC0" w:rsidRDefault="00E07FE0" w:rsidP="00F26590">
            <w:pPr>
              <w:spacing w:after="40"/>
              <w:jc w:val="both"/>
            </w:pPr>
            <w:r w:rsidRPr="00E07FE0">
              <w:t>41-506</w:t>
            </w:r>
            <w:r w:rsidRPr="00490DC0">
              <w:t xml:space="preserve"> </w:t>
            </w:r>
            <w:r w:rsidR="005A679C">
              <w:t>C</w:t>
            </w:r>
            <w:r w:rsidRPr="00E07FE0">
              <w:t>horzów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6D27CBE" w14:textId="77777777" w:rsidR="00E07FE0" w:rsidRDefault="00E07FE0" w:rsidP="00F26590">
            <w:pPr>
              <w:spacing w:before="120" w:after="120"/>
              <w:jc w:val="both"/>
            </w:pPr>
            <w:r w:rsidRPr="00E07FE0">
              <w:t>758 910.00 zł</w:t>
            </w:r>
          </w:p>
          <w:p w14:paraId="74083952" w14:textId="6CEE82F7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722 010,00 zł</w:t>
            </w:r>
          </w:p>
          <w:p w14:paraId="576015FA" w14:textId="32952948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36 900,00 zł</w:t>
            </w:r>
          </w:p>
        </w:tc>
      </w:tr>
      <w:tr w:rsidR="00E07FE0" w:rsidRPr="00493F8C" w14:paraId="20DC69E5" w14:textId="77777777" w:rsidTr="0070671A">
        <w:tc>
          <w:tcPr>
            <w:tcW w:w="709" w:type="dxa"/>
            <w:shd w:val="clear" w:color="auto" w:fill="auto"/>
            <w:vAlign w:val="center"/>
          </w:tcPr>
          <w:p w14:paraId="2D52231F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lastRenderedPageBreak/>
              <w:t>6</w:t>
            </w:r>
          </w:p>
        </w:tc>
        <w:tc>
          <w:tcPr>
            <w:tcW w:w="3827" w:type="dxa"/>
            <w:shd w:val="clear" w:color="auto" w:fill="auto"/>
          </w:tcPr>
          <w:p w14:paraId="431A35E0" w14:textId="77777777" w:rsidR="00E07FE0" w:rsidRPr="00490DC0" w:rsidRDefault="00E07FE0" w:rsidP="00F26590">
            <w:pPr>
              <w:spacing w:before="40"/>
            </w:pPr>
            <w:proofErr w:type="spellStart"/>
            <w:r w:rsidRPr="00E07FE0">
              <w:t>bxbs</w:t>
            </w:r>
            <w:proofErr w:type="spellEnd"/>
            <w:r w:rsidRPr="00E07FE0">
              <w:t xml:space="preserve"> Sebastian Adam Bielawski architektura</w:t>
            </w:r>
          </w:p>
          <w:p w14:paraId="5F91B581" w14:textId="77777777" w:rsidR="00E07FE0" w:rsidRPr="00490DC0" w:rsidRDefault="00E07FE0" w:rsidP="00F26590">
            <w:r w:rsidRPr="00E07FE0">
              <w:t>Harcmistrza Aleksandra Kamińskiego</w:t>
            </w:r>
            <w:r w:rsidRPr="00490DC0">
              <w:t xml:space="preserve"> </w:t>
            </w:r>
            <w:r w:rsidRPr="00E07FE0">
              <w:t>27/101</w:t>
            </w:r>
            <w:r w:rsidRPr="00490DC0">
              <w:t xml:space="preserve"> </w:t>
            </w:r>
          </w:p>
          <w:p w14:paraId="73ECFB9D" w14:textId="28D081D5" w:rsidR="00E07FE0" w:rsidRPr="00490DC0" w:rsidRDefault="00E07FE0" w:rsidP="00F26590">
            <w:pPr>
              <w:spacing w:after="40"/>
              <w:jc w:val="both"/>
            </w:pPr>
            <w:r w:rsidRPr="00E07FE0">
              <w:t>90-219</w:t>
            </w:r>
            <w:r w:rsidRPr="00490DC0">
              <w:t xml:space="preserve"> </w:t>
            </w:r>
            <w:r w:rsidR="005A679C">
              <w:t>Ł</w:t>
            </w:r>
            <w:r w:rsidRPr="00E07FE0">
              <w:t>ódź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C44A847" w14:textId="77777777" w:rsidR="00E07FE0" w:rsidRDefault="00E07FE0" w:rsidP="00F26590">
            <w:pPr>
              <w:spacing w:before="120" w:after="120"/>
              <w:jc w:val="both"/>
            </w:pPr>
            <w:r w:rsidRPr="00E07FE0">
              <w:t>275 000.00 zł</w:t>
            </w:r>
          </w:p>
          <w:p w14:paraId="30F87A05" w14:textId="3C684C82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239 000,00 zł</w:t>
            </w:r>
          </w:p>
          <w:p w14:paraId="657DA97F" w14:textId="739DF417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36 000,00 zł</w:t>
            </w:r>
          </w:p>
        </w:tc>
      </w:tr>
      <w:tr w:rsidR="00E07FE0" w:rsidRPr="00493F8C" w14:paraId="7EA8DEA2" w14:textId="77777777" w:rsidTr="0070671A">
        <w:tc>
          <w:tcPr>
            <w:tcW w:w="709" w:type="dxa"/>
            <w:shd w:val="clear" w:color="auto" w:fill="auto"/>
            <w:vAlign w:val="center"/>
          </w:tcPr>
          <w:p w14:paraId="42D73A3A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7</w:t>
            </w:r>
          </w:p>
        </w:tc>
        <w:tc>
          <w:tcPr>
            <w:tcW w:w="3827" w:type="dxa"/>
            <w:shd w:val="clear" w:color="auto" w:fill="auto"/>
          </w:tcPr>
          <w:p w14:paraId="55E19A36" w14:textId="77777777" w:rsidR="00E07FE0" w:rsidRPr="00490DC0" w:rsidRDefault="00E07FE0" w:rsidP="00F26590">
            <w:pPr>
              <w:spacing w:before="40"/>
            </w:pPr>
            <w:r w:rsidRPr="00E07FE0">
              <w:t>P+S Architekci, Pracownia Projektowa, Paweł Binek</w:t>
            </w:r>
          </w:p>
          <w:p w14:paraId="4AE5ECF9" w14:textId="77777777" w:rsidR="00E07FE0" w:rsidRPr="00490DC0" w:rsidRDefault="00E07FE0" w:rsidP="00F26590">
            <w:r w:rsidRPr="00E07FE0">
              <w:t>gen. Bolesława Wieniawy Długoszowskiego</w:t>
            </w:r>
            <w:r w:rsidRPr="00490DC0">
              <w:t xml:space="preserve"> </w:t>
            </w:r>
            <w:r w:rsidRPr="00E07FE0">
              <w:t>10/8</w:t>
            </w:r>
            <w:r w:rsidRPr="00490DC0">
              <w:t xml:space="preserve"> </w:t>
            </w:r>
          </w:p>
          <w:p w14:paraId="71C0E0C0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31-398</w:t>
            </w:r>
            <w:r w:rsidRPr="00490DC0">
              <w:t xml:space="preserve"> </w:t>
            </w:r>
            <w:r w:rsidRPr="00E07FE0">
              <w:t>Kraków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0BFD856" w14:textId="77777777" w:rsidR="00E07FE0" w:rsidRDefault="00E07FE0" w:rsidP="00F26590">
            <w:pPr>
              <w:spacing w:before="120" w:after="120"/>
              <w:jc w:val="both"/>
            </w:pPr>
            <w:r w:rsidRPr="00E07FE0">
              <w:t>325 950.00 zł</w:t>
            </w:r>
          </w:p>
          <w:p w14:paraId="4ADB2FC3" w14:textId="03D1D0CA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289 050,00 zł</w:t>
            </w:r>
          </w:p>
          <w:p w14:paraId="0F7B0CDB" w14:textId="342F95C9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36 900,00 zł</w:t>
            </w:r>
          </w:p>
        </w:tc>
      </w:tr>
      <w:tr w:rsidR="00E07FE0" w:rsidRPr="00493F8C" w14:paraId="017EFBED" w14:textId="77777777" w:rsidTr="0070671A">
        <w:tc>
          <w:tcPr>
            <w:tcW w:w="709" w:type="dxa"/>
            <w:shd w:val="clear" w:color="auto" w:fill="auto"/>
            <w:vAlign w:val="center"/>
          </w:tcPr>
          <w:p w14:paraId="2F71EC15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8</w:t>
            </w:r>
          </w:p>
        </w:tc>
        <w:tc>
          <w:tcPr>
            <w:tcW w:w="3827" w:type="dxa"/>
            <w:shd w:val="clear" w:color="auto" w:fill="auto"/>
          </w:tcPr>
          <w:p w14:paraId="407AA597" w14:textId="22491E0F" w:rsidR="00E07FE0" w:rsidRPr="00490DC0" w:rsidRDefault="00E07FE0" w:rsidP="00F26590">
            <w:pPr>
              <w:spacing w:before="40"/>
            </w:pPr>
            <w:proofErr w:type="spellStart"/>
            <w:r w:rsidRPr="00E07FE0">
              <w:t>Artbud</w:t>
            </w:r>
            <w:proofErr w:type="spellEnd"/>
            <w:r w:rsidRPr="00E07FE0">
              <w:t xml:space="preserve"> </w:t>
            </w:r>
            <w:r w:rsidR="005A679C">
              <w:t>F</w:t>
            </w:r>
            <w:r w:rsidRPr="00E07FE0">
              <w:t xml:space="preserve">irma </w:t>
            </w:r>
            <w:r w:rsidR="005A679C">
              <w:t>P</w:t>
            </w:r>
            <w:r w:rsidRPr="00E07FE0">
              <w:t>rojektowo-</w:t>
            </w:r>
            <w:r w:rsidR="005A679C">
              <w:t>B</w:t>
            </w:r>
            <w:r w:rsidRPr="00E07FE0">
              <w:t xml:space="preserve">udowlana Irena </w:t>
            </w:r>
            <w:proofErr w:type="spellStart"/>
            <w:r w:rsidRPr="00E07FE0">
              <w:t>Rados</w:t>
            </w:r>
            <w:proofErr w:type="spellEnd"/>
          </w:p>
          <w:p w14:paraId="3C2F6208" w14:textId="77777777" w:rsidR="00E07FE0" w:rsidRPr="00490DC0" w:rsidRDefault="00E07FE0" w:rsidP="00F26590">
            <w:r w:rsidRPr="00E07FE0">
              <w:t>ul. Zimowa</w:t>
            </w:r>
            <w:r w:rsidRPr="00490DC0">
              <w:t xml:space="preserve"> </w:t>
            </w:r>
            <w:r w:rsidRPr="00E07FE0">
              <w:t>10</w:t>
            </w:r>
            <w:r w:rsidRPr="00490DC0">
              <w:t xml:space="preserve"> </w:t>
            </w:r>
          </w:p>
          <w:p w14:paraId="00D08E06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41-200</w:t>
            </w:r>
            <w:r w:rsidRPr="00490DC0">
              <w:t xml:space="preserve"> </w:t>
            </w:r>
            <w:r w:rsidRPr="00E07FE0">
              <w:t>Sosnowiec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0126E9D" w14:textId="77777777" w:rsidR="00E07FE0" w:rsidRDefault="00E07FE0" w:rsidP="00F26590">
            <w:pPr>
              <w:spacing w:before="120" w:after="120"/>
              <w:jc w:val="both"/>
            </w:pPr>
            <w:r w:rsidRPr="00E07FE0">
              <w:t>230 010.00 zł</w:t>
            </w:r>
          </w:p>
          <w:p w14:paraId="3E2A5CA5" w14:textId="5243EDBC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222 630,00 zł</w:t>
            </w:r>
          </w:p>
          <w:p w14:paraId="5BE529BC" w14:textId="65DAF535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7 380,00 zł</w:t>
            </w:r>
          </w:p>
        </w:tc>
      </w:tr>
      <w:tr w:rsidR="00E07FE0" w:rsidRPr="00493F8C" w14:paraId="70A1CD3F" w14:textId="77777777" w:rsidTr="0070671A">
        <w:tc>
          <w:tcPr>
            <w:tcW w:w="709" w:type="dxa"/>
            <w:shd w:val="clear" w:color="auto" w:fill="auto"/>
            <w:vAlign w:val="center"/>
          </w:tcPr>
          <w:p w14:paraId="7F935DE1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9</w:t>
            </w:r>
          </w:p>
        </w:tc>
        <w:tc>
          <w:tcPr>
            <w:tcW w:w="3827" w:type="dxa"/>
            <w:shd w:val="clear" w:color="auto" w:fill="auto"/>
          </w:tcPr>
          <w:p w14:paraId="53857614" w14:textId="653343B5" w:rsidR="00E07FE0" w:rsidRPr="005A679C" w:rsidRDefault="00E07FE0" w:rsidP="00F26590">
            <w:pPr>
              <w:spacing w:before="40"/>
              <w:rPr>
                <w:lang w:val="en-US"/>
              </w:rPr>
            </w:pPr>
            <w:r w:rsidRPr="005A679C">
              <w:rPr>
                <w:lang w:val="en-US"/>
              </w:rPr>
              <w:t xml:space="preserve">Retail &amp; Development </w:t>
            </w:r>
            <w:r w:rsidR="005A679C" w:rsidRPr="005A679C">
              <w:rPr>
                <w:lang w:val="en-US"/>
              </w:rPr>
              <w:t>sp</w:t>
            </w:r>
            <w:r w:rsidR="005A679C">
              <w:rPr>
                <w:lang w:val="en-US"/>
              </w:rPr>
              <w:t xml:space="preserve">. z </w:t>
            </w:r>
            <w:proofErr w:type="spellStart"/>
            <w:r w:rsidR="005A679C">
              <w:rPr>
                <w:lang w:val="en-US"/>
              </w:rPr>
              <w:t>o.o.</w:t>
            </w:r>
            <w:proofErr w:type="spellEnd"/>
          </w:p>
          <w:p w14:paraId="420FAD84" w14:textId="77777777" w:rsidR="00E07FE0" w:rsidRPr="005A679C" w:rsidRDefault="00E07FE0" w:rsidP="00F26590">
            <w:pPr>
              <w:rPr>
                <w:lang w:val="en-US"/>
              </w:rPr>
            </w:pPr>
            <w:proofErr w:type="spellStart"/>
            <w:r w:rsidRPr="005A679C">
              <w:rPr>
                <w:lang w:val="en-US"/>
              </w:rPr>
              <w:t>Stępińska</w:t>
            </w:r>
            <w:proofErr w:type="spellEnd"/>
            <w:r w:rsidRPr="005A679C">
              <w:rPr>
                <w:lang w:val="en-US"/>
              </w:rPr>
              <w:t xml:space="preserve"> </w:t>
            </w:r>
            <w:r w:rsidRPr="005A679C">
              <w:rPr>
                <w:lang w:val="en-US"/>
              </w:rPr>
              <w:t>22/30/301</w:t>
            </w:r>
            <w:r w:rsidRPr="005A679C">
              <w:rPr>
                <w:lang w:val="en-US"/>
              </w:rPr>
              <w:t xml:space="preserve"> </w:t>
            </w:r>
          </w:p>
          <w:p w14:paraId="6E806908" w14:textId="77777777" w:rsidR="00E07FE0" w:rsidRPr="005A679C" w:rsidRDefault="00E07FE0" w:rsidP="00F26590">
            <w:pPr>
              <w:spacing w:after="40"/>
              <w:jc w:val="both"/>
              <w:rPr>
                <w:lang w:val="en-US"/>
              </w:rPr>
            </w:pPr>
            <w:r w:rsidRPr="005A679C">
              <w:rPr>
                <w:lang w:val="en-US"/>
              </w:rPr>
              <w:t>00-739</w:t>
            </w:r>
            <w:r w:rsidRPr="005A679C">
              <w:rPr>
                <w:lang w:val="en-US"/>
              </w:rPr>
              <w:t xml:space="preserve"> </w:t>
            </w:r>
            <w:r w:rsidRPr="005A679C">
              <w:rPr>
                <w:lang w:val="en-US"/>
              </w:rPr>
              <w:t>Warszawa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9740DBD" w14:textId="77777777" w:rsidR="00E07FE0" w:rsidRDefault="00E07FE0" w:rsidP="00F26590">
            <w:pPr>
              <w:spacing w:before="120" w:after="120"/>
              <w:jc w:val="both"/>
            </w:pPr>
            <w:r w:rsidRPr="00E07FE0">
              <w:t>1 369 207.22 zł</w:t>
            </w:r>
          </w:p>
          <w:p w14:paraId="343FE2BA" w14:textId="19403A17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1 166 257,22 zł</w:t>
            </w:r>
          </w:p>
          <w:p w14:paraId="4F4A4E11" w14:textId="74BB5921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202 950,00 zł</w:t>
            </w:r>
          </w:p>
        </w:tc>
      </w:tr>
      <w:tr w:rsidR="00E07FE0" w:rsidRPr="00493F8C" w14:paraId="071A5F3E" w14:textId="77777777" w:rsidTr="0070671A">
        <w:tc>
          <w:tcPr>
            <w:tcW w:w="709" w:type="dxa"/>
            <w:shd w:val="clear" w:color="auto" w:fill="auto"/>
            <w:vAlign w:val="center"/>
          </w:tcPr>
          <w:p w14:paraId="0A4BD962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10</w:t>
            </w:r>
          </w:p>
        </w:tc>
        <w:tc>
          <w:tcPr>
            <w:tcW w:w="3827" w:type="dxa"/>
            <w:shd w:val="clear" w:color="auto" w:fill="auto"/>
          </w:tcPr>
          <w:p w14:paraId="1ADF42DF" w14:textId="77777777" w:rsidR="00E07FE0" w:rsidRPr="00490DC0" w:rsidRDefault="00E07FE0" w:rsidP="00F26590">
            <w:pPr>
              <w:spacing w:before="40"/>
            </w:pPr>
            <w:proofErr w:type="spellStart"/>
            <w:r w:rsidRPr="00E07FE0">
              <w:t>lacasa</w:t>
            </w:r>
            <w:proofErr w:type="spellEnd"/>
            <w:r w:rsidRPr="00E07FE0">
              <w:t xml:space="preserve"> sp. z o.o.</w:t>
            </w:r>
          </w:p>
          <w:p w14:paraId="02151652" w14:textId="336F5C38" w:rsidR="00E07FE0" w:rsidRPr="00490DC0" w:rsidRDefault="005A679C" w:rsidP="00F26590">
            <w:r>
              <w:t>Ł</w:t>
            </w:r>
            <w:r w:rsidR="00E07FE0" w:rsidRPr="00E07FE0">
              <w:t>użycka</w:t>
            </w:r>
            <w:r w:rsidR="00E07FE0" w:rsidRPr="00490DC0">
              <w:t xml:space="preserve"> </w:t>
            </w:r>
            <w:r w:rsidR="00E07FE0" w:rsidRPr="00E07FE0">
              <w:t>9/4</w:t>
            </w:r>
            <w:r w:rsidR="00E07FE0" w:rsidRPr="00490DC0">
              <w:t xml:space="preserve"> </w:t>
            </w:r>
          </w:p>
          <w:p w14:paraId="7E05E8D4" w14:textId="2890CE8E" w:rsidR="00E07FE0" w:rsidRPr="00490DC0" w:rsidRDefault="00E07FE0" w:rsidP="00F26590">
            <w:pPr>
              <w:spacing w:after="40"/>
              <w:jc w:val="both"/>
            </w:pPr>
            <w:r w:rsidRPr="00E07FE0">
              <w:t>05-092</w:t>
            </w:r>
            <w:r w:rsidRPr="00490DC0">
              <w:t xml:space="preserve"> </w:t>
            </w:r>
            <w:r w:rsidR="005A679C">
              <w:t>Ł</w:t>
            </w:r>
            <w:r w:rsidRPr="00E07FE0">
              <w:t xml:space="preserve">omianki </w:t>
            </w:r>
            <w:r w:rsidR="005A679C">
              <w:t>D</w:t>
            </w:r>
            <w:r w:rsidRPr="00E07FE0">
              <w:t>olne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5311F98" w14:textId="77777777" w:rsidR="00E07FE0" w:rsidRDefault="00E07FE0" w:rsidP="00F26590">
            <w:pPr>
              <w:spacing w:before="120" w:after="120"/>
              <w:jc w:val="both"/>
            </w:pPr>
            <w:r w:rsidRPr="00E07FE0">
              <w:t>252 765.00 zł</w:t>
            </w:r>
          </w:p>
          <w:p w14:paraId="78960B8B" w14:textId="281DD28C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249 465,00 zł</w:t>
            </w:r>
          </w:p>
          <w:p w14:paraId="43C21131" w14:textId="25A793EC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3 300,00 zł</w:t>
            </w:r>
          </w:p>
        </w:tc>
      </w:tr>
      <w:tr w:rsidR="00E07FE0" w:rsidRPr="00493F8C" w14:paraId="7E25877E" w14:textId="77777777" w:rsidTr="0070671A">
        <w:tc>
          <w:tcPr>
            <w:tcW w:w="709" w:type="dxa"/>
            <w:shd w:val="clear" w:color="auto" w:fill="auto"/>
            <w:vAlign w:val="center"/>
          </w:tcPr>
          <w:p w14:paraId="19C48A38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11</w:t>
            </w:r>
          </w:p>
        </w:tc>
        <w:tc>
          <w:tcPr>
            <w:tcW w:w="3827" w:type="dxa"/>
            <w:shd w:val="clear" w:color="auto" w:fill="auto"/>
          </w:tcPr>
          <w:p w14:paraId="23F73EC4" w14:textId="77777777" w:rsidR="00E07FE0" w:rsidRPr="00490DC0" w:rsidRDefault="00E07FE0" w:rsidP="00F26590">
            <w:pPr>
              <w:spacing w:before="40"/>
            </w:pPr>
            <w:r w:rsidRPr="00E07FE0">
              <w:t xml:space="preserve">Szymon </w:t>
            </w:r>
            <w:proofErr w:type="spellStart"/>
            <w:r w:rsidRPr="00E07FE0">
              <w:t>Wącior</w:t>
            </w:r>
            <w:proofErr w:type="spellEnd"/>
            <w:r w:rsidRPr="00E07FE0">
              <w:t xml:space="preserve"> </w:t>
            </w:r>
            <w:proofErr w:type="spellStart"/>
            <w:r w:rsidRPr="00E07FE0">
              <w:t>Symage</w:t>
            </w:r>
            <w:proofErr w:type="spellEnd"/>
          </w:p>
          <w:p w14:paraId="5F2FB66C" w14:textId="77777777" w:rsidR="00E07FE0" w:rsidRPr="00490DC0" w:rsidRDefault="00E07FE0" w:rsidP="00F26590">
            <w:r w:rsidRPr="00E07FE0">
              <w:t>Aleja Róż</w:t>
            </w:r>
            <w:r w:rsidRPr="00490DC0">
              <w:t xml:space="preserve"> </w:t>
            </w:r>
            <w:r w:rsidRPr="00E07FE0">
              <w:t>6</w:t>
            </w:r>
            <w:r w:rsidRPr="00490DC0">
              <w:t xml:space="preserve"> </w:t>
            </w:r>
          </w:p>
          <w:p w14:paraId="4476498A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57-320</w:t>
            </w:r>
            <w:r w:rsidRPr="00490DC0">
              <w:t xml:space="preserve"> </w:t>
            </w:r>
            <w:r w:rsidRPr="00E07FE0">
              <w:t>Polanica Zdrój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E4C3668" w14:textId="77777777" w:rsidR="00E07FE0" w:rsidRDefault="00E07FE0" w:rsidP="00F26590">
            <w:pPr>
              <w:spacing w:before="120" w:after="120"/>
              <w:jc w:val="both"/>
            </w:pPr>
            <w:r w:rsidRPr="00E07FE0">
              <w:t>300 000.00 zł</w:t>
            </w:r>
          </w:p>
          <w:p w14:paraId="6CCFEDB3" w14:textId="511E2641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DD35A7">
              <w:t xml:space="preserve"> 255 000,00 zł</w:t>
            </w:r>
          </w:p>
          <w:p w14:paraId="08F01A17" w14:textId="4BBCDB15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DD35A7">
              <w:t xml:space="preserve"> 45 000,00 zł</w:t>
            </w:r>
          </w:p>
        </w:tc>
      </w:tr>
      <w:tr w:rsidR="00E07FE0" w:rsidRPr="00493F8C" w14:paraId="76161878" w14:textId="77777777" w:rsidTr="0070671A">
        <w:tc>
          <w:tcPr>
            <w:tcW w:w="709" w:type="dxa"/>
            <w:shd w:val="clear" w:color="auto" w:fill="auto"/>
            <w:vAlign w:val="center"/>
          </w:tcPr>
          <w:p w14:paraId="00CBF43F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12</w:t>
            </w:r>
          </w:p>
        </w:tc>
        <w:tc>
          <w:tcPr>
            <w:tcW w:w="3827" w:type="dxa"/>
            <w:shd w:val="clear" w:color="auto" w:fill="auto"/>
          </w:tcPr>
          <w:p w14:paraId="2B65D7F3" w14:textId="77777777" w:rsidR="00E07FE0" w:rsidRPr="00490DC0" w:rsidRDefault="00E07FE0" w:rsidP="00F26590">
            <w:pPr>
              <w:spacing w:before="40"/>
            </w:pPr>
            <w:r w:rsidRPr="00E07FE0">
              <w:t xml:space="preserve">Biuro Projektów Dariusz </w:t>
            </w:r>
            <w:proofErr w:type="spellStart"/>
            <w:r w:rsidRPr="00E07FE0">
              <w:t>Szporna</w:t>
            </w:r>
            <w:proofErr w:type="spellEnd"/>
          </w:p>
          <w:p w14:paraId="7D1A4E8E" w14:textId="77777777" w:rsidR="00E07FE0" w:rsidRPr="00490DC0" w:rsidRDefault="00E07FE0" w:rsidP="00F26590">
            <w:r w:rsidRPr="00E07FE0">
              <w:t>Odyńca</w:t>
            </w:r>
            <w:r w:rsidRPr="00490DC0">
              <w:t xml:space="preserve"> </w:t>
            </w:r>
            <w:r w:rsidRPr="00E07FE0">
              <w:t>17/12</w:t>
            </w:r>
            <w:r w:rsidRPr="00490DC0">
              <w:t xml:space="preserve"> </w:t>
            </w:r>
          </w:p>
          <w:p w14:paraId="75449BA6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02-606</w:t>
            </w:r>
            <w:r w:rsidRPr="00490DC0">
              <w:t xml:space="preserve"> </w:t>
            </w:r>
            <w:r w:rsidRPr="00E07FE0">
              <w:t>Warszawa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1F14167" w14:textId="77777777" w:rsidR="00E07FE0" w:rsidRDefault="00E07FE0" w:rsidP="00F26590">
            <w:pPr>
              <w:spacing w:before="120" w:after="120"/>
              <w:jc w:val="both"/>
            </w:pPr>
            <w:r w:rsidRPr="00E07FE0">
              <w:t>455 715.00 zł</w:t>
            </w:r>
          </w:p>
          <w:p w14:paraId="0F66E330" w14:textId="1202B54E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6126F7">
              <w:t xml:space="preserve"> 442 800,00 zł</w:t>
            </w:r>
          </w:p>
          <w:p w14:paraId="641433DA" w14:textId="4642E4C1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6126F7">
              <w:t xml:space="preserve"> 12 915,00 zł</w:t>
            </w:r>
          </w:p>
        </w:tc>
      </w:tr>
      <w:tr w:rsidR="00E07FE0" w:rsidRPr="00493F8C" w14:paraId="366FF28C" w14:textId="77777777" w:rsidTr="0070671A">
        <w:tc>
          <w:tcPr>
            <w:tcW w:w="709" w:type="dxa"/>
            <w:shd w:val="clear" w:color="auto" w:fill="auto"/>
            <w:vAlign w:val="center"/>
          </w:tcPr>
          <w:p w14:paraId="48B5B179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13</w:t>
            </w:r>
          </w:p>
        </w:tc>
        <w:tc>
          <w:tcPr>
            <w:tcW w:w="3827" w:type="dxa"/>
            <w:shd w:val="clear" w:color="auto" w:fill="auto"/>
          </w:tcPr>
          <w:p w14:paraId="7D664EC9" w14:textId="77777777" w:rsidR="00E07FE0" w:rsidRPr="0070671A" w:rsidRDefault="00E07FE0" w:rsidP="00F26590">
            <w:pPr>
              <w:spacing w:before="40"/>
              <w:rPr>
                <w:lang w:val="en-US"/>
              </w:rPr>
            </w:pPr>
            <w:proofErr w:type="spellStart"/>
            <w:r w:rsidRPr="0070671A">
              <w:rPr>
                <w:lang w:val="en-US"/>
              </w:rPr>
              <w:t>Baskervill</w:t>
            </w:r>
            <w:proofErr w:type="spellEnd"/>
            <w:r w:rsidRPr="0070671A">
              <w:rPr>
                <w:lang w:val="en-US"/>
              </w:rPr>
              <w:t xml:space="preserve"> sp. z </w:t>
            </w:r>
            <w:proofErr w:type="spellStart"/>
            <w:r w:rsidRPr="0070671A">
              <w:rPr>
                <w:lang w:val="en-US"/>
              </w:rPr>
              <w:t>o.o.</w:t>
            </w:r>
            <w:proofErr w:type="spellEnd"/>
          </w:p>
          <w:p w14:paraId="58E9816F" w14:textId="77777777" w:rsidR="00E07FE0" w:rsidRPr="00490DC0" w:rsidRDefault="00E07FE0" w:rsidP="00F26590">
            <w:r w:rsidRPr="00E07FE0">
              <w:t>Aleja Grunwaldzka</w:t>
            </w:r>
            <w:r w:rsidRPr="00490DC0">
              <w:t xml:space="preserve"> </w:t>
            </w:r>
            <w:r w:rsidRPr="00E07FE0">
              <w:t>50a</w:t>
            </w:r>
            <w:r w:rsidRPr="00490DC0">
              <w:t xml:space="preserve"> </w:t>
            </w:r>
          </w:p>
          <w:p w14:paraId="11176874" w14:textId="2669AF8A" w:rsidR="00E07FE0" w:rsidRPr="00490DC0" w:rsidRDefault="00E07FE0" w:rsidP="00F26590">
            <w:pPr>
              <w:spacing w:after="40"/>
              <w:jc w:val="both"/>
            </w:pPr>
            <w:r w:rsidRPr="00E07FE0">
              <w:t>80-241</w:t>
            </w:r>
            <w:r w:rsidRPr="00490DC0">
              <w:t xml:space="preserve"> </w:t>
            </w:r>
            <w:r w:rsidRPr="00E07FE0">
              <w:t>Gda</w:t>
            </w:r>
            <w:r w:rsidR="00045BD1">
              <w:t>ń</w:t>
            </w:r>
            <w:r w:rsidRPr="00E07FE0">
              <w:t>sk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0407293" w14:textId="77777777" w:rsidR="00E07FE0" w:rsidRDefault="00E07FE0" w:rsidP="00F26590">
            <w:pPr>
              <w:spacing w:before="120" w:after="120"/>
              <w:jc w:val="both"/>
            </w:pPr>
            <w:r w:rsidRPr="00E07FE0">
              <w:t>498 989.00 zł</w:t>
            </w:r>
          </w:p>
          <w:p w14:paraId="23785A74" w14:textId="44B8CA8E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6126F7">
              <w:t xml:space="preserve"> 449 090,00 zł</w:t>
            </w:r>
          </w:p>
          <w:p w14:paraId="4A0ED78C" w14:textId="3607B074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6126F7">
              <w:t xml:space="preserve"> 49 899,00 zł</w:t>
            </w:r>
          </w:p>
        </w:tc>
      </w:tr>
      <w:tr w:rsidR="00E07FE0" w:rsidRPr="00493F8C" w14:paraId="522920B0" w14:textId="77777777" w:rsidTr="0070671A">
        <w:tc>
          <w:tcPr>
            <w:tcW w:w="709" w:type="dxa"/>
            <w:shd w:val="clear" w:color="auto" w:fill="auto"/>
            <w:vAlign w:val="center"/>
          </w:tcPr>
          <w:p w14:paraId="7FB8B2C8" w14:textId="77777777" w:rsidR="00E07FE0" w:rsidRPr="00490DC0" w:rsidRDefault="00E07FE0" w:rsidP="00F26590">
            <w:pPr>
              <w:spacing w:before="120" w:after="120"/>
              <w:jc w:val="center"/>
            </w:pPr>
            <w:r w:rsidRPr="00E07FE0">
              <w:t>14</w:t>
            </w:r>
          </w:p>
        </w:tc>
        <w:tc>
          <w:tcPr>
            <w:tcW w:w="3827" w:type="dxa"/>
            <w:shd w:val="clear" w:color="auto" w:fill="auto"/>
          </w:tcPr>
          <w:p w14:paraId="6BAF9F42" w14:textId="77777777" w:rsidR="00E07FE0" w:rsidRPr="00490DC0" w:rsidRDefault="00E07FE0" w:rsidP="00F26590">
            <w:pPr>
              <w:spacing w:before="40"/>
            </w:pPr>
            <w:proofErr w:type="spellStart"/>
            <w:r w:rsidRPr="00E07FE0">
              <w:t>Archidom</w:t>
            </w:r>
            <w:proofErr w:type="spellEnd"/>
            <w:r w:rsidRPr="00E07FE0">
              <w:t xml:space="preserve"> Projekty Sp. z o.o.</w:t>
            </w:r>
          </w:p>
          <w:p w14:paraId="4B7DA9E0" w14:textId="77777777" w:rsidR="00E07FE0" w:rsidRPr="00490DC0" w:rsidRDefault="00E07FE0" w:rsidP="00F26590">
            <w:r w:rsidRPr="00E07FE0">
              <w:t>Środkowa</w:t>
            </w:r>
            <w:r w:rsidRPr="00490DC0">
              <w:t xml:space="preserve"> </w:t>
            </w:r>
            <w:r w:rsidRPr="00E07FE0">
              <w:t>5</w:t>
            </w:r>
            <w:r w:rsidRPr="00490DC0">
              <w:t xml:space="preserve"> </w:t>
            </w:r>
          </w:p>
          <w:p w14:paraId="2EEADCCE" w14:textId="77777777" w:rsidR="00E07FE0" w:rsidRPr="00490DC0" w:rsidRDefault="00E07FE0" w:rsidP="00F26590">
            <w:pPr>
              <w:spacing w:after="40"/>
              <w:jc w:val="both"/>
            </w:pPr>
            <w:r w:rsidRPr="00E07FE0">
              <w:t>47-400</w:t>
            </w:r>
            <w:r w:rsidRPr="00490DC0">
              <w:t xml:space="preserve"> </w:t>
            </w:r>
            <w:r w:rsidRPr="00E07FE0">
              <w:t>Racibórz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BECBCFA" w14:textId="77777777" w:rsidR="00E07FE0" w:rsidRDefault="00E07FE0" w:rsidP="00F26590">
            <w:pPr>
              <w:spacing w:before="120" w:after="120"/>
              <w:jc w:val="both"/>
            </w:pPr>
            <w:r w:rsidRPr="00E07FE0">
              <w:t>404 670.00 zł</w:t>
            </w:r>
          </w:p>
          <w:p w14:paraId="141A7639" w14:textId="6B95DEDE" w:rsidR="0070671A" w:rsidRDefault="0070671A" w:rsidP="0070671A">
            <w:pPr>
              <w:spacing w:before="120" w:after="120"/>
              <w:jc w:val="both"/>
            </w:pPr>
            <w:r>
              <w:t>cena brutto za etap I:</w:t>
            </w:r>
            <w:r w:rsidR="006126F7">
              <w:t xml:space="preserve"> 376 995,00 zł</w:t>
            </w:r>
          </w:p>
          <w:p w14:paraId="032589EE" w14:textId="0847BB97" w:rsidR="0070671A" w:rsidRPr="00490DC0" w:rsidRDefault="0070671A" w:rsidP="0070671A">
            <w:pPr>
              <w:spacing w:before="120" w:after="120"/>
              <w:jc w:val="both"/>
            </w:pPr>
            <w:r>
              <w:t>cena brutto za etap II:</w:t>
            </w:r>
            <w:r w:rsidR="006126F7">
              <w:t xml:space="preserve"> 27 675,00 zł</w:t>
            </w:r>
          </w:p>
        </w:tc>
      </w:tr>
    </w:tbl>
    <w:p w14:paraId="0ED7E6B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7BBB2" w14:textId="77777777" w:rsidR="00DB4ADA" w:rsidRDefault="00DB4ADA">
      <w:r>
        <w:separator/>
      </w:r>
    </w:p>
  </w:endnote>
  <w:endnote w:type="continuationSeparator" w:id="0">
    <w:p w14:paraId="0C3F6410" w14:textId="77777777" w:rsidR="00DB4ADA" w:rsidRDefault="00DB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1A6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A198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184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32D8E8">
        <v:line id="_x0000_s1025" style="position:absolute;left:0;text-align:left;z-index:251657728" from="-3.85pt,8.7pt" to="455.15pt,8.7pt"/>
      </w:pict>
    </w:r>
  </w:p>
  <w:p w14:paraId="17FF9C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8D0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58D840" w14:textId="77777777" w:rsidR="009F189D" w:rsidRDefault="009F189D">
    <w:pPr>
      <w:pStyle w:val="Stopka"/>
      <w:tabs>
        <w:tab w:val="clear" w:pos="4536"/>
      </w:tabs>
      <w:jc w:val="center"/>
    </w:pPr>
  </w:p>
  <w:p w14:paraId="7A6D03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2366F" w14:textId="77777777" w:rsidR="00DB4ADA" w:rsidRDefault="00DB4ADA">
      <w:r>
        <w:separator/>
      </w:r>
    </w:p>
  </w:footnote>
  <w:footnote w:type="continuationSeparator" w:id="0">
    <w:p w14:paraId="59F6C3B1" w14:textId="77777777" w:rsidR="00DB4ADA" w:rsidRDefault="00DB4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A6FF8" w14:textId="77777777" w:rsidR="00E07FE0" w:rsidRDefault="00E07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5895D" w14:textId="77777777" w:rsidR="00E07FE0" w:rsidRDefault="00E07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94926" w14:textId="77777777" w:rsidR="00E07FE0" w:rsidRDefault="00E07F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ADA"/>
    <w:rsid w:val="00007727"/>
    <w:rsid w:val="00017720"/>
    <w:rsid w:val="00035488"/>
    <w:rsid w:val="00045BD1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A679C"/>
    <w:rsid w:val="00601802"/>
    <w:rsid w:val="006126F7"/>
    <w:rsid w:val="0069085C"/>
    <w:rsid w:val="006D03E2"/>
    <w:rsid w:val="006E3702"/>
    <w:rsid w:val="0070671A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B4ADA"/>
    <w:rsid w:val="00DD35A7"/>
    <w:rsid w:val="00E07FE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2C9B1"/>
  <w15:chartTrackingRefBased/>
  <w15:docId w15:val="{ADA96203-E2FD-4728-ABC1-58B07FC1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536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5</cp:revision>
  <dcterms:created xsi:type="dcterms:W3CDTF">2025-01-16T13:58:00Z</dcterms:created>
  <dcterms:modified xsi:type="dcterms:W3CDTF">2025-01-16T14:23:00Z</dcterms:modified>
</cp:coreProperties>
</file>