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084BB3BC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FB06E2" w:rsidRPr="00FB06E2">
        <w:rPr>
          <w:b/>
          <w:iCs/>
          <w:color w:val="000000"/>
          <w:sz w:val="22"/>
          <w:szCs w:val="22"/>
          <w:lang w:eastAsia="x-none"/>
        </w:rPr>
        <w:t xml:space="preserve">dostawa systemu do wysokorozdzielczej </w:t>
      </w:r>
      <w:proofErr w:type="spellStart"/>
      <w:r w:rsidR="00FB06E2" w:rsidRPr="00FB06E2">
        <w:rPr>
          <w:b/>
          <w:iCs/>
          <w:color w:val="000000"/>
          <w:sz w:val="22"/>
          <w:szCs w:val="22"/>
          <w:lang w:eastAsia="x-none"/>
        </w:rPr>
        <w:t>respirometrii</w:t>
      </w:r>
      <w:proofErr w:type="spellEnd"/>
      <w:r w:rsidR="00FB06E2" w:rsidRPr="00FB06E2">
        <w:rPr>
          <w:b/>
          <w:iCs/>
          <w:color w:val="000000"/>
          <w:sz w:val="22"/>
          <w:szCs w:val="22"/>
          <w:lang w:eastAsia="x-none"/>
        </w:rPr>
        <w:t xml:space="preserve"> do Laboratorium </w:t>
      </w:r>
      <w:r w:rsidR="004504DB">
        <w:rPr>
          <w:b/>
          <w:iCs/>
          <w:color w:val="000000"/>
          <w:sz w:val="22"/>
          <w:szCs w:val="22"/>
          <w:lang w:eastAsia="x-none"/>
        </w:rPr>
        <w:t>Biologii</w:t>
      </w:r>
      <w:r w:rsidR="00FB06E2" w:rsidRPr="00FB06E2">
        <w:rPr>
          <w:b/>
          <w:iCs/>
          <w:color w:val="000000"/>
          <w:sz w:val="22"/>
          <w:szCs w:val="22"/>
          <w:lang w:eastAsia="x-none"/>
        </w:rPr>
        <w:t xml:space="preserve"> Kosmicznej dla Centrum </w:t>
      </w:r>
      <w:bookmarkStart w:id="0" w:name="_GoBack"/>
      <w:bookmarkEnd w:id="0"/>
      <w:r w:rsidR="00FB06E2" w:rsidRPr="00FB06E2">
        <w:rPr>
          <w:b/>
          <w:iCs/>
          <w:color w:val="000000"/>
          <w:sz w:val="22"/>
          <w:szCs w:val="22"/>
          <w:lang w:eastAsia="x-none"/>
        </w:rPr>
        <w:t>Techn</w:t>
      </w:r>
      <w:r w:rsidR="004504DB">
        <w:rPr>
          <w:b/>
          <w:iCs/>
          <w:color w:val="000000"/>
          <w:sz w:val="22"/>
          <w:szCs w:val="22"/>
          <w:lang w:eastAsia="x-none"/>
        </w:rPr>
        <w:t>o</w:t>
      </w:r>
      <w:r w:rsidR="00FB06E2" w:rsidRPr="00FB06E2">
        <w:rPr>
          <w:b/>
          <w:iCs/>
          <w:color w:val="000000"/>
          <w:sz w:val="22"/>
          <w:szCs w:val="22"/>
          <w:lang w:eastAsia="x-none"/>
        </w:rPr>
        <w:t>logii Kosmicznych AGH – DE-dzp.272-007/25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266421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netto: ......................................................................... </w:t>
      </w:r>
      <w:r w:rsidR="001C7ADB">
        <w:rPr>
          <w:b/>
        </w:rPr>
        <w:t>EURO *)</w:t>
      </w:r>
    </w:p>
    <w:p w14:paraId="56E32D79" w14:textId="77777777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</w:p>
    <w:p w14:paraId="64546A4C" w14:textId="306D517F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brutto: ......................................................................... </w:t>
      </w:r>
      <w:r w:rsidR="001C7ADB">
        <w:rPr>
          <w:b/>
        </w:rPr>
        <w:t>EURO</w:t>
      </w:r>
    </w:p>
    <w:p w14:paraId="157EE2AB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FCA73AB" w14:textId="77777777" w:rsidR="00251086" w:rsidRPr="00DC61F0" w:rsidRDefault="00251086" w:rsidP="00251086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54C42DC7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51D1026" w14:textId="2DBF084E" w:rsidR="00251086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</w:t>
      </w:r>
      <w:r w:rsidR="006F7ADB">
        <w:rPr>
          <w:b/>
        </w:rPr>
        <w:t>EURO *)</w:t>
      </w:r>
    </w:p>
    <w:p w14:paraId="14AE5721" w14:textId="745BF024" w:rsidR="00A03072" w:rsidRPr="006C4612" w:rsidRDefault="00A03072" w:rsidP="00A03072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t xml:space="preserve">Termin realizacji </w:t>
      </w:r>
      <w:r w:rsidRPr="006C4612">
        <w:rPr>
          <w:b/>
        </w:rPr>
        <w:t xml:space="preserve">umowy: </w:t>
      </w:r>
      <w:r w:rsidR="00130387" w:rsidRPr="006C4612">
        <w:rPr>
          <w:b/>
        </w:rPr>
        <w:t xml:space="preserve">do </w:t>
      </w:r>
      <w:r w:rsidR="00FB06E2">
        <w:rPr>
          <w:b/>
        </w:rPr>
        <w:t>56 dni od daty podpisania umowy.</w:t>
      </w:r>
    </w:p>
    <w:p w14:paraId="5398F312" w14:textId="54AE8A4C" w:rsidR="00251086" w:rsidRDefault="00251086" w:rsidP="00251086">
      <w:pPr>
        <w:widowControl w:val="0"/>
        <w:spacing w:line="360" w:lineRule="auto"/>
        <w:ind w:right="1"/>
        <w:jc w:val="both"/>
        <w:rPr>
          <w:b/>
          <w:bCs/>
          <w:highlight w:val="yellow"/>
        </w:rPr>
      </w:pPr>
      <w:r w:rsidRPr="006C4612">
        <w:rPr>
          <w:b/>
        </w:rPr>
        <w:t>Okres udzielonej gwarancji</w:t>
      </w:r>
      <w:r w:rsidR="00130387" w:rsidRPr="006C4612">
        <w:rPr>
          <w:b/>
        </w:rPr>
        <w:t xml:space="preserve"> na całość przedmiotu</w:t>
      </w:r>
      <w:r w:rsidR="00130387">
        <w:rPr>
          <w:b/>
        </w:rPr>
        <w:t xml:space="preserve"> zamówienia</w:t>
      </w:r>
      <w:r w:rsidRPr="00DC61F0">
        <w:rPr>
          <w:b/>
        </w:rPr>
        <w:t xml:space="preserve"> wynosi:</w:t>
      </w:r>
      <w:r w:rsidRPr="00DC61F0">
        <w:t xml:space="preserve"> </w:t>
      </w:r>
      <w:r w:rsidRPr="00DC61F0">
        <w:rPr>
          <w:b/>
          <w:bCs/>
        </w:rPr>
        <w:t xml:space="preserve">…………… miesięcy </w:t>
      </w:r>
      <w:r w:rsidR="001D17E2" w:rsidRPr="001D17E2">
        <w:rPr>
          <w:b/>
          <w:bCs/>
          <w:highlight w:val="yellow"/>
        </w:rPr>
        <w:t>(kryterium oceny ofert)</w:t>
      </w: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79948BF" w14:textId="77777777" w:rsidR="00FB06E2" w:rsidRPr="00FB06E2" w:rsidRDefault="00FB06E2" w:rsidP="00251086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lastRenderedPageBreak/>
        <w:t xml:space="preserve">*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Polski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3FC1A20C" w14:textId="28055B23" w:rsidR="002123BA" w:rsidRPr="002123BA" w:rsidRDefault="002123BA" w:rsidP="002123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że zaoferowane urządzenie jest </w:t>
      </w:r>
      <w:r w:rsidRPr="002123BA">
        <w:rPr>
          <w:color w:val="000000"/>
          <w:sz w:val="22"/>
          <w:szCs w:val="22"/>
        </w:rPr>
        <w:t>wyprodukowan</w:t>
      </w:r>
      <w:r>
        <w:rPr>
          <w:color w:val="000000"/>
          <w:sz w:val="22"/>
          <w:szCs w:val="22"/>
        </w:rPr>
        <w:t>e</w:t>
      </w:r>
      <w:r w:rsidRPr="002123BA">
        <w:rPr>
          <w:color w:val="000000"/>
          <w:sz w:val="22"/>
          <w:szCs w:val="22"/>
        </w:rPr>
        <w:t xml:space="preserve"> przez producenta, u którego wdrożono normę ISO 9001 lub równoważną </w:t>
      </w:r>
    </w:p>
    <w:p w14:paraId="7355E5FE" w14:textId="3F600D7B" w:rsidR="002123BA" w:rsidRPr="00DC61F0" w:rsidRDefault="002123BA" w:rsidP="002123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zaoferowane u</w:t>
      </w:r>
      <w:r w:rsidRPr="002123BA">
        <w:rPr>
          <w:color w:val="000000"/>
          <w:sz w:val="22"/>
          <w:szCs w:val="22"/>
        </w:rPr>
        <w:t>rządzenie</w:t>
      </w:r>
      <w:r>
        <w:rPr>
          <w:color w:val="000000"/>
          <w:sz w:val="22"/>
          <w:szCs w:val="22"/>
        </w:rPr>
        <w:t xml:space="preserve"> jest </w:t>
      </w:r>
      <w:r w:rsidRPr="002123BA">
        <w:rPr>
          <w:color w:val="000000"/>
          <w:sz w:val="22"/>
          <w:szCs w:val="22"/>
        </w:rPr>
        <w:t>zgodne z dyrektywami CE</w:t>
      </w:r>
      <w:r>
        <w:rPr>
          <w:color w:val="000000"/>
          <w:sz w:val="22"/>
          <w:szCs w:val="22"/>
        </w:rPr>
        <w:t>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7F5FBA0C" w14:textId="77777777" w:rsidR="00251086" w:rsidRPr="00DC61F0" w:rsidRDefault="00251086" w:rsidP="00251086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6715978" w14:textId="77777777" w:rsidR="00251086" w:rsidRPr="00DC61F0" w:rsidRDefault="00251086" w:rsidP="002510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A66DB3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57FD8AD" w14:textId="01E0C17B" w:rsidR="00251086" w:rsidRPr="00063838" w:rsidRDefault="00251086" w:rsidP="002510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4A81661" w14:textId="77777777" w:rsidR="008D2AB8" w:rsidRPr="00063838" w:rsidRDefault="008D2AB8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30"/>
          <w:szCs w:val="30"/>
        </w:rPr>
      </w:pP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58E80" w14:textId="77777777" w:rsidR="00874448" w:rsidRDefault="00874448">
      <w:r>
        <w:separator/>
      </w:r>
    </w:p>
  </w:endnote>
  <w:endnote w:type="continuationSeparator" w:id="0">
    <w:p w14:paraId="462286D2" w14:textId="77777777" w:rsidR="00874448" w:rsidRDefault="0087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4A314" w14:textId="77777777" w:rsidR="00E17EB4" w:rsidRDefault="00E17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F6747" w14:textId="77777777" w:rsidR="00E17EB4" w:rsidRDefault="00E17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6B3C0" w14:textId="77777777" w:rsidR="00874448" w:rsidRDefault="00874448">
      <w:r>
        <w:separator/>
      </w:r>
    </w:p>
  </w:footnote>
  <w:footnote w:type="continuationSeparator" w:id="0">
    <w:p w14:paraId="43E5AFF9" w14:textId="77777777" w:rsidR="00874448" w:rsidRDefault="00874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1B8D8" w14:textId="77777777" w:rsidR="00E17EB4" w:rsidRDefault="00E1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038B3" w14:textId="77777777" w:rsidR="00E17EB4" w:rsidRDefault="00E17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63838"/>
    <w:rsid w:val="00071CCC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207E98"/>
    <w:rsid w:val="002123BA"/>
    <w:rsid w:val="002403A7"/>
    <w:rsid w:val="00251086"/>
    <w:rsid w:val="002723B0"/>
    <w:rsid w:val="00315A4A"/>
    <w:rsid w:val="00322115"/>
    <w:rsid w:val="00325C00"/>
    <w:rsid w:val="003417A6"/>
    <w:rsid w:val="004326D4"/>
    <w:rsid w:val="004504DB"/>
    <w:rsid w:val="004B7300"/>
    <w:rsid w:val="004C6753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825D75"/>
    <w:rsid w:val="00833933"/>
    <w:rsid w:val="00853083"/>
    <w:rsid w:val="00857D2C"/>
    <w:rsid w:val="00874448"/>
    <w:rsid w:val="008B2F0C"/>
    <w:rsid w:val="008B4928"/>
    <w:rsid w:val="008D2AB8"/>
    <w:rsid w:val="008F1C66"/>
    <w:rsid w:val="00970FE4"/>
    <w:rsid w:val="009715C9"/>
    <w:rsid w:val="00976CA4"/>
    <w:rsid w:val="009E0D47"/>
    <w:rsid w:val="009E6588"/>
    <w:rsid w:val="00A0022B"/>
    <w:rsid w:val="00A03072"/>
    <w:rsid w:val="00A07492"/>
    <w:rsid w:val="00A346FE"/>
    <w:rsid w:val="00A47B4D"/>
    <w:rsid w:val="00A55B4A"/>
    <w:rsid w:val="00A83018"/>
    <w:rsid w:val="00A95CB9"/>
    <w:rsid w:val="00AE37C7"/>
    <w:rsid w:val="00B774DC"/>
    <w:rsid w:val="00BA36C5"/>
    <w:rsid w:val="00BD129A"/>
    <w:rsid w:val="00C00A04"/>
    <w:rsid w:val="00C4231C"/>
    <w:rsid w:val="00C969A6"/>
    <w:rsid w:val="00C97D9E"/>
    <w:rsid w:val="00CA7D36"/>
    <w:rsid w:val="00D048C4"/>
    <w:rsid w:val="00D24208"/>
    <w:rsid w:val="00D60C38"/>
    <w:rsid w:val="00D66893"/>
    <w:rsid w:val="00D76AC4"/>
    <w:rsid w:val="00D90ACB"/>
    <w:rsid w:val="00DC1500"/>
    <w:rsid w:val="00E17EB4"/>
    <w:rsid w:val="00E23C0A"/>
    <w:rsid w:val="00E41F62"/>
    <w:rsid w:val="00E44371"/>
    <w:rsid w:val="00E50189"/>
    <w:rsid w:val="00E949B0"/>
    <w:rsid w:val="00EA17E7"/>
    <w:rsid w:val="00F00591"/>
    <w:rsid w:val="00F51688"/>
    <w:rsid w:val="00F53146"/>
    <w:rsid w:val="00F54785"/>
    <w:rsid w:val="00F91018"/>
    <w:rsid w:val="00FA0A0D"/>
    <w:rsid w:val="00FA0F30"/>
    <w:rsid w:val="00FA51A4"/>
    <w:rsid w:val="00FB06E2"/>
    <w:rsid w:val="00FC100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8CF9B-E035-4569-9220-96F93BE6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558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5</cp:revision>
  <cp:lastPrinted>1899-12-31T23:00:00Z</cp:lastPrinted>
  <dcterms:created xsi:type="dcterms:W3CDTF">2025-01-03T13:27:00Z</dcterms:created>
  <dcterms:modified xsi:type="dcterms:W3CDTF">2025-01-17T14:26:00Z</dcterms:modified>
</cp:coreProperties>
</file>