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3A117DAE" w14:textId="3E256E71" w:rsidR="000B2DD7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A87FF1" w:rsidRPr="00A87FF1">
        <w:rPr>
          <w:rFonts w:ascii="Verdana" w:hAnsi="Verdana"/>
          <w:b/>
          <w:bCs/>
        </w:rPr>
        <w:t>Usługa przeprowadzenia cyklu szkoleń zawodowych (technicznych) i w zakresie zarządzania dla studentów II stopnia kierunku Inżynieria Produkcji i Jakości na Wydziale Metali Nieżelaznych w ramach projektu KOMPAS AGH - DE-dzp.272-</w:t>
      </w:r>
      <w:r w:rsidR="00452D41">
        <w:rPr>
          <w:rFonts w:ascii="Verdana" w:hAnsi="Verdana"/>
          <w:b/>
          <w:bCs/>
        </w:rPr>
        <w:t>019</w:t>
      </w:r>
      <w:r w:rsidR="00A87FF1" w:rsidRPr="00A87FF1">
        <w:rPr>
          <w:rFonts w:ascii="Verdana" w:hAnsi="Verdana"/>
          <w:b/>
          <w:bCs/>
        </w:rPr>
        <w:t>/25</w:t>
      </w:r>
    </w:p>
    <w:p w14:paraId="234F2352" w14:textId="77777777" w:rsidR="00E84376" w:rsidRPr="00A87FF1" w:rsidRDefault="00E84376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5BF90D83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„Zaawansowane planowanie jakości – APQP”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CFCD891" w14:textId="2FF03CF7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2E5F9770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DBC959F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7F4DA06" w14:textId="3EE2940A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30E6FAF9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19CBC7DB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554E8E3" w14:textId="7B72BA33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„Zaawansowane planowanie jakości – APQP”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F5AFFB0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10FE34C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98FA4B7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AECC9C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9BED162" w14:textId="6AEC4520" w:rsidR="005D643B" w:rsidRPr="00265684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26C2C124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8783EB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873789D" w14:textId="580A0A7B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bookmarkEnd w:id="0"/>
      <w:tr w:rsidR="005D643B" w:rsidRPr="00A87FF1" w14:paraId="2FBFAB2A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4FCFE8E0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BDF09FF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FF23253" w14:textId="77777777" w:rsidR="005D643B" w:rsidRPr="00A87FF1" w:rsidRDefault="005D643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9816694" w14:textId="77777777" w:rsidR="005D643B" w:rsidRPr="00A87FF1" w:rsidRDefault="005D643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4492019" w14:textId="77777777" w:rsidR="005D643B" w:rsidRPr="00A87FF1" w:rsidRDefault="005D643B" w:rsidP="00265684">
            <w:pPr>
              <w:rPr>
                <w:rFonts w:ascii="Verdana" w:hAnsi="Verdana"/>
              </w:rPr>
            </w:pPr>
          </w:p>
          <w:p w14:paraId="55C924B7" w14:textId="04611AE1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C50DB45" w14:textId="53C4272E" w:rsidR="005D643B" w:rsidRPr="00A87FF1" w:rsidRDefault="005D643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„Zaawansowane planowanie jakości – APQP”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EB7B87B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Temat szkolenia: .…………………………………………………</w:t>
            </w:r>
          </w:p>
          <w:p w14:paraId="392CFC09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DCDA556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Termin realizacji usługi:  ………………………………………</w:t>
            </w:r>
          </w:p>
          <w:p w14:paraId="254C9355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godzin szkolenia**:…………………………………….</w:t>
            </w:r>
          </w:p>
          <w:p w14:paraId="20925647" w14:textId="6AA9A547" w:rsidR="005D643B" w:rsidRPr="00265684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D643B"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6EAC595A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4ECCE99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9049472" w14:textId="6BBEBBFD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2966A1A1" w14:textId="77777777" w:rsidTr="006B244B">
        <w:trPr>
          <w:trHeight w:val="2366"/>
        </w:trPr>
        <w:tc>
          <w:tcPr>
            <w:tcW w:w="1701" w:type="dxa"/>
            <w:vMerge/>
            <w:shd w:val="clear" w:color="auto" w:fill="auto"/>
          </w:tcPr>
          <w:p w14:paraId="409F2BE8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5BFBDAE7" w14:textId="002B27DD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>2</w:t>
            </w:r>
            <w:r>
              <w:rPr>
                <w:rFonts w:ascii="Verdana" w:hAnsi="Verdana"/>
                <w:iCs/>
              </w:rPr>
              <w:t xml:space="preserve">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„Zaawansowane planowanie jakości – APQP”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AD710A7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7A690CF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C0E539A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CAA2544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5642DC3" w14:textId="0664983E" w:rsidR="005D643B" w:rsidRPr="00265684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D8F76D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3CE7B96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F3C5A72" w14:textId="2367D195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tr w:rsidR="006B244B" w:rsidRPr="00A87FF1" w14:paraId="6DAB227E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245DA533" w14:textId="45FA96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B9E5285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B447DD0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AF084BE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7974F86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2D291C9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32F9826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2016270B" w14:textId="73ECB242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6FF9B75" w14:textId="491D8743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lastRenderedPageBreak/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„Zatwierdzanie wyrobów przez klienta – PPAP”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F944E80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79481DB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………………………………………………………………………….</w:t>
            </w:r>
          </w:p>
          <w:p w14:paraId="0746840E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744CA3A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CE4952F" w14:textId="650EF54D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6D3F498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C5B4668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83BEACA" w14:textId="54A8ED6E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lastRenderedPageBreak/>
              <w:t>(podać podstawę dysponowania)</w:t>
            </w:r>
          </w:p>
        </w:tc>
      </w:tr>
      <w:tr w:rsidR="006B244B" w:rsidRPr="00A87FF1" w14:paraId="5FCB6F71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0268CC11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712EDE53" w14:textId="7D038DF2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 xml:space="preserve">posiada co najmniej trzyletnie doświadczenie w przeprowadzeniu poniższego szkolenia i przeprowadziła min. 2 szkolenia z zakresu „Zatwierdzanie wyrobów przez klienta – PPAP”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2E13F7C9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F15A79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CCA65CE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BB05A8A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96960D3" w14:textId="478E3DA5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20286736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90C5869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AB43E6C" w14:textId="79A88D28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689F190F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057C6396" w14:textId="784C61F4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DC4CD90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3D62C2A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112EC35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0052246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3000946C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14AC788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7DFD1465" w14:textId="4CD56D25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FE88D0B" w14:textId="74E12A05" w:rsidR="006B244B" w:rsidRPr="00265684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 xml:space="preserve">posiada co najmniej trzyletnie doświadczenie w przeprowadzeniu poniższego szkolenia i przeprowadziła min. 2 szkolenia z zakresu „Zatwierdzanie wyrobów przez klienta – PPAP”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72D3B13F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E43AA3C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4E68C73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BA6EAA6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1046B63" w14:textId="2D84B819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8DE585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4EFA3C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198A92E" w14:textId="086AB62E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9A67D45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298A608B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F153F65" w14:textId="310BD450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 xml:space="preserve">posiada co najmniej trzyletnie doświadczenie w przeprowadzeniu poniższego szkolenia i przeprowadziła min. 2 szkolenia z zakresu „Zatwierdzanie wyrobów przez klienta – PPAP”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1D2E0B11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0A6B4AF1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126C921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7FEDF10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CA68DBC" w14:textId="67C04E1D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17D44F2A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6EDC644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C984BF2" w14:textId="2ADBE789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9E409D0" w14:textId="77777777" w:rsidTr="006B244B">
        <w:trPr>
          <w:trHeight w:val="909"/>
        </w:trPr>
        <w:tc>
          <w:tcPr>
            <w:tcW w:w="1701" w:type="dxa"/>
            <w:vMerge w:val="restart"/>
            <w:shd w:val="clear" w:color="auto" w:fill="auto"/>
          </w:tcPr>
          <w:p w14:paraId="160EF81C" w14:textId="5D8A136B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4BBB468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DF91457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7511A92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D75290E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72B4EC01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61B84826" w14:textId="21CECE1D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B5F769A" w14:textId="4E249D0E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„Audytor wewnętrzny IATF 16949”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A975DFA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BFD324F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B7FEF85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148DAB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5B4D3A3" w14:textId="4D8BB67B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673812E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D39E11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527FB64" w14:textId="607CF988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746BE8A0" w14:textId="77777777" w:rsidTr="006B244B">
        <w:trPr>
          <w:trHeight w:val="909"/>
        </w:trPr>
        <w:tc>
          <w:tcPr>
            <w:tcW w:w="1701" w:type="dxa"/>
            <w:vMerge/>
            <w:shd w:val="clear" w:color="auto" w:fill="auto"/>
          </w:tcPr>
          <w:p w14:paraId="560FDAC2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3DA0AFA6" w14:textId="4FE2E2D3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„Audytor wewnętrzny IATF 16949”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87F4EA4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6F8D387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2D7B5BD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1863E962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9482044" w14:textId="4BFD0049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0DD6A6E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949044E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F0A97BD" w14:textId="0137186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013D6A37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6C0F5DE5" w14:textId="22036F83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4921A3F" w14:textId="77777777" w:rsidR="006B244B" w:rsidRPr="00A87FF1" w:rsidRDefault="006B244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1405A6B3" w14:textId="77777777" w:rsidR="006B244B" w:rsidRPr="00A87FF1" w:rsidRDefault="006B244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7D8E344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  <w:p w14:paraId="180B9F8C" w14:textId="16937110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99B088E" w14:textId="6638B4CD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„Audytor wewnętrzny IATF 16949”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5A9EDF4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31A7339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8C3136B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7ECCD52C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10F48EEF" w14:textId="131AE901" w:rsidR="006B244B" w:rsidRPr="00265684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486E900" w14:textId="7777777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111C2ED5" w14:textId="36A57759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47505BC5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054005D4" w14:textId="77777777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1E96EE7" w14:textId="58E82CBC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„Audytor wewnętrzny IATF 16949”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35074A7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097F140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00F022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AD1C30B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42C435A" w14:textId="0C345E08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5E8676CD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7887C00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120830D" w14:textId="7A09EA8E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7D641961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381E39AF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2BD39D79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5619D3A4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212179D1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06383348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4190B006" w14:textId="1C4B0CD6" w:rsidR="006B244B" w:rsidRPr="00A87FF1" w:rsidRDefault="006B244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6BDA560" w14:textId="77777777" w:rsidR="006B244B" w:rsidRPr="00A87FF1" w:rsidRDefault="006B244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147E53DB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  <w:p w14:paraId="641DDCED" w14:textId="4D63B553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42E9B99" w14:textId="27C20C98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>
              <w:rPr>
                <w:rFonts w:ascii="Verdana" w:hAnsi="Verdana"/>
                <w:iCs/>
              </w:rPr>
              <w:t>„</w:t>
            </w:r>
            <w:r w:rsidRPr="00265684">
              <w:rPr>
                <w:rFonts w:ascii="Verdana" w:hAnsi="Verdana"/>
                <w:iCs/>
              </w:rPr>
              <w:t>Analiza systemów pomiarowych – MSA”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8C07F7B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BE7471C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29FC434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636E039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68B15B05" w14:textId="2244C2AD" w:rsidR="006B244B" w:rsidRPr="00265684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4E05CB7" w14:textId="7777777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76FDB05F" w14:textId="2E51819E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33C81A70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215E2E42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0643F31A" w14:textId="613E39F2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>2</w:t>
            </w:r>
            <w:r>
              <w:rPr>
                <w:rFonts w:ascii="Verdana" w:hAnsi="Verdana"/>
                <w:iCs/>
              </w:rPr>
              <w:t xml:space="preserve">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>
              <w:rPr>
                <w:rFonts w:ascii="Verdana" w:hAnsi="Verdana"/>
                <w:iCs/>
              </w:rPr>
              <w:t>„</w:t>
            </w:r>
            <w:r w:rsidRPr="00265684">
              <w:rPr>
                <w:rFonts w:ascii="Verdana" w:hAnsi="Verdana"/>
                <w:iCs/>
              </w:rPr>
              <w:t>Analiza systemów pomiarowych – MSA”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77D1D953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88B3DC9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0CE32F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185291C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5217012" w14:textId="0C86DDAF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68EECE9B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5ED53110" w14:textId="2C78F098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tr w:rsidR="006B244B" w:rsidRPr="00A87FF1" w14:paraId="2EAF8A25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597EA97E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09EFB559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22ECABF1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774B3DEB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59C7DD5C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1CCFBDE6" w14:textId="1C934B99" w:rsidR="006B244B" w:rsidRPr="00A87FF1" w:rsidRDefault="006B244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8B4E962" w14:textId="77777777" w:rsidR="006B244B" w:rsidRPr="00A87FF1" w:rsidRDefault="006B244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7F6A43B7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  <w:p w14:paraId="7D5B169C" w14:textId="2AB4D1FF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87B3990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>
              <w:rPr>
                <w:rFonts w:ascii="Verdana" w:hAnsi="Verdana"/>
                <w:iCs/>
              </w:rPr>
              <w:t>„</w:t>
            </w:r>
            <w:r w:rsidRPr="00265684">
              <w:rPr>
                <w:rFonts w:ascii="Verdana" w:hAnsi="Verdana"/>
                <w:iCs/>
              </w:rPr>
              <w:t>Analiza systemów pomiarowych – MSA”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A5C0362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6FA97AD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6998FDB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1C308D64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2A7F6625" w14:textId="0DACFE16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5C46F20" w14:textId="7777777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747E5C80" w14:textId="5BE7D08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B0509F4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37B89FEF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2E1B135" w14:textId="14ED0180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>2</w:t>
            </w:r>
            <w:r>
              <w:rPr>
                <w:rFonts w:ascii="Verdana" w:hAnsi="Verdana"/>
                <w:iCs/>
              </w:rPr>
              <w:t xml:space="preserve">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>
              <w:rPr>
                <w:rFonts w:ascii="Verdana" w:hAnsi="Verdana"/>
                <w:iCs/>
              </w:rPr>
              <w:t>„</w:t>
            </w:r>
            <w:r w:rsidRPr="00265684">
              <w:rPr>
                <w:rFonts w:ascii="Verdana" w:hAnsi="Verdana"/>
                <w:iCs/>
              </w:rPr>
              <w:t>Analiza systemów pomiarowych – MSA”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7582DAD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5CDCFD25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4E8503B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7F5AAE76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40DC6665" w14:textId="54E3EC90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C6C6FC9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625110F9" w14:textId="37091B75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</w:tbl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5B346540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265684">
        <w:rPr>
          <w:rFonts w:ascii="Verdana" w:hAnsi="Verdana"/>
          <w:sz w:val="16"/>
          <w:szCs w:val="16"/>
          <w:lang w:eastAsia="ar-SA"/>
        </w:rPr>
        <w:t>60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D9DFE" w14:textId="77777777" w:rsidR="005D4B0A" w:rsidRDefault="005D4B0A">
      <w:r>
        <w:separator/>
      </w:r>
    </w:p>
  </w:endnote>
  <w:endnote w:type="continuationSeparator" w:id="0">
    <w:p w14:paraId="7E8DEB75" w14:textId="77777777" w:rsidR="005D4B0A" w:rsidRDefault="005D4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2E8A1" w14:textId="77777777" w:rsidR="005D4B0A" w:rsidRDefault="005D4B0A">
      <w:r>
        <w:separator/>
      </w:r>
    </w:p>
  </w:footnote>
  <w:footnote w:type="continuationSeparator" w:id="0">
    <w:p w14:paraId="45123902" w14:textId="77777777" w:rsidR="005D4B0A" w:rsidRDefault="005D4B0A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88D89" w14:textId="42E604F1" w:rsidR="0060223E" w:rsidRDefault="005E58B4" w:rsidP="0060223E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36493DC0" wp14:editId="73113CC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7BB2C" w14:textId="77777777" w:rsidR="0060223E" w:rsidRDefault="0060223E" w:rsidP="0060223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493DC0" id="Dowolny kształt: kształt 3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B57BB2C" w14:textId="77777777" w:rsidR="0060223E" w:rsidRDefault="0060223E" w:rsidP="0060223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="0060223E" w:rsidRPr="00F425C0">
      <w:rPr>
        <w:noProof/>
      </w:rPr>
      <w:drawing>
        <wp:anchor distT="0" distB="0" distL="114300" distR="114300" simplePos="0" relativeHeight="251660288" behindDoc="0" locked="0" layoutInCell="1" allowOverlap="1" wp14:anchorId="32D2C837" wp14:editId="1752C458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1148F207" w:rsidR="00C303B2" w:rsidRPr="00A844AF" w:rsidRDefault="00C303B2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F6C4A"/>
    <w:rsid w:val="00372BE3"/>
    <w:rsid w:val="00383A1D"/>
    <w:rsid w:val="003B441C"/>
    <w:rsid w:val="003C4112"/>
    <w:rsid w:val="003D1FF9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71CE"/>
    <w:rsid w:val="007F6736"/>
    <w:rsid w:val="00800586"/>
    <w:rsid w:val="00813382"/>
    <w:rsid w:val="008539D0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22664"/>
    <w:rsid w:val="00D67C47"/>
    <w:rsid w:val="00D93916"/>
    <w:rsid w:val="00DE7EDF"/>
    <w:rsid w:val="00E35DB9"/>
    <w:rsid w:val="00E57D8D"/>
    <w:rsid w:val="00E74DEC"/>
    <w:rsid w:val="00E84376"/>
    <w:rsid w:val="00E97FEE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1192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8</cp:revision>
  <cp:lastPrinted>2023-09-12T08:10:00Z</cp:lastPrinted>
  <dcterms:created xsi:type="dcterms:W3CDTF">2024-11-06T08:21:00Z</dcterms:created>
  <dcterms:modified xsi:type="dcterms:W3CDTF">2025-01-15T11:04:00Z</dcterms:modified>
</cp:coreProperties>
</file>