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C9A98" w14:textId="62FD8C14" w:rsidR="00843A88" w:rsidRPr="006370FF" w:rsidRDefault="00E67EA7" w:rsidP="00FD4AEC">
      <w:pPr>
        <w:spacing w:after="480"/>
        <w:jc w:val="right"/>
      </w:pPr>
      <w:r w:rsidRPr="006370FF">
        <w:t>Niepołomice</w:t>
      </w:r>
      <w:r w:rsidR="00843A88" w:rsidRPr="006370FF">
        <w:t xml:space="preserve"> dnia: </w:t>
      </w:r>
      <w:r w:rsidRPr="006370FF">
        <w:t>2025-01-</w:t>
      </w:r>
      <w:r w:rsidR="00907FA9">
        <w:t>30</w:t>
      </w:r>
    </w:p>
    <w:p w14:paraId="5B536BCB" w14:textId="77777777" w:rsidR="00843A88" w:rsidRPr="006370FF" w:rsidRDefault="00E67EA7" w:rsidP="00843A88">
      <w:pPr>
        <w:spacing w:line="360" w:lineRule="auto"/>
        <w:rPr>
          <w:b/>
          <w:bCs/>
        </w:rPr>
      </w:pPr>
      <w:r w:rsidRPr="006370FF">
        <w:rPr>
          <w:b/>
          <w:bCs/>
        </w:rPr>
        <w:t>GMINA NIEPOŁOMICE</w:t>
      </w:r>
    </w:p>
    <w:p w14:paraId="2A5B3BE4" w14:textId="77777777" w:rsidR="00843A88" w:rsidRPr="006370FF" w:rsidRDefault="00E67EA7" w:rsidP="00843A88">
      <w:pPr>
        <w:spacing w:line="360" w:lineRule="auto"/>
      </w:pPr>
      <w:r w:rsidRPr="006370FF">
        <w:t>Pl. Zwycięstwa</w:t>
      </w:r>
      <w:r w:rsidR="00843A88" w:rsidRPr="006370FF">
        <w:t xml:space="preserve"> </w:t>
      </w:r>
      <w:r w:rsidRPr="006370FF">
        <w:t>13</w:t>
      </w:r>
    </w:p>
    <w:p w14:paraId="091557F3" w14:textId="77777777" w:rsidR="00843A88" w:rsidRPr="006370FF" w:rsidRDefault="00E67EA7" w:rsidP="00843A88">
      <w:r w:rsidRPr="006370FF">
        <w:t>32-005</w:t>
      </w:r>
      <w:r w:rsidR="00843A88" w:rsidRPr="006370FF">
        <w:t xml:space="preserve"> </w:t>
      </w:r>
      <w:r w:rsidRPr="006370FF">
        <w:t>Niepołomice</w:t>
      </w:r>
    </w:p>
    <w:p w14:paraId="0FE19198" w14:textId="230BE262" w:rsidR="00843A88" w:rsidRPr="006370FF" w:rsidRDefault="006370FF" w:rsidP="00FD4AEC">
      <w:pPr>
        <w:spacing w:after="480"/>
        <w:jc w:val="both"/>
        <w:rPr>
          <w:bCs/>
        </w:rPr>
      </w:pPr>
      <w:r w:rsidRPr="006370FF">
        <w:rPr>
          <w:bCs/>
        </w:rPr>
        <w:t>Pismo: ZP.271.1.2025.5</w:t>
      </w:r>
    </w:p>
    <w:p w14:paraId="5B9B2AEA" w14:textId="77777777" w:rsidR="00843A88" w:rsidRPr="006370F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6370FF">
        <w:rPr>
          <w:b/>
        </w:rPr>
        <w:t>WYKONAWCY</w:t>
      </w:r>
    </w:p>
    <w:p w14:paraId="6ACA43C6" w14:textId="77777777" w:rsidR="00843A88" w:rsidRPr="006370FF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6370FF">
        <w:t>ubiegający się o zamówienie</w:t>
      </w:r>
    </w:p>
    <w:p w14:paraId="6C96EAEE" w14:textId="77777777" w:rsidR="004E4B64" w:rsidRPr="006370FF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6370FF">
        <w:rPr>
          <w:rFonts w:eastAsia="Calibri"/>
          <w:lang w:eastAsia="en-US"/>
        </w:rPr>
        <w:t xml:space="preserve">Dotyczy: </w:t>
      </w:r>
      <w:r w:rsidRPr="006370FF">
        <w:t>postępowania o udzielenie zamówienia publicznego</w:t>
      </w:r>
      <w:r w:rsidRPr="006370F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370FF" w14:paraId="735289B7" w14:textId="77777777" w:rsidTr="00FD4AEC">
        <w:tc>
          <w:tcPr>
            <w:tcW w:w="2269" w:type="dxa"/>
            <w:shd w:val="clear" w:color="auto" w:fill="auto"/>
          </w:tcPr>
          <w:p w14:paraId="74BF8ACB" w14:textId="77777777" w:rsidR="004E4B64" w:rsidRPr="006370F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370F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3C81F5" w14:textId="77777777" w:rsidR="004E4B64" w:rsidRPr="006370FF" w:rsidRDefault="00E67EA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370FF">
              <w:rPr>
                <w:bCs/>
              </w:rPr>
              <w:t>Modernizacja systemu klimatyzacji w budynku Ratusza w Niepołomicach</w:t>
            </w:r>
            <w:r w:rsidR="004E4B64" w:rsidRPr="006370FF">
              <w:rPr>
                <w:bCs/>
              </w:rPr>
              <w:t>.</w:t>
            </w:r>
          </w:p>
        </w:tc>
      </w:tr>
      <w:tr w:rsidR="00E67EA7" w:rsidRPr="006370FF" w14:paraId="5ECFF602" w14:textId="77777777" w:rsidTr="00422B89">
        <w:tc>
          <w:tcPr>
            <w:tcW w:w="2269" w:type="dxa"/>
            <w:shd w:val="clear" w:color="auto" w:fill="auto"/>
          </w:tcPr>
          <w:p w14:paraId="407A191B" w14:textId="77777777" w:rsidR="00E67EA7" w:rsidRPr="006370FF" w:rsidRDefault="00E67EA7" w:rsidP="00422B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370F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2202BE" w14:textId="77777777" w:rsidR="00E67EA7" w:rsidRPr="006370FF" w:rsidRDefault="00E67EA7" w:rsidP="00422B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370FF">
              <w:rPr>
                <w:bCs/>
              </w:rPr>
              <w:t>ZP.271.1.2025</w:t>
            </w:r>
          </w:p>
        </w:tc>
      </w:tr>
    </w:tbl>
    <w:p w14:paraId="6B1D9366" w14:textId="77777777" w:rsidR="004E4B64" w:rsidRPr="006370F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6370FF" w14:paraId="42859613" w14:textId="77777777" w:rsidTr="00C46732">
        <w:tc>
          <w:tcPr>
            <w:tcW w:w="9330" w:type="dxa"/>
            <w:shd w:val="clear" w:color="auto" w:fill="F2F2F2"/>
            <w:hideMark/>
          </w:tcPr>
          <w:p w14:paraId="68ACA6BD" w14:textId="77777777" w:rsidR="00843A88" w:rsidRPr="006370FF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6370FF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19DB2295" w14:textId="77777777" w:rsidR="0012774F" w:rsidRPr="006370FF" w:rsidRDefault="00520165" w:rsidP="004E4B64">
      <w:pPr>
        <w:spacing w:before="600" w:after="240" w:line="360" w:lineRule="auto"/>
        <w:jc w:val="both"/>
      </w:pPr>
      <w:r w:rsidRPr="006370FF">
        <w:t xml:space="preserve">Zamawiający, </w:t>
      </w:r>
      <w:r w:rsidR="00E67EA7" w:rsidRPr="006370FF">
        <w:rPr>
          <w:b/>
        </w:rPr>
        <w:t>GMINA NIEPOŁOMICE</w:t>
      </w:r>
      <w:r w:rsidRPr="006370FF">
        <w:t xml:space="preserve">, działając na podstawie art. </w:t>
      </w:r>
      <w:r w:rsidR="00E74BC3" w:rsidRPr="006370FF">
        <w:t>284</w:t>
      </w:r>
      <w:r w:rsidRPr="006370FF">
        <w:t xml:space="preserve"> ust. </w:t>
      </w:r>
      <w:r w:rsidR="0029606A" w:rsidRPr="006370FF">
        <w:t>6</w:t>
      </w:r>
      <w:r w:rsidRPr="006370FF">
        <w:t xml:space="preserve"> ustawy z dnia </w:t>
      </w:r>
      <w:r w:rsidR="0029606A" w:rsidRPr="006370FF">
        <w:t>11</w:t>
      </w:r>
      <w:r w:rsidRPr="006370FF">
        <w:t xml:space="preserve"> </w:t>
      </w:r>
      <w:r w:rsidR="0029606A" w:rsidRPr="006370FF">
        <w:t xml:space="preserve">września </w:t>
      </w:r>
      <w:r w:rsidRPr="006370FF">
        <w:t>20</w:t>
      </w:r>
      <w:r w:rsidR="0029606A" w:rsidRPr="006370FF">
        <w:t>19</w:t>
      </w:r>
      <w:r w:rsidRPr="006370FF">
        <w:t xml:space="preserve"> r</w:t>
      </w:r>
      <w:r w:rsidR="0029606A" w:rsidRPr="006370FF">
        <w:t>.</w:t>
      </w:r>
      <w:r w:rsidRPr="006370FF">
        <w:t xml:space="preserve"> Prawo </w:t>
      </w:r>
      <w:r w:rsidR="0029606A" w:rsidRPr="006370FF">
        <w:t>z</w:t>
      </w:r>
      <w:r w:rsidRPr="006370FF">
        <w:t xml:space="preserve">amówień </w:t>
      </w:r>
      <w:r w:rsidR="0029606A" w:rsidRPr="006370FF">
        <w:t>p</w:t>
      </w:r>
      <w:r w:rsidRPr="006370FF">
        <w:t xml:space="preserve">ublicznych </w:t>
      </w:r>
      <w:r w:rsidR="00E67EA7" w:rsidRPr="006370FF">
        <w:t>(</w:t>
      </w:r>
      <w:proofErr w:type="spellStart"/>
      <w:r w:rsidR="00E67EA7" w:rsidRPr="006370FF">
        <w:t>t.j</w:t>
      </w:r>
      <w:proofErr w:type="spellEnd"/>
      <w:r w:rsidR="00E67EA7" w:rsidRPr="006370FF">
        <w:t>. Dz. U. z 2024 poz. 1320)</w:t>
      </w:r>
      <w:r w:rsidR="00BE7BFD" w:rsidRPr="006370FF">
        <w:t xml:space="preserve">, </w:t>
      </w:r>
      <w:r w:rsidR="00E74BC3" w:rsidRPr="006370FF">
        <w:t>udostępnia</w:t>
      </w:r>
      <w:r w:rsidR="00BE7BFD" w:rsidRPr="006370FF">
        <w:t xml:space="preserve"> poniżej treść zapytań do S</w:t>
      </w:r>
      <w:r w:rsidR="0012774F" w:rsidRPr="006370FF">
        <w:t>pecyfikacji Warunków Zamówienia (</w:t>
      </w:r>
      <w:r w:rsidR="0012774F" w:rsidRPr="006370FF">
        <w:rPr>
          <w:lang w:eastAsia="ar-SA"/>
        </w:rPr>
        <w:t>zwanej dalej</w:t>
      </w:r>
      <w:r w:rsidR="0012774F" w:rsidRPr="006370FF">
        <w:rPr>
          <w:b/>
          <w:lang w:eastAsia="ar-SA"/>
        </w:rPr>
        <w:t xml:space="preserve"> </w:t>
      </w:r>
      <w:r w:rsidR="0012774F" w:rsidRPr="006370FF">
        <w:rPr>
          <w:bCs/>
          <w:lang w:eastAsia="ar-SA"/>
        </w:rPr>
        <w:t>”SWZ”)</w:t>
      </w:r>
      <w:r w:rsidR="00E74BC3" w:rsidRPr="006370FF">
        <w:rPr>
          <w:bCs/>
          <w:lang w:eastAsia="ar-SA"/>
        </w:rPr>
        <w:t xml:space="preserve"> </w:t>
      </w:r>
      <w:r w:rsidR="00E74BC3" w:rsidRPr="006370FF">
        <w:t>wraz z wyjaśnieniami</w:t>
      </w:r>
      <w:r w:rsidR="0012774F" w:rsidRPr="006370FF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67EA7" w:rsidRPr="006370FF" w14:paraId="30B83796" w14:textId="77777777" w:rsidTr="00422B89">
        <w:tc>
          <w:tcPr>
            <w:tcW w:w="9356" w:type="dxa"/>
            <w:shd w:val="clear" w:color="auto" w:fill="auto"/>
          </w:tcPr>
          <w:p w14:paraId="06CA7324" w14:textId="7DCD051F" w:rsidR="00E67EA7" w:rsidRPr="00907FA9" w:rsidRDefault="00E67EA7" w:rsidP="00422B89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907FA9">
              <w:rPr>
                <w:b/>
                <w:bCs/>
              </w:rPr>
              <w:t>Pytanie</w:t>
            </w:r>
            <w:r w:rsidR="006370FF" w:rsidRPr="00907FA9">
              <w:rPr>
                <w:b/>
                <w:bCs/>
              </w:rPr>
              <w:t>:</w:t>
            </w:r>
          </w:p>
          <w:p w14:paraId="1FAFEAB8" w14:textId="77777777" w:rsidR="00E67EA7" w:rsidRPr="00907FA9" w:rsidRDefault="00E67EA7" w:rsidP="00422B89">
            <w:pPr>
              <w:spacing w:after="120" w:line="360" w:lineRule="auto"/>
              <w:ind w:left="30" w:right="-72"/>
              <w:jc w:val="both"/>
            </w:pPr>
            <w:r w:rsidRPr="00907FA9">
              <w:t xml:space="preserve">Informuje, że nie istnieje żaden inny producent oprócz </w:t>
            </w:r>
            <w:proofErr w:type="spellStart"/>
            <w:r w:rsidRPr="00907FA9">
              <w:t>Daikina</w:t>
            </w:r>
            <w:proofErr w:type="spellEnd"/>
            <w:r w:rsidRPr="00907FA9">
              <w:t>, który spełnia wszystkie wymagane przez Zamawiającego parametry techniczne. Wobec tego nie ma rozwiązań równoważnych i jest naruszenie ustawy PZP. Proszę o zmianę parametrów technicznych na takie przy których istnieją rozwiązania równoważne.</w:t>
            </w:r>
          </w:p>
          <w:p w14:paraId="52806D90" w14:textId="77777777" w:rsidR="00907FA9" w:rsidRDefault="00907FA9" w:rsidP="00422B89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3ACC68FD" w14:textId="651E3266" w:rsidR="00E67EA7" w:rsidRPr="00907FA9" w:rsidRDefault="00E67EA7" w:rsidP="00422B89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907FA9">
              <w:rPr>
                <w:b/>
                <w:bCs/>
              </w:rPr>
              <w:t>Stanowisko (wyjaśnienie) Zamawiającego:</w:t>
            </w:r>
          </w:p>
          <w:p w14:paraId="41BFBA12" w14:textId="618B175E" w:rsidR="00FB650B" w:rsidRPr="00FB650B" w:rsidRDefault="00FB650B" w:rsidP="00FB650B">
            <w:pPr>
              <w:spacing w:after="60" w:line="360" w:lineRule="auto"/>
              <w:ind w:left="30" w:right="-72"/>
              <w:jc w:val="both"/>
            </w:pPr>
            <w:r w:rsidRPr="00FB650B">
              <w:t xml:space="preserve">Zamawiający nie zgadza się z postawionym stwierdzeniem z uwagi na to, że istnieją inni producenci, którzy posiadają podane wzorcowe parametry (np.: Mitsubishi, Fujitsu, Toshiba, </w:t>
            </w:r>
            <w:proofErr w:type="spellStart"/>
            <w:r w:rsidRPr="00FB650B">
              <w:t>Daikin</w:t>
            </w:r>
            <w:proofErr w:type="spellEnd"/>
            <w:r w:rsidRPr="00FB650B">
              <w:t>)</w:t>
            </w:r>
            <w:r>
              <w:t>.</w:t>
            </w:r>
          </w:p>
          <w:p w14:paraId="73520918" w14:textId="77777777" w:rsidR="00FB650B" w:rsidRPr="00FB650B" w:rsidRDefault="00FB650B" w:rsidP="00FB650B">
            <w:pPr>
              <w:spacing w:after="60" w:line="360" w:lineRule="auto"/>
              <w:ind w:left="30" w:right="-72"/>
              <w:jc w:val="both"/>
            </w:pPr>
            <w:r w:rsidRPr="00FB650B">
              <w:t>Kluczowe parametry wskazane w dokumentacji postępowania stanowią jedynie poziom odniesienia, można stosować urządzenie o wskaźnikach nie gorszych lub równoważnych.</w:t>
            </w:r>
          </w:p>
          <w:p w14:paraId="4EE48B13" w14:textId="3D4A6ED2" w:rsidR="00E67EA7" w:rsidRPr="00907FA9" w:rsidRDefault="00E67EA7" w:rsidP="00422B89">
            <w:pPr>
              <w:spacing w:after="60" w:line="360" w:lineRule="auto"/>
              <w:ind w:left="30" w:right="-72"/>
              <w:jc w:val="both"/>
            </w:pPr>
          </w:p>
        </w:tc>
      </w:tr>
    </w:tbl>
    <w:p w14:paraId="26394D9C" w14:textId="77777777" w:rsidR="00BE7BFD" w:rsidRPr="006370FF" w:rsidRDefault="00BE7BFD" w:rsidP="00520165">
      <w:pPr>
        <w:jc w:val="both"/>
      </w:pPr>
    </w:p>
    <w:sectPr w:rsidR="00BE7BFD" w:rsidRPr="006370FF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677C5" w14:textId="77777777" w:rsidR="00A968B2" w:rsidRDefault="00A968B2">
      <w:r>
        <w:separator/>
      </w:r>
    </w:p>
  </w:endnote>
  <w:endnote w:type="continuationSeparator" w:id="0">
    <w:p w14:paraId="668B2BC2" w14:textId="77777777" w:rsidR="00A968B2" w:rsidRDefault="00A96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86FC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F430A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8A234" w14:textId="7ACF059B" w:rsidR="006D4AB3" w:rsidRPr="00843A88" w:rsidRDefault="006D4AB3" w:rsidP="00907FA9">
    <w:pPr>
      <w:tabs>
        <w:tab w:val="right" w:pos="9072"/>
      </w:tabs>
      <w:spacing w:before="120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DFC4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434AF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9EC6D0" w14:textId="77777777" w:rsidR="006D4AB3" w:rsidRDefault="006D4AB3">
    <w:pPr>
      <w:pStyle w:val="Stopka"/>
      <w:tabs>
        <w:tab w:val="clear" w:pos="4536"/>
        <w:tab w:val="left" w:pos="6237"/>
      </w:tabs>
    </w:pPr>
  </w:p>
  <w:p w14:paraId="4E3DC31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91B35" w14:textId="77777777" w:rsidR="00A968B2" w:rsidRDefault="00A968B2">
      <w:r>
        <w:separator/>
      </w:r>
    </w:p>
  </w:footnote>
  <w:footnote w:type="continuationSeparator" w:id="0">
    <w:p w14:paraId="7B9BE33A" w14:textId="77777777" w:rsidR="00A968B2" w:rsidRDefault="00A968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61184763">
    <w:abstractNumId w:val="3"/>
  </w:num>
  <w:num w:numId="2" w16cid:durableId="1838760812">
    <w:abstractNumId w:val="6"/>
  </w:num>
  <w:num w:numId="3" w16cid:durableId="1064907771">
    <w:abstractNumId w:val="2"/>
  </w:num>
  <w:num w:numId="4" w16cid:durableId="1847550221">
    <w:abstractNumId w:val="5"/>
  </w:num>
  <w:num w:numId="5" w16cid:durableId="2102754876">
    <w:abstractNumId w:val="0"/>
  </w:num>
  <w:num w:numId="6" w16cid:durableId="600379981">
    <w:abstractNumId w:val="1"/>
  </w:num>
  <w:num w:numId="7" w16cid:durableId="12733175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68B2"/>
    <w:rsid w:val="00031374"/>
    <w:rsid w:val="000A1097"/>
    <w:rsid w:val="000E2A8F"/>
    <w:rsid w:val="0012774F"/>
    <w:rsid w:val="00144B7A"/>
    <w:rsid w:val="00180C6E"/>
    <w:rsid w:val="0029606A"/>
    <w:rsid w:val="002F37B9"/>
    <w:rsid w:val="00396995"/>
    <w:rsid w:val="004848F3"/>
    <w:rsid w:val="004A75F2"/>
    <w:rsid w:val="004E4B64"/>
    <w:rsid w:val="005144A9"/>
    <w:rsid w:val="00520165"/>
    <w:rsid w:val="005A44BE"/>
    <w:rsid w:val="005B1B08"/>
    <w:rsid w:val="00632C3C"/>
    <w:rsid w:val="006370FF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F684A"/>
    <w:rsid w:val="00907FA9"/>
    <w:rsid w:val="00925FDB"/>
    <w:rsid w:val="00A57275"/>
    <w:rsid w:val="00A905AC"/>
    <w:rsid w:val="00A968B2"/>
    <w:rsid w:val="00BA6584"/>
    <w:rsid w:val="00BE7BFD"/>
    <w:rsid w:val="00C370F2"/>
    <w:rsid w:val="00C44EEC"/>
    <w:rsid w:val="00C46732"/>
    <w:rsid w:val="00C967D4"/>
    <w:rsid w:val="00D22FFA"/>
    <w:rsid w:val="00D8461B"/>
    <w:rsid w:val="00D915F2"/>
    <w:rsid w:val="00DF32E8"/>
    <w:rsid w:val="00DF53CA"/>
    <w:rsid w:val="00E21B49"/>
    <w:rsid w:val="00E2789F"/>
    <w:rsid w:val="00E67EA7"/>
    <w:rsid w:val="00E72428"/>
    <w:rsid w:val="00E74BC3"/>
    <w:rsid w:val="00E935D6"/>
    <w:rsid w:val="00EA14B3"/>
    <w:rsid w:val="00EA416E"/>
    <w:rsid w:val="00FB650B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D15CB4"/>
  <w15:chartTrackingRefBased/>
  <w15:docId w15:val="{F52A9EFA-0F99-4503-9875-E30FFBE0E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168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2025-01-30T11:14:00Z</cp:lastPrinted>
  <dcterms:created xsi:type="dcterms:W3CDTF">2025-01-30T15:32:00Z</dcterms:created>
  <dcterms:modified xsi:type="dcterms:W3CDTF">2025-01-30T15:32:00Z</dcterms:modified>
</cp:coreProperties>
</file>