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1FC4C" w14:textId="77777777" w:rsidR="006C7C9E" w:rsidRPr="00515AFA" w:rsidRDefault="006C7C9E" w:rsidP="006C7C9E">
      <w:pPr>
        <w:jc w:val="right"/>
        <w:rPr>
          <w:b/>
          <w:sz w:val="22"/>
          <w:szCs w:val="22"/>
          <w:lang w:val="pl-PL"/>
        </w:rPr>
      </w:pPr>
      <w:r w:rsidRPr="00515AFA">
        <w:rPr>
          <w:b/>
          <w:sz w:val="22"/>
          <w:szCs w:val="22"/>
          <w:lang w:val="pl-PL"/>
        </w:rPr>
        <w:t>Załącznik nr 3</w:t>
      </w:r>
    </w:p>
    <w:p w14:paraId="4488E133" w14:textId="77777777" w:rsidR="006C7C9E" w:rsidRPr="00515AFA" w:rsidRDefault="006C7C9E" w:rsidP="006C7C9E">
      <w:pPr>
        <w:jc w:val="right"/>
        <w:rPr>
          <w:b/>
          <w:sz w:val="22"/>
          <w:szCs w:val="22"/>
          <w:lang w:val="pl-PL"/>
        </w:rPr>
      </w:pPr>
    </w:p>
    <w:p w14:paraId="52344974" w14:textId="77777777" w:rsidR="006C7C9E" w:rsidRPr="00515AFA" w:rsidRDefault="006C7C9E" w:rsidP="006C7C9E">
      <w:pPr>
        <w:jc w:val="center"/>
        <w:rPr>
          <w:b/>
          <w:sz w:val="22"/>
          <w:szCs w:val="22"/>
          <w:lang w:val="pl-PL"/>
        </w:rPr>
      </w:pPr>
      <w:r w:rsidRPr="00515AFA">
        <w:rPr>
          <w:b/>
          <w:sz w:val="22"/>
          <w:szCs w:val="22"/>
          <w:lang w:val="pl-PL"/>
        </w:rPr>
        <w:t>WZÓR UMOWY</w:t>
      </w:r>
    </w:p>
    <w:p w14:paraId="3AF2BE82" w14:textId="77777777" w:rsidR="006C7C9E" w:rsidRPr="00515AFA" w:rsidRDefault="006C7C9E" w:rsidP="006C7C9E">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D835320" w14:textId="77777777" w:rsidR="006C7C9E" w:rsidRPr="00515AFA" w:rsidRDefault="006C7C9E" w:rsidP="006C7C9E">
      <w:pPr>
        <w:jc w:val="center"/>
        <w:rPr>
          <w:b/>
          <w:sz w:val="22"/>
          <w:szCs w:val="22"/>
          <w:lang w:val="pl-PL"/>
        </w:rPr>
      </w:pPr>
    </w:p>
    <w:p w14:paraId="0218BA8F" w14:textId="364E52AA" w:rsidR="006C7C9E" w:rsidRPr="00515AFA" w:rsidRDefault="006C7C9E" w:rsidP="006C7C9E">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78</w:t>
      </w:r>
      <w:r w:rsidRPr="005140A1">
        <w:rPr>
          <w:sz w:val="22"/>
          <w:szCs w:val="22"/>
          <w:lang w:val="pl-PL"/>
        </w:rPr>
        <w:t>/2</w:t>
      </w:r>
      <w:r>
        <w:rPr>
          <w:sz w:val="22"/>
          <w:szCs w:val="22"/>
          <w:lang w:val="pl-PL"/>
        </w:rPr>
        <w:t>5</w:t>
      </w:r>
      <w:r w:rsidRPr="00515AFA">
        <w:rPr>
          <w:sz w:val="22"/>
          <w:szCs w:val="22"/>
          <w:lang w:val="pl-PL"/>
        </w:rPr>
        <w:t xml:space="preserve"> pomiędzy:</w:t>
      </w:r>
    </w:p>
    <w:p w14:paraId="09B9C1D1" w14:textId="77777777" w:rsidR="006C7C9E" w:rsidRPr="00515AFA" w:rsidRDefault="006C7C9E" w:rsidP="006C7C9E">
      <w:pPr>
        <w:pStyle w:val="Tekstpodstawowywcity"/>
        <w:spacing w:after="0"/>
        <w:ind w:left="0"/>
        <w:jc w:val="both"/>
        <w:rPr>
          <w:sz w:val="22"/>
          <w:szCs w:val="22"/>
          <w:lang w:val="pl-PL"/>
        </w:rPr>
      </w:pPr>
    </w:p>
    <w:p w14:paraId="364D1571"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463C6875"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68027F3"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D8947C7" w14:textId="77777777" w:rsidR="006C7C9E" w:rsidRPr="00515AFA" w:rsidRDefault="006C7C9E" w:rsidP="006C7C9E">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6938778"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04C0C8D6"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2E55CBB"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4236B77"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3DDEA60C"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194F0D4"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9E7C004"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ABE52D5"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27CBF78"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36CA55CE"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B4A9961" w14:textId="170BF9A5" w:rsidR="006C7C9E" w:rsidRPr="00174A8B" w:rsidRDefault="006C7C9E" w:rsidP="006C7C9E">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174A8B">
        <w:rPr>
          <w:b/>
          <w:bCs/>
          <w:color w:val="000000"/>
          <w:sz w:val="22"/>
          <w:szCs w:val="22"/>
          <w:lang w:val="pl-PL"/>
        </w:rPr>
        <w:t>Dostawa</w:t>
      </w:r>
      <w:r>
        <w:rPr>
          <w:b/>
          <w:bCs/>
          <w:color w:val="000000"/>
          <w:sz w:val="22"/>
          <w:szCs w:val="22"/>
          <w:lang w:val="pl-PL"/>
        </w:rPr>
        <w:t xml:space="preserve"> komputera stacjonarnego</w:t>
      </w:r>
      <w:r w:rsidRPr="00174A8B">
        <w:rPr>
          <w:b/>
          <w:bCs/>
          <w:color w:val="000000"/>
          <w:sz w:val="22"/>
          <w:szCs w:val="22"/>
          <w:lang w:val="pl-PL"/>
        </w:rPr>
        <w:t xml:space="preserve"> </w:t>
      </w:r>
      <w:r>
        <w:rPr>
          <w:b/>
          <w:bCs/>
          <w:color w:val="000000"/>
          <w:sz w:val="22"/>
          <w:szCs w:val="22"/>
          <w:lang w:val="pl-PL"/>
        </w:rPr>
        <w:t>(</w:t>
      </w:r>
      <w:r w:rsidRPr="00174A8B">
        <w:rPr>
          <w:b/>
          <w:bCs/>
          <w:color w:val="000000"/>
          <w:sz w:val="22"/>
          <w:szCs w:val="22"/>
          <w:lang w:val="pl-PL"/>
        </w:rPr>
        <w:t>stacji obliczeniow</w:t>
      </w:r>
      <w:r>
        <w:rPr>
          <w:b/>
          <w:bCs/>
          <w:color w:val="000000"/>
          <w:sz w:val="22"/>
          <w:szCs w:val="22"/>
          <w:lang w:val="pl-PL"/>
        </w:rPr>
        <w:t>ej)</w:t>
      </w:r>
      <w:r w:rsidRPr="00174A8B">
        <w:rPr>
          <w:b/>
          <w:bCs/>
          <w:color w:val="000000"/>
          <w:sz w:val="22"/>
          <w:szCs w:val="22"/>
          <w:lang w:val="pl-PL"/>
        </w:rPr>
        <w:t xml:space="preserve"> na potrzeby </w:t>
      </w:r>
      <w:proofErr w:type="spellStart"/>
      <w:r w:rsidRPr="00174A8B">
        <w:rPr>
          <w:b/>
          <w:bCs/>
          <w:color w:val="000000"/>
          <w:sz w:val="22"/>
          <w:szCs w:val="22"/>
          <w:lang w:val="pl-PL"/>
        </w:rPr>
        <w:t>WIEiT</w:t>
      </w:r>
      <w:proofErr w:type="spellEnd"/>
    </w:p>
    <w:p w14:paraId="47EAD409" w14:textId="77777777" w:rsidR="006C7C9E" w:rsidRPr="00515AFA" w:rsidRDefault="006C7C9E" w:rsidP="006C7C9E">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6D54725"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F17232C" w14:textId="77777777" w:rsidR="006C7C9E" w:rsidRPr="00515AFA" w:rsidRDefault="006C7C9E" w:rsidP="006C7C9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05AD0277" w14:textId="77777777" w:rsidR="006C7C9E" w:rsidRPr="00515AFA" w:rsidRDefault="006C7C9E" w:rsidP="006C7C9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9443A8A" w14:textId="77777777" w:rsidR="006C7C9E" w:rsidRPr="00515AFA" w:rsidRDefault="006C7C9E" w:rsidP="006C7C9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29869986"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2BBC77E8"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850CB08" w14:textId="77777777" w:rsidR="006C7C9E" w:rsidRPr="00515AFA" w:rsidRDefault="006C7C9E" w:rsidP="006C7C9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E89E43F" w14:textId="77777777" w:rsidR="006C7C9E" w:rsidRPr="00515AFA" w:rsidRDefault="006C7C9E" w:rsidP="006C7C9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B0625EC" w14:textId="77777777" w:rsidR="006C7C9E" w:rsidRPr="00515AFA" w:rsidRDefault="006C7C9E" w:rsidP="006C7C9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E98AD3" w14:textId="77777777" w:rsidR="006C7C9E" w:rsidRPr="005C5222" w:rsidRDefault="006C7C9E" w:rsidP="006C7C9E">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komputer stacjonarny/stację obliczeniową</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7B7FB46A" w14:textId="77777777" w:rsidR="006C7C9E" w:rsidRPr="00515AFA" w:rsidRDefault="006C7C9E" w:rsidP="006C7C9E">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D3938B2" w14:textId="77777777" w:rsidR="006C7C9E" w:rsidRPr="00515AFA" w:rsidRDefault="006C7C9E" w:rsidP="006C7C9E">
      <w:pPr>
        <w:pStyle w:val="Tekstpodstawowy"/>
        <w:spacing w:line="240" w:lineRule="auto"/>
        <w:ind w:left="340" w:right="-47"/>
        <w:jc w:val="both"/>
        <w:rPr>
          <w:rFonts w:ascii="Times New Roman" w:hAnsi="Times New Roman"/>
          <w:i/>
          <w:sz w:val="22"/>
          <w:szCs w:val="22"/>
        </w:rPr>
      </w:pPr>
    </w:p>
    <w:p w14:paraId="4740FDF9" w14:textId="77777777" w:rsidR="006C7C9E" w:rsidRPr="00515AFA" w:rsidRDefault="006C7C9E" w:rsidP="006C7C9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235C164C"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1ED0171C"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0135B2C" w14:textId="77777777" w:rsidR="006C7C9E" w:rsidRDefault="006C7C9E" w:rsidP="006C7C9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515AFA" w:rsidRDefault="006C7C9E" w:rsidP="006C7C9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515AFA" w:rsidRDefault="006C7C9E" w:rsidP="006C7C9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16816B2" w14:textId="77777777" w:rsidR="006C7C9E" w:rsidRPr="00515AFA" w:rsidRDefault="006C7C9E" w:rsidP="006C7C9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13B90B7"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252BA59B"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67CFF15"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4527EF3"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BDD2490" w14:textId="77777777" w:rsidR="006C7C9E" w:rsidRPr="00515AFA" w:rsidRDefault="006C7C9E" w:rsidP="006C7C9E">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DD0A4EA" w14:textId="77777777" w:rsidR="006C7C9E" w:rsidRPr="00515AFA" w:rsidRDefault="006C7C9E" w:rsidP="006C7C9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853A7E8" w14:textId="77777777" w:rsidR="006C7C9E" w:rsidRPr="00515AFA" w:rsidRDefault="006C7C9E" w:rsidP="006C7C9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C5D55B5" w14:textId="77777777" w:rsidR="006C7C9E" w:rsidRPr="00515AFA" w:rsidRDefault="006C7C9E" w:rsidP="006C7C9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63ADE648"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16836B8" w14:textId="77777777" w:rsidR="006C7C9E" w:rsidRPr="00515AFA" w:rsidRDefault="006C7C9E" w:rsidP="006C7C9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3607ED29" w14:textId="77777777" w:rsidR="006C7C9E" w:rsidRPr="00515AFA" w:rsidRDefault="006C7C9E" w:rsidP="006C7C9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69222033"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D3A2A5A"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B77B921"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B05F92F" w14:textId="77777777" w:rsidR="006C7C9E" w:rsidRPr="00515AFA" w:rsidRDefault="006C7C9E" w:rsidP="006C7C9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F3563E2" w14:textId="77777777" w:rsidR="006C7C9E" w:rsidRPr="00515AFA" w:rsidRDefault="006C7C9E" w:rsidP="006C7C9E">
      <w:pPr>
        <w:pStyle w:val="Tekstpodstawowy"/>
        <w:ind w:right="-47"/>
        <w:jc w:val="center"/>
        <w:rPr>
          <w:rFonts w:ascii="Times New Roman" w:hAnsi="Times New Roman"/>
          <w:b/>
          <w:sz w:val="22"/>
          <w:szCs w:val="22"/>
        </w:rPr>
      </w:pPr>
    </w:p>
    <w:p w14:paraId="0E45867C" w14:textId="77777777" w:rsidR="006C7C9E" w:rsidRPr="00515AFA" w:rsidRDefault="006C7C9E" w:rsidP="006C7C9E">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C44EB10" w14:textId="77777777" w:rsidR="006C7C9E" w:rsidRPr="00515AFA" w:rsidRDefault="006C7C9E" w:rsidP="006C7C9E">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515AFA" w:rsidRDefault="006C7C9E" w:rsidP="006C7C9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5DFC0D1" w14:textId="77777777" w:rsidR="006C7C9E" w:rsidRPr="00515AFA" w:rsidRDefault="006C7C9E" w:rsidP="006C7C9E">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43F4CD32" w14:textId="77777777" w:rsidR="006C7C9E" w:rsidRPr="00515AFA" w:rsidRDefault="006C7C9E" w:rsidP="006C7C9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515AFA" w:rsidRDefault="006C7C9E" w:rsidP="006C7C9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515AFA" w:rsidRDefault="006C7C9E" w:rsidP="006C7C9E">
      <w:pPr>
        <w:rPr>
          <w:color w:val="00000A"/>
          <w:sz w:val="22"/>
          <w:szCs w:val="22"/>
          <w:lang w:val="pl-PL"/>
        </w:rPr>
      </w:pPr>
    </w:p>
    <w:p w14:paraId="431323B3" w14:textId="77777777" w:rsidR="006C7C9E" w:rsidRPr="00515AFA" w:rsidRDefault="006C7C9E" w:rsidP="006C7C9E">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04D672A" w14:textId="77777777" w:rsidR="006C7C9E" w:rsidRPr="00515AFA" w:rsidRDefault="006C7C9E" w:rsidP="006C7C9E">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77777777" w:rsidR="006C7C9E" w:rsidRPr="00515AFA" w:rsidRDefault="006C7C9E" w:rsidP="006C7C9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515AFA" w:rsidRDefault="006C7C9E" w:rsidP="006C7C9E">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6CD67DC" w14:textId="77777777" w:rsidR="006C7C9E" w:rsidRPr="00515AFA" w:rsidRDefault="006C7C9E" w:rsidP="006C7C9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515AFA" w:rsidRDefault="006C7C9E" w:rsidP="006C7C9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ACFF169" w14:textId="77777777" w:rsidR="006C7C9E" w:rsidRPr="00515AFA" w:rsidRDefault="006C7C9E" w:rsidP="006C7C9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66D2FB8" w14:textId="77777777" w:rsidR="006C7C9E" w:rsidRPr="00515AFA" w:rsidRDefault="006C7C9E" w:rsidP="006C7C9E">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5CC993C" w14:textId="77777777" w:rsidR="006C7C9E" w:rsidRPr="00515AFA" w:rsidRDefault="006C7C9E" w:rsidP="006C7C9E">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51F6226" w14:textId="77777777" w:rsidR="006C7C9E" w:rsidRPr="00515AFA" w:rsidRDefault="006C7C9E" w:rsidP="006C7C9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0050CFF" w14:textId="77777777" w:rsidR="006C7C9E" w:rsidRPr="00515AFA" w:rsidRDefault="006C7C9E" w:rsidP="006C7C9E">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CD04728" w14:textId="77777777" w:rsidR="006C7C9E" w:rsidRPr="00515AFA" w:rsidRDefault="006C7C9E" w:rsidP="006C7C9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D46D665" w14:textId="77777777" w:rsidR="006C7C9E" w:rsidRPr="00515AFA" w:rsidRDefault="006C7C9E" w:rsidP="006C7C9E">
      <w:pPr>
        <w:ind w:left="720"/>
        <w:jc w:val="both"/>
        <w:rPr>
          <w:color w:val="00000A"/>
          <w:sz w:val="22"/>
          <w:szCs w:val="22"/>
          <w:lang w:val="pl-PL"/>
        </w:rPr>
      </w:pPr>
    </w:p>
    <w:p w14:paraId="019BCD1E" w14:textId="77777777" w:rsidR="006C7C9E" w:rsidRPr="00515AFA" w:rsidRDefault="006C7C9E" w:rsidP="006C7C9E">
      <w:pPr>
        <w:ind w:left="170"/>
        <w:jc w:val="both"/>
        <w:rPr>
          <w:color w:val="00000A"/>
          <w:sz w:val="22"/>
          <w:szCs w:val="22"/>
          <w:lang w:val="pl-PL"/>
        </w:rPr>
      </w:pPr>
    </w:p>
    <w:p w14:paraId="5118A501" w14:textId="77777777" w:rsidR="006C7C9E" w:rsidRDefault="006C7C9E" w:rsidP="006C7C9E">
      <w:pPr>
        <w:pStyle w:val="Tekstpodstawowy"/>
        <w:spacing w:line="240" w:lineRule="auto"/>
        <w:ind w:left="360" w:right="-47"/>
        <w:jc w:val="center"/>
        <w:rPr>
          <w:rFonts w:ascii="Times New Roman" w:hAnsi="Times New Roman"/>
          <w:b/>
          <w:sz w:val="22"/>
          <w:szCs w:val="22"/>
        </w:rPr>
      </w:pPr>
    </w:p>
    <w:p w14:paraId="397EFE8B" w14:textId="77777777" w:rsidR="006C7C9E" w:rsidRDefault="006C7C9E" w:rsidP="006C7C9E">
      <w:pPr>
        <w:pStyle w:val="Tekstpodstawowy"/>
        <w:spacing w:line="240" w:lineRule="auto"/>
        <w:ind w:left="360" w:right="-47"/>
        <w:jc w:val="center"/>
        <w:rPr>
          <w:rFonts w:ascii="Times New Roman" w:hAnsi="Times New Roman"/>
          <w:b/>
          <w:sz w:val="22"/>
          <w:szCs w:val="22"/>
        </w:rPr>
      </w:pPr>
    </w:p>
    <w:p w14:paraId="57F7DE01" w14:textId="77777777" w:rsidR="006C7C9E" w:rsidRDefault="006C7C9E" w:rsidP="006C7C9E">
      <w:pPr>
        <w:pStyle w:val="Tekstpodstawowy"/>
        <w:spacing w:line="240" w:lineRule="auto"/>
        <w:ind w:left="360" w:right="-47"/>
        <w:jc w:val="center"/>
        <w:rPr>
          <w:rFonts w:ascii="Times New Roman" w:hAnsi="Times New Roman"/>
          <w:b/>
          <w:sz w:val="22"/>
          <w:szCs w:val="22"/>
        </w:rPr>
      </w:pPr>
    </w:p>
    <w:p w14:paraId="5B0CBF74" w14:textId="77777777" w:rsidR="006C7C9E" w:rsidRPr="00515AFA" w:rsidRDefault="006C7C9E" w:rsidP="006C7C9E">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13199EFC" w14:textId="77777777" w:rsidR="006C7C9E" w:rsidRPr="00515AFA" w:rsidRDefault="006C7C9E" w:rsidP="006C7C9E">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77777777" w:rsidR="006C7C9E" w:rsidRPr="00515AFA" w:rsidRDefault="006C7C9E" w:rsidP="006C7C9E">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396AEF3" w14:textId="77777777" w:rsidR="006C7C9E" w:rsidRPr="00515AFA"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6C26E82" w14:textId="77777777" w:rsidR="006C7C9E"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C5A4383" w14:textId="77777777" w:rsidR="0068350B" w:rsidRPr="00515AFA" w:rsidRDefault="0068350B" w:rsidP="0068350B">
      <w:pPr>
        <w:ind w:left="284"/>
        <w:jc w:val="both"/>
        <w:rPr>
          <w:bCs/>
          <w:sz w:val="22"/>
          <w:szCs w:val="22"/>
          <w:lang w:val="pl-PL" w:eastAsia="en-US"/>
        </w:rPr>
      </w:pPr>
    </w:p>
    <w:p w14:paraId="6C16169D" w14:textId="77777777" w:rsidR="006C7C9E" w:rsidRPr="00515AFA"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66E7761" w14:textId="77777777" w:rsidR="006C7C9E" w:rsidRPr="00515AFA" w:rsidRDefault="006C7C9E" w:rsidP="006C7C9E">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6E67EE7" w14:textId="77777777" w:rsidR="006C7C9E" w:rsidRPr="00515AFA" w:rsidRDefault="006C7C9E" w:rsidP="006C7C9E">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39F6CBE" w14:textId="77777777" w:rsidR="006C7C9E" w:rsidRPr="00515AFA" w:rsidRDefault="006C7C9E" w:rsidP="006C7C9E">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161B5C37" w14:textId="77777777" w:rsidR="006C7C9E" w:rsidRPr="00515AFA" w:rsidRDefault="006C7C9E" w:rsidP="006C7C9E">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32AD5D62" w14:textId="170D9736" w:rsidR="006C7C9E" w:rsidRPr="00515AFA" w:rsidRDefault="006C7C9E" w:rsidP="006C7C9E">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3FE4434E" w14:textId="77777777" w:rsidR="006C7C9E" w:rsidRPr="00515AFA" w:rsidRDefault="006C7C9E" w:rsidP="006C7C9E">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32F6E4D9" w14:textId="77777777" w:rsidR="006C7C9E" w:rsidRPr="00515AFA" w:rsidRDefault="006C7C9E" w:rsidP="006C7C9E">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4B626AF" w14:textId="77777777" w:rsidR="006C7C9E" w:rsidRPr="00515AFA" w:rsidRDefault="006C7C9E" w:rsidP="006C7C9E">
      <w:pPr>
        <w:ind w:left="567"/>
        <w:jc w:val="both"/>
        <w:rPr>
          <w:bCs/>
          <w:sz w:val="22"/>
          <w:szCs w:val="22"/>
          <w:lang w:val="pl-PL" w:eastAsia="en-US"/>
        </w:rPr>
      </w:pPr>
    </w:p>
    <w:p w14:paraId="1AF6D6DA" w14:textId="77777777" w:rsidR="006C7C9E" w:rsidRPr="00515AFA"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A9D236B" w14:textId="77777777" w:rsidR="006C7C9E" w:rsidRPr="00515AFA"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9647884" w14:textId="77777777" w:rsidR="006C7C9E" w:rsidRPr="00515AFA"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E704615" w14:textId="77777777" w:rsidR="006C7C9E" w:rsidRPr="00515AFA" w:rsidRDefault="006C7C9E" w:rsidP="006C7C9E">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43D5D36" w14:textId="77777777" w:rsidR="006C7C9E" w:rsidRPr="00515AFA" w:rsidRDefault="006C7C9E" w:rsidP="006C7C9E">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515AFA" w:rsidRDefault="006C7C9E" w:rsidP="006C7C9E">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EB955D2" w14:textId="77777777" w:rsidR="006C7C9E" w:rsidRPr="00515AFA" w:rsidRDefault="006C7C9E" w:rsidP="006C7C9E">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515AFA" w:rsidRDefault="006C7C9E" w:rsidP="006C7C9E">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A2F6697" w14:textId="77777777" w:rsidR="006C7C9E" w:rsidRPr="00515AFA" w:rsidRDefault="006C7C9E" w:rsidP="006C7C9E">
      <w:pPr>
        <w:pStyle w:val="Tekstpodstawowy"/>
        <w:spacing w:line="240" w:lineRule="auto"/>
        <w:ind w:right="-47"/>
        <w:rPr>
          <w:rFonts w:ascii="Times New Roman" w:hAnsi="Times New Roman"/>
          <w:b/>
          <w:sz w:val="22"/>
          <w:szCs w:val="22"/>
        </w:rPr>
      </w:pPr>
    </w:p>
    <w:p w14:paraId="077FB668"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9855786"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B7B7BCF" w14:textId="77777777" w:rsidR="006C7C9E" w:rsidRPr="00515AFA" w:rsidRDefault="006C7C9E" w:rsidP="006C7C9E">
      <w:pPr>
        <w:pStyle w:val="Tekstpodstawowy"/>
        <w:spacing w:line="240" w:lineRule="auto"/>
        <w:ind w:right="-47"/>
        <w:jc w:val="both"/>
        <w:rPr>
          <w:rFonts w:ascii="Times New Roman" w:hAnsi="Times New Roman"/>
          <w:sz w:val="22"/>
          <w:szCs w:val="22"/>
        </w:rPr>
      </w:pPr>
    </w:p>
    <w:p w14:paraId="6B497CA7" w14:textId="77777777" w:rsidR="006C7C9E" w:rsidRPr="00515AFA" w:rsidRDefault="006C7C9E" w:rsidP="006C7C9E">
      <w:pPr>
        <w:spacing w:line="240" w:lineRule="atLeast"/>
        <w:ind w:right="-47"/>
        <w:jc w:val="center"/>
        <w:rPr>
          <w:b/>
          <w:sz w:val="22"/>
          <w:szCs w:val="22"/>
        </w:rPr>
      </w:pPr>
      <w:r w:rsidRPr="00515AFA">
        <w:rPr>
          <w:b/>
          <w:sz w:val="22"/>
          <w:szCs w:val="22"/>
        </w:rPr>
        <w:t>§ 10</w:t>
      </w:r>
    </w:p>
    <w:p w14:paraId="7D40054E" w14:textId="77777777" w:rsidR="006C7C9E" w:rsidRPr="00515AFA" w:rsidRDefault="006C7C9E" w:rsidP="006C7C9E">
      <w:pPr>
        <w:spacing w:line="240" w:lineRule="atLeast"/>
        <w:ind w:right="-47"/>
        <w:rPr>
          <w:sz w:val="22"/>
          <w:szCs w:val="22"/>
          <w:lang w:val="pl-PL"/>
        </w:rPr>
      </w:pPr>
    </w:p>
    <w:p w14:paraId="1C187E3E" w14:textId="77777777" w:rsidR="006C7C9E" w:rsidRPr="00515AFA" w:rsidRDefault="006C7C9E" w:rsidP="006C7C9E">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2AFE291" w14:textId="77777777" w:rsidR="006C7C9E" w:rsidRPr="00515AFA" w:rsidRDefault="006C7C9E" w:rsidP="006C7C9E">
      <w:pPr>
        <w:tabs>
          <w:tab w:val="left" w:pos="367"/>
        </w:tabs>
        <w:spacing w:line="276" w:lineRule="auto"/>
        <w:ind w:left="360" w:right="60"/>
        <w:contextualSpacing/>
        <w:jc w:val="both"/>
        <w:rPr>
          <w:rFonts w:eastAsia="Calibri"/>
          <w:sz w:val="22"/>
          <w:szCs w:val="22"/>
          <w:lang w:val="pl-PL" w:eastAsia="en-US"/>
        </w:rPr>
      </w:pPr>
    </w:p>
    <w:p w14:paraId="6093D0E8" w14:textId="77777777" w:rsidR="006C7C9E" w:rsidRPr="00515AFA" w:rsidRDefault="006C7C9E" w:rsidP="006C7C9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1C2346B" w14:textId="77777777" w:rsidR="006C7C9E" w:rsidRPr="00515AFA" w:rsidRDefault="006C7C9E" w:rsidP="006C7C9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3261A212" w14:textId="77777777" w:rsidR="006C7C9E" w:rsidRPr="00515AFA" w:rsidRDefault="006C7C9E" w:rsidP="006C7C9E">
      <w:pPr>
        <w:tabs>
          <w:tab w:val="left" w:pos="387"/>
        </w:tabs>
        <w:spacing w:line="276" w:lineRule="auto"/>
        <w:ind w:left="720" w:right="60"/>
        <w:contextualSpacing/>
        <w:jc w:val="both"/>
        <w:rPr>
          <w:rFonts w:eastAsia="Calibri"/>
          <w:sz w:val="22"/>
          <w:szCs w:val="22"/>
          <w:lang w:val="pl-PL" w:eastAsia="en-US"/>
        </w:rPr>
      </w:pPr>
    </w:p>
    <w:p w14:paraId="66936507" w14:textId="77777777" w:rsidR="006C7C9E" w:rsidRPr="00515AFA" w:rsidRDefault="006C7C9E" w:rsidP="006C7C9E">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3F97AB3D" w14:textId="77777777" w:rsidR="006C7C9E" w:rsidRPr="00515AFA" w:rsidRDefault="006C7C9E" w:rsidP="006C7C9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515AFA" w:rsidRDefault="006C7C9E" w:rsidP="006C7C9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77777777" w:rsidR="006C7C9E" w:rsidRPr="00515AFA" w:rsidRDefault="006C7C9E" w:rsidP="006C7C9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A2CC63F" w14:textId="77777777" w:rsidR="006C7C9E" w:rsidRPr="00515AFA" w:rsidRDefault="006C7C9E" w:rsidP="006C7C9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515AFA" w:rsidRDefault="006C7C9E" w:rsidP="006C7C9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85654F0" w14:textId="77777777" w:rsidR="006C7C9E" w:rsidRPr="00515AFA" w:rsidRDefault="006C7C9E" w:rsidP="006C7C9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30559C0" w14:textId="77777777" w:rsidR="006C7C9E" w:rsidRPr="00515AFA" w:rsidRDefault="006C7C9E" w:rsidP="006C7C9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F50D711" w14:textId="77777777" w:rsidR="006C7C9E" w:rsidRPr="00515AFA" w:rsidRDefault="006C7C9E" w:rsidP="006C7C9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B57897C" w14:textId="77777777" w:rsidR="006C7C9E" w:rsidRPr="00515AFA" w:rsidRDefault="006C7C9E" w:rsidP="006C7C9E">
      <w:pPr>
        <w:pStyle w:val="Standard"/>
        <w:widowControl w:val="0"/>
        <w:spacing w:after="0"/>
        <w:jc w:val="both"/>
        <w:rPr>
          <w:rFonts w:ascii="Times New Roman" w:eastAsia="Lucida Sans Unicode" w:hAnsi="Times New Roman" w:cs="Times New Roman"/>
          <w:lang w:eastAsia="ar-SA"/>
        </w:rPr>
      </w:pPr>
    </w:p>
    <w:p w14:paraId="38421983" w14:textId="77777777" w:rsidR="006C7C9E" w:rsidRPr="00515AFA" w:rsidRDefault="006C7C9E" w:rsidP="006C7C9E">
      <w:pPr>
        <w:tabs>
          <w:tab w:val="left" w:pos="387"/>
        </w:tabs>
        <w:spacing w:line="276" w:lineRule="auto"/>
        <w:ind w:left="720" w:right="60"/>
        <w:contextualSpacing/>
        <w:jc w:val="both"/>
        <w:rPr>
          <w:rFonts w:eastAsia="Calibri"/>
          <w:sz w:val="22"/>
          <w:szCs w:val="22"/>
          <w:lang w:val="pl-PL" w:eastAsia="en-US"/>
        </w:rPr>
      </w:pPr>
    </w:p>
    <w:p w14:paraId="5AD98AA8" w14:textId="77777777" w:rsidR="006C7C9E" w:rsidRPr="00515AFA" w:rsidRDefault="006C7C9E" w:rsidP="006C7C9E">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6A94797" w14:textId="77777777" w:rsidR="006C7C9E" w:rsidRPr="00515AFA" w:rsidRDefault="006C7C9E" w:rsidP="006C7C9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72C4FAA" w14:textId="77777777" w:rsidR="006C7C9E" w:rsidRPr="00515AFA" w:rsidRDefault="006C7C9E" w:rsidP="006C7C9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9F8DE23" w14:textId="77777777" w:rsidR="006C7C9E" w:rsidRPr="00515AFA" w:rsidRDefault="006C7C9E" w:rsidP="006C7C9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515AFA" w:rsidRDefault="006C7C9E" w:rsidP="006C7C9E">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0D9530C" w14:textId="77777777" w:rsidR="006C7C9E" w:rsidRPr="00515AFA" w:rsidRDefault="006C7C9E" w:rsidP="006C7C9E">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C53B72B" w14:textId="77777777" w:rsidR="006C7C9E" w:rsidRPr="00515AFA" w:rsidRDefault="006C7C9E" w:rsidP="006C7C9E">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2A6D539" w14:textId="77777777" w:rsidR="006C7C9E" w:rsidRPr="00515AFA" w:rsidRDefault="006C7C9E" w:rsidP="006C7C9E">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54EB510" w14:textId="77777777" w:rsidR="006C7C9E" w:rsidRPr="00515AFA" w:rsidRDefault="006C7C9E" w:rsidP="006C7C9E">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784F9FB" w14:textId="77777777" w:rsidR="006C7C9E" w:rsidRPr="00515AFA" w:rsidRDefault="006C7C9E" w:rsidP="006C7C9E">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37703DA" w14:textId="77777777" w:rsidR="006C7C9E" w:rsidRPr="00515AFA" w:rsidRDefault="006C7C9E" w:rsidP="006C7C9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515AFA" w:rsidRDefault="006C7C9E" w:rsidP="006C7C9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C68B4B0" w14:textId="77777777" w:rsidR="006C7C9E" w:rsidRPr="00515AFA" w:rsidRDefault="006C7C9E" w:rsidP="006C7C9E">
      <w:pPr>
        <w:widowControl w:val="0"/>
        <w:suppressAutoHyphens/>
        <w:autoSpaceDN w:val="0"/>
        <w:ind w:left="360"/>
        <w:jc w:val="center"/>
        <w:textAlignment w:val="baseline"/>
        <w:rPr>
          <w:rFonts w:eastAsia="SimSun"/>
          <w:b/>
          <w:bCs/>
          <w:color w:val="000000"/>
          <w:kern w:val="2"/>
          <w:sz w:val="22"/>
          <w:szCs w:val="22"/>
          <w:lang w:val="pl-PL"/>
        </w:rPr>
      </w:pPr>
    </w:p>
    <w:p w14:paraId="67E89216" w14:textId="77777777" w:rsidR="006C7C9E" w:rsidRPr="00515AFA" w:rsidRDefault="006C7C9E" w:rsidP="006C7C9E">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0394123" w14:textId="77777777" w:rsidR="006C7C9E" w:rsidRPr="00515AFA" w:rsidRDefault="006C7C9E" w:rsidP="006C7C9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515AFA" w:rsidRDefault="006C7C9E" w:rsidP="006C7C9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515AFA" w:rsidRDefault="006C7C9E" w:rsidP="006C7C9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515AFA" w:rsidRDefault="006C7C9E" w:rsidP="006C7C9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D7CE874" w14:textId="77777777" w:rsidR="006C7C9E" w:rsidRPr="00515AFA" w:rsidRDefault="006C7C9E" w:rsidP="006C7C9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BEE919E" w14:textId="77777777" w:rsidR="006C7C9E" w:rsidRPr="00515AFA" w:rsidRDefault="006C7C9E" w:rsidP="006C7C9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A552E52" w14:textId="77777777" w:rsidR="006C7C9E" w:rsidRPr="00515AFA" w:rsidRDefault="006C7C9E" w:rsidP="006C7C9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0DEC40D" w14:textId="77777777" w:rsidR="006C7C9E" w:rsidRPr="00515AFA" w:rsidRDefault="006C7C9E" w:rsidP="006C7C9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D13EC69" w14:textId="77777777" w:rsidR="006C7C9E" w:rsidRPr="00515AFA" w:rsidRDefault="006C7C9E" w:rsidP="006C7C9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06128C6"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4A660959"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478177DE"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4CE06600" w14:textId="77777777" w:rsidR="006C7C9E" w:rsidRPr="00515AFA" w:rsidRDefault="006C7C9E" w:rsidP="006C7C9E">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7B5EC7C" w14:textId="77777777" w:rsidR="006C7C9E" w:rsidRPr="00515AFA" w:rsidRDefault="006C7C9E" w:rsidP="006C7C9E">
      <w:pPr>
        <w:jc w:val="center"/>
        <w:rPr>
          <w:b/>
          <w:sz w:val="22"/>
          <w:szCs w:val="22"/>
          <w:lang w:val="pl-PL"/>
        </w:rPr>
      </w:pPr>
    </w:p>
    <w:p w14:paraId="793E2CC2" w14:textId="77777777" w:rsidR="006C7C9E" w:rsidRPr="00515AFA" w:rsidRDefault="006C7C9E" w:rsidP="006C7C9E">
      <w:pPr>
        <w:jc w:val="center"/>
        <w:rPr>
          <w:b/>
          <w:sz w:val="22"/>
          <w:szCs w:val="22"/>
          <w:lang w:val="pl-PL"/>
        </w:rPr>
      </w:pPr>
      <w:r w:rsidRPr="00515AFA">
        <w:rPr>
          <w:b/>
          <w:sz w:val="22"/>
          <w:szCs w:val="22"/>
          <w:lang w:val="pl-PL"/>
        </w:rPr>
        <w:t>§16</w:t>
      </w:r>
    </w:p>
    <w:p w14:paraId="6147F4E7"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08B2773"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5751EFA"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9321923" w14:textId="77777777" w:rsidR="006C7C9E" w:rsidRPr="00515AFA" w:rsidRDefault="006C7C9E" w:rsidP="006C7C9E">
      <w:pPr>
        <w:pStyle w:val="Tekstpodstawowy"/>
        <w:spacing w:line="240" w:lineRule="auto"/>
        <w:ind w:right="-47"/>
        <w:jc w:val="center"/>
        <w:rPr>
          <w:rFonts w:ascii="Times New Roman" w:hAnsi="Times New Roman"/>
          <w:b/>
          <w:sz w:val="22"/>
          <w:szCs w:val="22"/>
        </w:rPr>
      </w:pPr>
    </w:p>
    <w:p w14:paraId="21FB3606" w14:textId="77777777" w:rsidR="006C7C9E" w:rsidRDefault="006C7C9E" w:rsidP="006C7C9E">
      <w:pPr>
        <w:pStyle w:val="Tekstpodstawowy"/>
        <w:spacing w:line="240" w:lineRule="auto"/>
        <w:ind w:right="-47"/>
        <w:jc w:val="center"/>
        <w:rPr>
          <w:rFonts w:ascii="Times New Roman" w:hAnsi="Times New Roman"/>
          <w:b/>
          <w:sz w:val="22"/>
          <w:szCs w:val="22"/>
        </w:rPr>
      </w:pPr>
    </w:p>
    <w:p w14:paraId="3D5443A5" w14:textId="77777777" w:rsidR="006C7C9E" w:rsidRDefault="006C7C9E" w:rsidP="006C7C9E">
      <w:pPr>
        <w:pStyle w:val="Tekstpodstawowy"/>
        <w:spacing w:line="240" w:lineRule="auto"/>
        <w:ind w:right="-47"/>
        <w:jc w:val="center"/>
        <w:rPr>
          <w:rFonts w:ascii="Times New Roman" w:hAnsi="Times New Roman"/>
          <w:b/>
          <w:sz w:val="22"/>
          <w:szCs w:val="22"/>
        </w:rPr>
      </w:pPr>
    </w:p>
    <w:p w14:paraId="64B3E502" w14:textId="77777777" w:rsidR="006C7C9E" w:rsidRDefault="006C7C9E" w:rsidP="006C7C9E">
      <w:pPr>
        <w:pStyle w:val="Tekstpodstawowy"/>
        <w:spacing w:line="240" w:lineRule="auto"/>
        <w:ind w:right="-47"/>
        <w:jc w:val="center"/>
        <w:rPr>
          <w:rFonts w:ascii="Times New Roman" w:hAnsi="Times New Roman"/>
          <w:b/>
          <w:sz w:val="22"/>
          <w:szCs w:val="22"/>
        </w:rPr>
      </w:pPr>
    </w:p>
    <w:p w14:paraId="64657649" w14:textId="77777777" w:rsidR="006C7C9E" w:rsidRDefault="006C7C9E" w:rsidP="006C7C9E">
      <w:pPr>
        <w:pStyle w:val="Tekstpodstawowy"/>
        <w:spacing w:line="240" w:lineRule="auto"/>
        <w:ind w:right="-47"/>
        <w:jc w:val="center"/>
        <w:rPr>
          <w:rFonts w:ascii="Times New Roman" w:hAnsi="Times New Roman"/>
          <w:b/>
          <w:sz w:val="22"/>
          <w:szCs w:val="22"/>
        </w:rPr>
      </w:pPr>
    </w:p>
    <w:p w14:paraId="2377B253"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200F1E5" w14:textId="77777777" w:rsidR="006C7C9E" w:rsidRPr="00515AFA" w:rsidRDefault="006C7C9E" w:rsidP="006C7C9E">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94CAC91" w14:textId="77777777" w:rsidR="006C7C9E" w:rsidRPr="00515AFA" w:rsidRDefault="006C7C9E" w:rsidP="006C7C9E">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4D85105D" w14:textId="77777777" w:rsidR="006C7C9E" w:rsidRPr="00515AFA" w:rsidRDefault="006C7C9E" w:rsidP="006C7C9E">
      <w:pPr>
        <w:pStyle w:val="Tekstpodstawowy"/>
        <w:spacing w:line="240" w:lineRule="auto"/>
        <w:ind w:right="-47"/>
        <w:jc w:val="both"/>
        <w:rPr>
          <w:rFonts w:ascii="Times New Roman" w:hAnsi="Times New Roman"/>
          <w:sz w:val="22"/>
          <w:szCs w:val="22"/>
        </w:rPr>
      </w:pPr>
    </w:p>
    <w:p w14:paraId="04D1A9E3" w14:textId="77777777" w:rsidR="006C7C9E" w:rsidRPr="00515AFA" w:rsidRDefault="006C7C9E" w:rsidP="006C7C9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A6F24BB" w14:textId="77777777" w:rsidR="006C7C9E" w:rsidRPr="00515AFA" w:rsidRDefault="006C7C9E" w:rsidP="006C7C9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4E10DC7" w14:textId="77777777" w:rsidR="006C7C9E" w:rsidRPr="00515AFA" w:rsidRDefault="006C7C9E" w:rsidP="006C7C9E">
      <w:pPr>
        <w:pStyle w:val="Tekstpodstawowy2"/>
        <w:spacing w:line="240" w:lineRule="auto"/>
        <w:ind w:right="-47"/>
        <w:rPr>
          <w:sz w:val="22"/>
          <w:szCs w:val="22"/>
        </w:rPr>
      </w:pPr>
    </w:p>
    <w:p w14:paraId="18DA37E1" w14:textId="77777777" w:rsidR="006C7C9E" w:rsidRPr="00515AFA" w:rsidRDefault="006C7C9E" w:rsidP="006C7C9E">
      <w:pPr>
        <w:pStyle w:val="Tekstpodstawowy2"/>
        <w:spacing w:line="240" w:lineRule="auto"/>
        <w:ind w:right="-47"/>
        <w:rPr>
          <w:sz w:val="22"/>
          <w:szCs w:val="22"/>
        </w:rPr>
      </w:pPr>
    </w:p>
    <w:p w14:paraId="069E6924" w14:textId="77777777" w:rsidR="006C7C9E" w:rsidRPr="00515AFA" w:rsidRDefault="006C7C9E" w:rsidP="006C7C9E">
      <w:pPr>
        <w:pStyle w:val="Tekstpodstawowy2"/>
        <w:spacing w:line="240" w:lineRule="auto"/>
        <w:ind w:right="-47"/>
        <w:rPr>
          <w:b/>
          <w:sz w:val="22"/>
          <w:szCs w:val="22"/>
        </w:rPr>
      </w:pPr>
      <w:r w:rsidRPr="00515AFA">
        <w:rPr>
          <w:b/>
          <w:sz w:val="22"/>
          <w:szCs w:val="22"/>
        </w:rPr>
        <w:t xml:space="preserve">         Za Sprzedawcę                                                                  Za Kupującego</w:t>
      </w:r>
    </w:p>
    <w:p w14:paraId="0634389D" w14:textId="77777777" w:rsidR="006C7C9E" w:rsidRPr="00515AFA" w:rsidRDefault="006C7C9E" w:rsidP="006C7C9E">
      <w:pPr>
        <w:rPr>
          <w:sz w:val="22"/>
          <w:szCs w:val="22"/>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3313F9A4"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05CE0EC"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2D772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39400C13"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691BFBA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719161AC"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715CEBEF"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7747BB6" w14:textId="77777777" w:rsidR="006C7C9E" w:rsidRDefault="006C7C9E" w:rsidP="006C7C9E">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ABAC48B" w14:textId="77777777" w:rsidR="006C7C9E" w:rsidRDefault="006C7C9E" w:rsidP="006C7C9E">
      <w:pPr>
        <w:widowControl w:val="0"/>
        <w:autoSpaceDE w:val="0"/>
        <w:autoSpaceDN w:val="0"/>
        <w:jc w:val="right"/>
        <w:textAlignment w:val="baseline"/>
        <w:rPr>
          <w:sz w:val="22"/>
          <w:szCs w:val="22"/>
          <w:lang w:val="pl-PL"/>
        </w:rPr>
      </w:pPr>
    </w:p>
    <w:p w14:paraId="2A12D0A7" w14:textId="77777777" w:rsidR="006C7C9E" w:rsidRDefault="006C7C9E" w:rsidP="006C7C9E">
      <w:pPr>
        <w:widowControl w:val="0"/>
        <w:autoSpaceDE w:val="0"/>
        <w:autoSpaceDN w:val="0"/>
        <w:jc w:val="right"/>
        <w:textAlignment w:val="baseline"/>
        <w:rPr>
          <w:sz w:val="22"/>
          <w:szCs w:val="22"/>
          <w:lang w:val="pl-PL"/>
        </w:rPr>
      </w:pPr>
    </w:p>
    <w:p w14:paraId="2EDB6D70" w14:textId="77777777" w:rsidR="006C7C9E" w:rsidRDefault="006C7C9E" w:rsidP="006C7C9E">
      <w:pPr>
        <w:widowControl w:val="0"/>
        <w:autoSpaceDE w:val="0"/>
        <w:autoSpaceDN w:val="0"/>
        <w:jc w:val="right"/>
        <w:textAlignment w:val="baseline"/>
        <w:rPr>
          <w:sz w:val="22"/>
          <w:szCs w:val="22"/>
          <w:lang w:val="pl-PL"/>
        </w:rPr>
      </w:pPr>
    </w:p>
    <w:p w14:paraId="33022234" w14:textId="77777777" w:rsidR="006C7C9E" w:rsidRDefault="006C7C9E" w:rsidP="006C7C9E">
      <w:pPr>
        <w:widowControl w:val="0"/>
        <w:autoSpaceDE w:val="0"/>
        <w:autoSpaceDN w:val="0"/>
        <w:jc w:val="right"/>
        <w:textAlignment w:val="baseline"/>
        <w:rPr>
          <w:sz w:val="22"/>
          <w:szCs w:val="22"/>
          <w:lang w:val="pl-PL"/>
        </w:rPr>
      </w:pPr>
    </w:p>
    <w:p w14:paraId="73E6E76D" w14:textId="77777777" w:rsidR="006C7C9E" w:rsidRDefault="006C7C9E" w:rsidP="006C7C9E">
      <w:pPr>
        <w:widowControl w:val="0"/>
        <w:autoSpaceDE w:val="0"/>
        <w:autoSpaceDN w:val="0"/>
        <w:jc w:val="right"/>
        <w:textAlignment w:val="baseline"/>
        <w:rPr>
          <w:sz w:val="22"/>
          <w:szCs w:val="22"/>
          <w:lang w:val="pl-PL"/>
        </w:rPr>
      </w:pPr>
    </w:p>
    <w:p w14:paraId="7C4925D3" w14:textId="77777777" w:rsidR="006C7C9E" w:rsidRDefault="006C7C9E" w:rsidP="006C7C9E">
      <w:pPr>
        <w:widowControl w:val="0"/>
        <w:autoSpaceDE w:val="0"/>
        <w:autoSpaceDN w:val="0"/>
        <w:jc w:val="right"/>
        <w:textAlignment w:val="baseline"/>
        <w:rPr>
          <w:sz w:val="22"/>
          <w:szCs w:val="22"/>
          <w:lang w:val="pl-PL"/>
        </w:rPr>
      </w:pPr>
    </w:p>
    <w:p w14:paraId="1D3CF8C7" w14:textId="77777777" w:rsidR="006C7C9E" w:rsidRDefault="006C7C9E" w:rsidP="006C7C9E">
      <w:pPr>
        <w:widowControl w:val="0"/>
        <w:autoSpaceDE w:val="0"/>
        <w:autoSpaceDN w:val="0"/>
        <w:jc w:val="right"/>
        <w:textAlignment w:val="baseline"/>
        <w:rPr>
          <w:sz w:val="22"/>
          <w:szCs w:val="22"/>
          <w:lang w:val="pl-PL"/>
        </w:rPr>
      </w:pPr>
    </w:p>
    <w:p w14:paraId="4720BE23" w14:textId="77777777" w:rsidR="006C7C9E" w:rsidRDefault="006C7C9E" w:rsidP="006C7C9E">
      <w:pPr>
        <w:widowControl w:val="0"/>
        <w:autoSpaceDE w:val="0"/>
        <w:autoSpaceDN w:val="0"/>
        <w:jc w:val="right"/>
        <w:textAlignment w:val="baseline"/>
        <w:rPr>
          <w:sz w:val="22"/>
          <w:szCs w:val="22"/>
          <w:lang w:val="pl-PL"/>
        </w:rPr>
      </w:pPr>
    </w:p>
    <w:p w14:paraId="4E2B285E" w14:textId="77777777" w:rsidR="006C7C9E" w:rsidRDefault="006C7C9E" w:rsidP="006C7C9E">
      <w:pPr>
        <w:widowControl w:val="0"/>
        <w:autoSpaceDE w:val="0"/>
        <w:autoSpaceDN w:val="0"/>
        <w:jc w:val="right"/>
        <w:textAlignment w:val="baseline"/>
        <w:rPr>
          <w:sz w:val="22"/>
          <w:szCs w:val="22"/>
          <w:lang w:val="pl-PL"/>
        </w:rPr>
      </w:pPr>
    </w:p>
    <w:p w14:paraId="68B88E50" w14:textId="77777777" w:rsidR="006C7C9E" w:rsidRDefault="006C7C9E" w:rsidP="006C7C9E">
      <w:pPr>
        <w:widowControl w:val="0"/>
        <w:autoSpaceDE w:val="0"/>
        <w:autoSpaceDN w:val="0"/>
        <w:jc w:val="right"/>
        <w:textAlignment w:val="baseline"/>
        <w:rPr>
          <w:sz w:val="22"/>
          <w:szCs w:val="22"/>
          <w:lang w:val="pl-PL"/>
        </w:rPr>
      </w:pPr>
    </w:p>
    <w:p w14:paraId="0B38900C" w14:textId="77777777" w:rsidR="006C7C9E" w:rsidRDefault="006C7C9E" w:rsidP="006C7C9E">
      <w:pPr>
        <w:widowControl w:val="0"/>
        <w:autoSpaceDE w:val="0"/>
        <w:autoSpaceDN w:val="0"/>
        <w:jc w:val="right"/>
        <w:textAlignment w:val="baseline"/>
        <w:rPr>
          <w:sz w:val="22"/>
          <w:szCs w:val="22"/>
          <w:lang w:val="pl-PL"/>
        </w:rPr>
      </w:pPr>
    </w:p>
    <w:p w14:paraId="13FACEF0" w14:textId="77777777" w:rsidR="006C7C9E" w:rsidRDefault="006C7C9E" w:rsidP="006C7C9E">
      <w:pPr>
        <w:widowControl w:val="0"/>
        <w:autoSpaceDE w:val="0"/>
        <w:autoSpaceDN w:val="0"/>
        <w:jc w:val="right"/>
        <w:textAlignment w:val="baseline"/>
        <w:rPr>
          <w:sz w:val="22"/>
          <w:szCs w:val="22"/>
          <w:lang w:val="pl-PL"/>
        </w:rPr>
      </w:pPr>
    </w:p>
    <w:p w14:paraId="17E197F8" w14:textId="77777777" w:rsidR="006C7C9E" w:rsidRDefault="006C7C9E" w:rsidP="006C7C9E">
      <w:pPr>
        <w:widowControl w:val="0"/>
        <w:autoSpaceDE w:val="0"/>
        <w:autoSpaceDN w:val="0"/>
        <w:jc w:val="right"/>
        <w:textAlignment w:val="baseline"/>
        <w:rPr>
          <w:sz w:val="22"/>
          <w:szCs w:val="22"/>
          <w:lang w:val="pl-PL"/>
        </w:rPr>
      </w:pPr>
    </w:p>
    <w:p w14:paraId="448FC336" w14:textId="77777777" w:rsidR="006C7C9E" w:rsidRDefault="006C7C9E" w:rsidP="006C7C9E">
      <w:pPr>
        <w:widowControl w:val="0"/>
        <w:autoSpaceDE w:val="0"/>
        <w:autoSpaceDN w:val="0"/>
        <w:jc w:val="right"/>
        <w:textAlignment w:val="baseline"/>
        <w:rPr>
          <w:sz w:val="22"/>
          <w:szCs w:val="22"/>
          <w:lang w:val="pl-PL"/>
        </w:rPr>
      </w:pPr>
    </w:p>
    <w:p w14:paraId="5A40B858" w14:textId="77777777" w:rsidR="006C7C9E" w:rsidRDefault="006C7C9E" w:rsidP="006C7C9E">
      <w:pPr>
        <w:widowControl w:val="0"/>
        <w:autoSpaceDE w:val="0"/>
        <w:autoSpaceDN w:val="0"/>
        <w:jc w:val="right"/>
        <w:textAlignment w:val="baseline"/>
        <w:rPr>
          <w:sz w:val="22"/>
          <w:szCs w:val="22"/>
          <w:lang w:val="pl-PL"/>
        </w:rPr>
      </w:pPr>
    </w:p>
    <w:p w14:paraId="7FECFDFA" w14:textId="77777777" w:rsidR="006C7C9E" w:rsidRDefault="006C7C9E" w:rsidP="006C7C9E">
      <w:pPr>
        <w:widowControl w:val="0"/>
        <w:autoSpaceDE w:val="0"/>
        <w:autoSpaceDN w:val="0"/>
        <w:jc w:val="right"/>
        <w:textAlignment w:val="baseline"/>
        <w:rPr>
          <w:sz w:val="22"/>
          <w:szCs w:val="22"/>
          <w:lang w:val="pl-PL"/>
        </w:rPr>
      </w:pPr>
    </w:p>
    <w:p w14:paraId="41D8633F" w14:textId="77777777" w:rsidR="006C7C9E" w:rsidRDefault="006C7C9E" w:rsidP="006C7C9E">
      <w:pPr>
        <w:widowControl w:val="0"/>
        <w:autoSpaceDE w:val="0"/>
        <w:autoSpaceDN w:val="0"/>
        <w:jc w:val="right"/>
        <w:textAlignment w:val="baseline"/>
        <w:rPr>
          <w:sz w:val="22"/>
          <w:szCs w:val="22"/>
          <w:lang w:val="pl-PL"/>
        </w:rPr>
      </w:pPr>
    </w:p>
    <w:p w14:paraId="25643271" w14:textId="77777777" w:rsidR="006C7C9E" w:rsidRDefault="006C7C9E" w:rsidP="006C7C9E">
      <w:pPr>
        <w:widowControl w:val="0"/>
        <w:autoSpaceDE w:val="0"/>
        <w:autoSpaceDN w:val="0"/>
        <w:jc w:val="right"/>
        <w:textAlignment w:val="baseline"/>
        <w:rPr>
          <w:sz w:val="22"/>
          <w:szCs w:val="22"/>
          <w:lang w:val="pl-PL"/>
        </w:rPr>
      </w:pPr>
    </w:p>
    <w:p w14:paraId="0FEFE8A1" w14:textId="77777777" w:rsidR="006C7C9E" w:rsidRDefault="006C7C9E" w:rsidP="006C7C9E">
      <w:pPr>
        <w:widowControl w:val="0"/>
        <w:autoSpaceDE w:val="0"/>
        <w:autoSpaceDN w:val="0"/>
        <w:jc w:val="right"/>
        <w:textAlignment w:val="baseline"/>
        <w:rPr>
          <w:sz w:val="22"/>
          <w:szCs w:val="22"/>
          <w:lang w:val="pl-PL"/>
        </w:rPr>
      </w:pPr>
    </w:p>
    <w:p w14:paraId="01BC1839" w14:textId="77777777" w:rsidR="006C7C9E" w:rsidRDefault="006C7C9E" w:rsidP="006C7C9E">
      <w:pPr>
        <w:widowControl w:val="0"/>
        <w:autoSpaceDE w:val="0"/>
        <w:autoSpaceDN w:val="0"/>
        <w:jc w:val="right"/>
        <w:textAlignment w:val="baseline"/>
        <w:rPr>
          <w:sz w:val="22"/>
          <w:szCs w:val="22"/>
          <w:lang w:val="pl-PL"/>
        </w:rPr>
      </w:pPr>
    </w:p>
    <w:p w14:paraId="27F9EADF" w14:textId="77777777" w:rsidR="006C7C9E" w:rsidRDefault="006C7C9E" w:rsidP="006C7C9E">
      <w:pPr>
        <w:widowControl w:val="0"/>
        <w:autoSpaceDE w:val="0"/>
        <w:autoSpaceDN w:val="0"/>
        <w:jc w:val="right"/>
        <w:textAlignment w:val="baseline"/>
        <w:rPr>
          <w:sz w:val="22"/>
          <w:szCs w:val="22"/>
          <w:lang w:val="pl-PL"/>
        </w:rPr>
      </w:pPr>
    </w:p>
    <w:p w14:paraId="39B42E47" w14:textId="77777777" w:rsidR="006C7C9E" w:rsidRDefault="006C7C9E" w:rsidP="006C7C9E">
      <w:pPr>
        <w:widowControl w:val="0"/>
        <w:autoSpaceDE w:val="0"/>
        <w:autoSpaceDN w:val="0"/>
        <w:jc w:val="right"/>
        <w:textAlignment w:val="baseline"/>
        <w:rPr>
          <w:sz w:val="22"/>
          <w:szCs w:val="22"/>
          <w:lang w:val="pl-PL"/>
        </w:rPr>
      </w:pPr>
    </w:p>
    <w:p w14:paraId="50602C4A" w14:textId="77777777" w:rsidR="006C7C9E" w:rsidRDefault="006C7C9E" w:rsidP="006C7C9E">
      <w:pPr>
        <w:widowControl w:val="0"/>
        <w:autoSpaceDE w:val="0"/>
        <w:autoSpaceDN w:val="0"/>
        <w:jc w:val="right"/>
        <w:textAlignment w:val="baseline"/>
        <w:rPr>
          <w:sz w:val="22"/>
          <w:szCs w:val="22"/>
          <w:lang w:val="pl-PL"/>
        </w:rPr>
      </w:pPr>
    </w:p>
    <w:p w14:paraId="148FEC33" w14:textId="77777777" w:rsidR="006C7C9E" w:rsidRDefault="006C7C9E" w:rsidP="006C7C9E">
      <w:pPr>
        <w:widowControl w:val="0"/>
        <w:autoSpaceDE w:val="0"/>
        <w:autoSpaceDN w:val="0"/>
        <w:jc w:val="right"/>
        <w:textAlignment w:val="baseline"/>
        <w:rPr>
          <w:sz w:val="22"/>
          <w:szCs w:val="22"/>
          <w:lang w:val="pl-PL"/>
        </w:rPr>
      </w:pPr>
    </w:p>
    <w:p w14:paraId="706527C8" w14:textId="77777777" w:rsidR="006C7C9E" w:rsidRDefault="006C7C9E" w:rsidP="006C7C9E">
      <w:pPr>
        <w:widowControl w:val="0"/>
        <w:autoSpaceDE w:val="0"/>
        <w:autoSpaceDN w:val="0"/>
        <w:jc w:val="right"/>
        <w:textAlignment w:val="baseline"/>
        <w:rPr>
          <w:sz w:val="22"/>
          <w:szCs w:val="22"/>
          <w:lang w:val="pl-PL"/>
        </w:rPr>
      </w:pPr>
    </w:p>
    <w:p w14:paraId="73B419E4" w14:textId="77777777" w:rsidR="006C7C9E" w:rsidRDefault="006C7C9E" w:rsidP="006C7C9E">
      <w:pPr>
        <w:widowControl w:val="0"/>
        <w:autoSpaceDE w:val="0"/>
        <w:autoSpaceDN w:val="0"/>
        <w:jc w:val="right"/>
        <w:textAlignment w:val="baseline"/>
        <w:rPr>
          <w:sz w:val="22"/>
          <w:szCs w:val="22"/>
          <w:lang w:val="pl-PL"/>
        </w:rPr>
      </w:pPr>
    </w:p>
    <w:p w14:paraId="5F5231F1" w14:textId="77777777" w:rsidR="006C7C9E" w:rsidRDefault="006C7C9E" w:rsidP="006C7C9E">
      <w:pPr>
        <w:widowControl w:val="0"/>
        <w:autoSpaceDE w:val="0"/>
        <w:autoSpaceDN w:val="0"/>
        <w:jc w:val="right"/>
        <w:textAlignment w:val="baseline"/>
        <w:rPr>
          <w:sz w:val="22"/>
          <w:szCs w:val="22"/>
          <w:lang w:val="pl-PL"/>
        </w:rPr>
      </w:pPr>
    </w:p>
    <w:p w14:paraId="6F52DCF7" w14:textId="77777777" w:rsidR="006C7C9E" w:rsidRDefault="006C7C9E" w:rsidP="006C7C9E">
      <w:pPr>
        <w:widowControl w:val="0"/>
        <w:autoSpaceDE w:val="0"/>
        <w:autoSpaceDN w:val="0"/>
        <w:jc w:val="right"/>
        <w:textAlignment w:val="baseline"/>
        <w:rPr>
          <w:sz w:val="22"/>
          <w:szCs w:val="22"/>
          <w:lang w:val="pl-PL"/>
        </w:rPr>
      </w:pP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77777777"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Nazwa Wykonawcy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77777777"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7777777"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C7C9E" w:rsidRPr="0068350B" w14:paraId="67106F1D" w14:textId="77777777" w:rsidTr="003F1A8C">
        <w:tc>
          <w:tcPr>
            <w:tcW w:w="4105" w:type="dxa"/>
            <w:hideMark/>
          </w:tcPr>
          <w:p w14:paraId="563901E0" w14:textId="77777777"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F5EAA" w14:textId="77777777" w:rsidR="007A140C" w:rsidRDefault="007A140C">
      <w:r>
        <w:separator/>
      </w:r>
    </w:p>
  </w:endnote>
  <w:endnote w:type="continuationSeparator" w:id="0">
    <w:p w14:paraId="06697D41" w14:textId="77777777" w:rsidR="007A140C" w:rsidRDefault="007A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D5A58" w14:textId="77777777" w:rsidR="007A140C" w:rsidRDefault="007A140C">
      <w:r>
        <w:separator/>
      </w:r>
    </w:p>
  </w:footnote>
  <w:footnote w:type="continuationSeparator" w:id="0">
    <w:p w14:paraId="25D7DBA8" w14:textId="77777777" w:rsidR="007A140C" w:rsidRDefault="007A140C">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995146">
    <w:abstractNumId w:val="19"/>
  </w:num>
  <w:num w:numId="2" w16cid:durableId="14678198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055074">
    <w:abstractNumId w:val="29"/>
  </w:num>
  <w:num w:numId="4" w16cid:durableId="1504542582">
    <w:abstractNumId w:val="11"/>
  </w:num>
  <w:num w:numId="5" w16cid:durableId="941953420">
    <w:abstractNumId w:val="30"/>
  </w:num>
  <w:num w:numId="6" w16cid:durableId="1468813004">
    <w:abstractNumId w:val="32"/>
  </w:num>
  <w:num w:numId="7" w16cid:durableId="670792413">
    <w:abstractNumId w:val="35"/>
  </w:num>
  <w:num w:numId="8" w16cid:durableId="957835544">
    <w:abstractNumId w:val="25"/>
  </w:num>
  <w:num w:numId="9" w16cid:durableId="2077894201">
    <w:abstractNumId w:val="39"/>
  </w:num>
  <w:num w:numId="10" w16cid:durableId="32970349">
    <w:abstractNumId w:val="27"/>
  </w:num>
  <w:num w:numId="11" w16cid:durableId="171651224">
    <w:abstractNumId w:val="6"/>
  </w:num>
  <w:num w:numId="12" w16cid:durableId="1821144353">
    <w:abstractNumId w:val="10"/>
  </w:num>
  <w:num w:numId="13" w16cid:durableId="1286304473">
    <w:abstractNumId w:val="14"/>
  </w:num>
  <w:num w:numId="14" w16cid:durableId="1121457412">
    <w:abstractNumId w:val="40"/>
  </w:num>
  <w:num w:numId="15" w16cid:durableId="1928466692">
    <w:abstractNumId w:val="13"/>
  </w:num>
  <w:num w:numId="16" w16cid:durableId="1744909084">
    <w:abstractNumId w:val="9"/>
  </w:num>
  <w:num w:numId="17" w16cid:durableId="2011908888">
    <w:abstractNumId w:val="37"/>
  </w:num>
  <w:num w:numId="18" w16cid:durableId="223957462">
    <w:abstractNumId w:val="28"/>
  </w:num>
  <w:num w:numId="19" w16cid:durableId="861092341">
    <w:abstractNumId w:val="23"/>
  </w:num>
  <w:num w:numId="20" w16cid:durableId="741869890">
    <w:abstractNumId w:val="26"/>
  </w:num>
  <w:num w:numId="21" w16cid:durableId="1700931815">
    <w:abstractNumId w:val="20"/>
  </w:num>
  <w:num w:numId="22" w16cid:durableId="1767576246">
    <w:abstractNumId w:val="0"/>
  </w:num>
  <w:num w:numId="23" w16cid:durableId="233316313">
    <w:abstractNumId w:val="38"/>
  </w:num>
  <w:num w:numId="24" w16cid:durableId="314841125">
    <w:abstractNumId w:val="18"/>
  </w:num>
  <w:num w:numId="25" w16cid:durableId="1886023003">
    <w:abstractNumId w:val="3"/>
  </w:num>
  <w:num w:numId="26" w16cid:durableId="360395625">
    <w:abstractNumId w:val="31"/>
  </w:num>
  <w:num w:numId="27" w16cid:durableId="20664918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69148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22727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46953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39187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47186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11941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3644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14783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99526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227110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86912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9569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64473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270929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2943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909418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407733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54194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729245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04991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38024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140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0846"/>
    <w:rsid w:val="00512FD2"/>
    <w:rsid w:val="00523F87"/>
    <w:rsid w:val="00593CEB"/>
    <w:rsid w:val="005C6D38"/>
    <w:rsid w:val="005D2104"/>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23FE1"/>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C7C9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10</Pages>
  <Words>3384</Words>
  <Characters>22595</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2025-02-17T11:11:00Z</cp:lastPrinted>
  <dcterms:created xsi:type="dcterms:W3CDTF">2025-02-13T13:57:00Z</dcterms:created>
  <dcterms:modified xsi:type="dcterms:W3CDTF">2025-02-17T11:18:00Z</dcterms:modified>
</cp:coreProperties>
</file>