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04D82" w14:textId="63EF5A9D" w:rsidR="003A443B" w:rsidRDefault="003A443B" w:rsidP="003A443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57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15EA3CC3" w14:textId="77777777" w:rsidR="003A443B" w:rsidRDefault="003A443B" w:rsidP="003A4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629B1B9" w14:textId="77777777" w:rsidR="003A443B" w:rsidRDefault="003A443B" w:rsidP="003A443B">
      <w:pPr>
        <w:jc w:val="center"/>
        <w:rPr>
          <w:b/>
          <w:sz w:val="28"/>
          <w:szCs w:val="28"/>
        </w:rPr>
      </w:pPr>
    </w:p>
    <w:p w14:paraId="1893D87B" w14:textId="77777777" w:rsidR="003A443B" w:rsidRDefault="003A443B" w:rsidP="003A443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AE4AB17" w14:textId="77777777" w:rsidR="003A443B" w:rsidRDefault="003A443B" w:rsidP="003A443B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1848B57" w14:textId="77777777" w:rsidR="003A443B" w:rsidRDefault="003A443B" w:rsidP="003A443B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4E2575B" w14:textId="77777777" w:rsidR="003A443B" w:rsidRDefault="003A443B" w:rsidP="003A443B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A3E143A" w14:textId="107751D5" w:rsidR="003A443B" w:rsidRDefault="003A443B" w:rsidP="003A443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komputerów przenośnych dla jednostek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A9ACA8F" w14:textId="77777777" w:rsidR="003A443B" w:rsidRDefault="003A443B" w:rsidP="003A443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F59D9D2" w14:textId="77777777" w:rsidR="003A443B" w:rsidRDefault="003A443B" w:rsidP="003A443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060928" w14:textId="77777777" w:rsidR="003A443B" w:rsidRDefault="003A443B" w:rsidP="003A443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39A2263" w14:textId="77777777" w:rsidR="003A443B" w:rsidRDefault="003A443B" w:rsidP="003A443B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B262E85" w14:textId="77777777" w:rsidR="003A443B" w:rsidRDefault="003A443B" w:rsidP="003A443B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2D37623" w14:textId="77777777" w:rsidR="003A443B" w:rsidRDefault="003A443B" w:rsidP="003A443B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3568040B" w14:textId="77777777" w:rsidR="003A443B" w:rsidRDefault="003A443B" w:rsidP="003A443B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A443B" w14:paraId="239138FE" w14:textId="77777777" w:rsidTr="00682B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E00D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34C8E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CAEA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A443B" w14:paraId="23006A27" w14:textId="77777777" w:rsidTr="00682B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34C7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7B39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3E1B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</w:tr>
      <w:tr w:rsidR="003A443B" w14:paraId="322B27D8" w14:textId="77777777" w:rsidTr="00682B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1390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5A66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C1CA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</w:tr>
      <w:tr w:rsidR="003A443B" w14:paraId="6B9693DD" w14:textId="77777777" w:rsidTr="00682BF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44B8E" w14:textId="77777777" w:rsidR="003A443B" w:rsidRDefault="003A443B" w:rsidP="00682BFC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85F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B98F" w14:textId="77777777" w:rsidR="003A443B" w:rsidRDefault="003A443B" w:rsidP="00682BFC">
            <w:pPr>
              <w:widowControl w:val="0"/>
              <w:spacing w:line="360" w:lineRule="auto"/>
              <w:jc w:val="both"/>
            </w:pPr>
          </w:p>
        </w:tc>
      </w:tr>
    </w:tbl>
    <w:p w14:paraId="0AB37B3A" w14:textId="77777777" w:rsidR="003A443B" w:rsidRDefault="003A443B" w:rsidP="003A443B">
      <w:pPr>
        <w:widowControl w:val="0"/>
        <w:spacing w:line="360" w:lineRule="auto"/>
        <w:jc w:val="both"/>
      </w:pPr>
    </w:p>
    <w:p w14:paraId="228B0FF4" w14:textId="77777777" w:rsidR="003A443B" w:rsidRDefault="003A443B" w:rsidP="003A443B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BEFB9BD" w14:textId="77777777" w:rsidR="003A443B" w:rsidRDefault="003A443B" w:rsidP="003A443B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6B5670B" w14:textId="77777777" w:rsidR="003A443B" w:rsidRDefault="003A443B" w:rsidP="003A443B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83EF39A" w14:textId="77777777" w:rsidR="003A443B" w:rsidRDefault="003A443B" w:rsidP="003A443B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62143648" w14:textId="77777777" w:rsidR="003A443B" w:rsidRDefault="003A443B" w:rsidP="003A443B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C73521B" w14:textId="77777777" w:rsidR="003A443B" w:rsidRDefault="003A443B" w:rsidP="003A443B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F21A981" w14:textId="77777777" w:rsidR="003A443B" w:rsidRDefault="003A443B" w:rsidP="003A443B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39708F95" w14:textId="77777777" w:rsidR="003A443B" w:rsidRDefault="003A443B" w:rsidP="003A443B">
      <w:pPr>
        <w:rPr>
          <w:rFonts w:eastAsia="Times New Roman"/>
          <w:lang w:eastAsia="pl-PL"/>
        </w:rPr>
      </w:pPr>
    </w:p>
    <w:p w14:paraId="2E41192D" w14:textId="77777777" w:rsidR="003A443B" w:rsidRDefault="003A443B" w:rsidP="003A443B"/>
    <w:p w14:paraId="126FA938" w14:textId="77777777" w:rsidR="003A443B" w:rsidRDefault="003A443B" w:rsidP="003A443B"/>
    <w:p w14:paraId="60BB82F6" w14:textId="77777777" w:rsidR="003A443B" w:rsidRDefault="003A443B" w:rsidP="003A443B"/>
    <w:p w14:paraId="149C0B5C" w14:textId="77777777" w:rsidR="003A443B" w:rsidRPr="00D54AE7" w:rsidRDefault="003A443B" w:rsidP="003A443B"/>
    <w:p w14:paraId="416C82CB" w14:textId="77777777" w:rsidR="003A443B" w:rsidRPr="007B5051" w:rsidRDefault="003A443B" w:rsidP="003A443B"/>
    <w:p w14:paraId="7AE26C53" w14:textId="77777777" w:rsidR="003A443B" w:rsidRPr="00EE068C" w:rsidRDefault="003A443B" w:rsidP="003A443B"/>
    <w:p w14:paraId="5B62B066" w14:textId="77777777" w:rsidR="003A443B" w:rsidRPr="00450928" w:rsidRDefault="003A443B" w:rsidP="003A443B"/>
    <w:p w14:paraId="741629D2" w14:textId="77777777" w:rsidR="003A443B" w:rsidRPr="009B0995" w:rsidRDefault="003A443B" w:rsidP="003A443B"/>
    <w:p w14:paraId="20402B47" w14:textId="4840D632" w:rsidR="00106AC7" w:rsidRPr="003A443B" w:rsidRDefault="00106AC7" w:rsidP="003A443B"/>
    <w:sectPr w:rsidR="00106AC7" w:rsidRPr="003A443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5FE92" w14:textId="77777777" w:rsidR="002A0B49" w:rsidRDefault="002A0B49">
      <w:r>
        <w:separator/>
      </w:r>
    </w:p>
  </w:endnote>
  <w:endnote w:type="continuationSeparator" w:id="0">
    <w:p w14:paraId="51A4C5B8" w14:textId="77777777" w:rsidR="002A0B49" w:rsidRDefault="002A0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429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A29EC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EED0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E090EE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C46DE7C">
        <v:line id="_x0000_s1025" style="position:absolute;left:0;text-align:left;z-index:251657728" from="-3.85pt,8.7pt" to="455.15pt,8.7pt"/>
      </w:pict>
    </w:r>
  </w:p>
  <w:p w14:paraId="5C8E4F9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E7FBF" w14:textId="77777777" w:rsidR="009527FE" w:rsidRDefault="00952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B51C9" w14:textId="77777777" w:rsidR="002A0B49" w:rsidRDefault="002A0B49">
      <w:r>
        <w:separator/>
      </w:r>
    </w:p>
  </w:footnote>
  <w:footnote w:type="continuationSeparator" w:id="0">
    <w:p w14:paraId="606F09BC" w14:textId="77777777" w:rsidR="002A0B49" w:rsidRDefault="002A0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E9C23" w14:textId="77777777" w:rsidR="009527FE" w:rsidRDefault="00952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5CBA7" w14:textId="77777777" w:rsidR="009527FE" w:rsidRDefault="00952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F2756" w14:textId="77777777" w:rsidR="009527FE" w:rsidRDefault="00952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4403496">
    <w:abstractNumId w:val="15"/>
  </w:num>
  <w:num w:numId="2" w16cid:durableId="578827987">
    <w:abstractNumId w:val="0"/>
  </w:num>
  <w:num w:numId="3" w16cid:durableId="134642821">
    <w:abstractNumId w:val="13"/>
  </w:num>
  <w:num w:numId="4" w16cid:durableId="1280603609">
    <w:abstractNumId w:val="8"/>
  </w:num>
  <w:num w:numId="5" w16cid:durableId="1225290568">
    <w:abstractNumId w:val="7"/>
  </w:num>
  <w:num w:numId="6" w16cid:durableId="1709645796">
    <w:abstractNumId w:val="1"/>
  </w:num>
  <w:num w:numId="7" w16cid:durableId="703408638">
    <w:abstractNumId w:val="6"/>
  </w:num>
  <w:num w:numId="8" w16cid:durableId="991324436">
    <w:abstractNumId w:val="3"/>
  </w:num>
  <w:num w:numId="9" w16cid:durableId="1809132495">
    <w:abstractNumId w:val="2"/>
  </w:num>
  <w:num w:numId="10" w16cid:durableId="1465807702">
    <w:abstractNumId w:val="5"/>
  </w:num>
  <w:num w:numId="11" w16cid:durableId="177891551">
    <w:abstractNumId w:val="11"/>
  </w:num>
  <w:num w:numId="12" w16cid:durableId="2084451524">
    <w:abstractNumId w:val="4"/>
  </w:num>
  <w:num w:numId="13" w16cid:durableId="76246748">
    <w:abstractNumId w:val="10"/>
  </w:num>
  <w:num w:numId="14" w16cid:durableId="1210915529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0B4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0B49"/>
    <w:rsid w:val="002B1E07"/>
    <w:rsid w:val="002C2DE7"/>
    <w:rsid w:val="002D160C"/>
    <w:rsid w:val="002D3BDF"/>
    <w:rsid w:val="003024A8"/>
    <w:rsid w:val="00307E5F"/>
    <w:rsid w:val="00312A4F"/>
    <w:rsid w:val="00336EEB"/>
    <w:rsid w:val="003A443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527FE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993B955"/>
  <w15:chartTrackingRefBased/>
  <w15:docId w15:val="{F244D578-6285-4D1D-A9B3-1DAD91DB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A443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A443B"/>
  </w:style>
  <w:style w:type="paragraph" w:styleId="Akapitzlist">
    <w:name w:val="List Paragraph"/>
    <w:basedOn w:val="Normalny"/>
    <w:uiPriority w:val="34"/>
    <w:qFormat/>
    <w:rsid w:val="003A443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2025-02-07T10:54:00Z</dcterms:created>
  <dcterms:modified xsi:type="dcterms:W3CDTF">2025-02-07T10:54:00Z</dcterms:modified>
</cp:coreProperties>
</file>