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5227C" w:rsidRPr="00D522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5227C" w:rsidRPr="00D5227C">
        <w:rPr>
          <w:rFonts w:eastAsia="Times New Roman" w:cs="Calibri"/>
          <w:b/>
          <w:lang w:eastAsia="pl-PL"/>
        </w:rPr>
        <w:t>Dostawa sprzętów dla CR -DE-dzp.272-106/25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8B2" w:rsidRDefault="002278B2" w:rsidP="0038231F">
      <w:pPr>
        <w:spacing w:after="0" w:line="240" w:lineRule="auto"/>
      </w:pPr>
      <w:r>
        <w:separator/>
      </w:r>
    </w:p>
  </w:endnote>
  <w:endnote w:type="continuationSeparator" w:id="0">
    <w:p w:rsidR="002278B2" w:rsidRDefault="002278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7C" w:rsidRDefault="00D522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7C" w:rsidRDefault="00D52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8B2" w:rsidRDefault="002278B2" w:rsidP="0038231F">
      <w:pPr>
        <w:spacing w:after="0" w:line="240" w:lineRule="auto"/>
      </w:pPr>
      <w:r>
        <w:separator/>
      </w:r>
    </w:p>
  </w:footnote>
  <w:footnote w:type="continuationSeparator" w:id="0">
    <w:p w:rsidR="002278B2" w:rsidRDefault="002278B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7C" w:rsidRDefault="00D52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7C" w:rsidRDefault="00D52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227C" w:rsidRDefault="00D52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8B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78B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22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2C337C-BB97-4924-AF02-0114DFF9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2A217-DD89-4966-BE67-7027381C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2025-02-24T10:34:00Z</dcterms:created>
  <dcterms:modified xsi:type="dcterms:W3CDTF">2025-02-24T10:34:00Z</dcterms:modified>
</cp:coreProperties>
</file>