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E9987" w14:textId="77777777" w:rsidR="00FD0EA5" w:rsidRDefault="00FD0EA5" w:rsidP="00FD0EA5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18"/>
          <w:szCs w:val="18"/>
        </w:rPr>
        <w:t>Załącznik nr 1</w:t>
      </w:r>
    </w:p>
    <w:p w14:paraId="4EE4B160" w14:textId="77777777" w:rsidR="00FD0EA5" w:rsidRDefault="00FD0EA5" w:rsidP="00FD0EA5">
      <w:pPr>
        <w:rPr>
          <w:rFonts w:ascii="Verdana" w:hAnsi="Verdana"/>
          <w:sz w:val="20"/>
          <w:szCs w:val="20"/>
        </w:rPr>
      </w:pPr>
    </w:p>
    <w:p w14:paraId="367587D7" w14:textId="77777777" w:rsidR="00FD0EA5" w:rsidRDefault="00FD0EA5" w:rsidP="00FD0EA5">
      <w:pPr>
        <w:tabs>
          <w:tab w:val="left" w:pos="694"/>
          <w:tab w:val="right" w:pos="900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FORMULARZ OFERTY</w:t>
      </w:r>
    </w:p>
    <w:p w14:paraId="55E92662" w14:textId="77777777" w:rsidR="00FD0EA5" w:rsidRDefault="00FD0EA5" w:rsidP="00FD0EA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C72714A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NAZWA WYKONAWCY</w:t>
      </w:r>
      <w:r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7D710F1A" w14:textId="77777777" w:rsidR="00FD0EA5" w:rsidRDefault="00FD0EA5" w:rsidP="00FD0EA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RODZAJ WYKONAWCY</w:t>
      </w:r>
      <w:r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755D55F3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8B72EB6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WOJEWÓDZTWO …………………………….....</w:t>
      </w:r>
    </w:p>
    <w:p w14:paraId="4687B117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EA1A94D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7AE8E907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440ADA0" w14:textId="77777777" w:rsidR="00FD0EA5" w:rsidRDefault="00FD0EA5" w:rsidP="00FD0EA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051A52C" w14:textId="77777777" w:rsidR="00FD0EA5" w:rsidRDefault="00FD0EA5" w:rsidP="00FD0EA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73A5EDA" w14:textId="77777777" w:rsidR="00FD0EA5" w:rsidRDefault="00FD0EA5" w:rsidP="00FD0EA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555B12E" w14:textId="77777777" w:rsidR="00FD0EA5" w:rsidRDefault="00FD0EA5" w:rsidP="00FD0EA5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20A266FA" w14:textId="6D577EFC" w:rsidR="00FD0EA5" w:rsidRDefault="00FD0EA5" w:rsidP="00FD0EA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1554B68" w14:textId="77777777" w:rsidR="00FD0EA5" w:rsidRDefault="00FD0EA5" w:rsidP="00FD0EA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33AC5856" w14:textId="77777777" w:rsidR="00FD0EA5" w:rsidRDefault="00FD0EA5" w:rsidP="00FD0EA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Al. Mickiewicza 30, 30-059 Kraków</w:t>
      </w:r>
    </w:p>
    <w:p w14:paraId="312556AB" w14:textId="0EB793C3" w:rsidR="00FD0EA5" w:rsidRDefault="00FD0EA5" w:rsidP="00FD0EA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</w:t>
      </w:r>
    </w:p>
    <w:p w14:paraId="007A98CB" w14:textId="39AD6EC8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>
        <w:rPr>
          <w:rFonts w:ascii="Verdana" w:hAnsi="Verdana"/>
          <w:b/>
          <w:bCs/>
          <w:sz w:val="20"/>
          <w:szCs w:val="20"/>
        </w:rPr>
        <w:t>: usługa cateringowa dla Szkoły Doktorskiej AGH – DE-dzp.272-118/25</w:t>
      </w:r>
      <w:r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oferuję realizację przedmiotu zamówienia, zgodnie z zasadami określonymi w specyfikacji warunków zamówienia.</w:t>
      </w:r>
    </w:p>
    <w:p w14:paraId="7A445FD6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</w:p>
    <w:p w14:paraId="1070C87F" w14:textId="77777777" w:rsidR="00DF15EF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Cena brutto usługę cateringową w dn. 03-04.04.2025 r. (</w:t>
      </w:r>
      <w:r w:rsidRPr="00DF15EF">
        <w:rPr>
          <w:rFonts w:ascii="Verdana" w:hAnsi="Verdana"/>
          <w:sz w:val="20"/>
          <w:szCs w:val="20"/>
        </w:rPr>
        <w:t>przez 2 dni</w:t>
      </w:r>
      <w:r w:rsidR="00DF15EF" w:rsidRPr="00DF15EF">
        <w:rPr>
          <w:rFonts w:ascii="Verdana" w:hAnsi="Verdana"/>
          <w:sz w:val="20"/>
          <w:szCs w:val="20"/>
        </w:rPr>
        <w:t xml:space="preserve">, </w:t>
      </w:r>
      <w:r w:rsidR="00DF15EF" w:rsidRPr="00DF15EF">
        <w:rPr>
          <w:rFonts w:ascii="Verdana" w:hAnsi="Verdana"/>
          <w:iCs/>
          <w:sz w:val="20"/>
          <w:szCs w:val="20"/>
        </w:rPr>
        <w:t>tj. w dniu 03/04/2025 przerwa kawowa dla 170 osób i lunch dla 170 osób oraz w dniu 04/04 2025 przerwa kawowa dla 170 osób i lunch dla 170 osób</w:t>
      </w:r>
      <w:r>
        <w:rPr>
          <w:rFonts w:ascii="Verdana" w:hAnsi="Verdana"/>
          <w:b/>
          <w:bCs/>
          <w:sz w:val="20"/>
          <w:szCs w:val="20"/>
        </w:rPr>
        <w:t xml:space="preserve">) ………………………. zł </w:t>
      </w:r>
    </w:p>
    <w:p w14:paraId="040ABAAC" w14:textId="2DA790F5" w:rsidR="00FD0EA5" w:rsidRPr="00FD0EA5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(słownie: …………………………………………………………)</w:t>
      </w:r>
    </w:p>
    <w:p w14:paraId="2AA80AFD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właściwą stawkę podatku VAT.</w:t>
      </w:r>
    </w:p>
    <w:p w14:paraId="0BBA4FB9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</w:p>
    <w:p w14:paraId="05912E73" w14:textId="77777777" w:rsidR="00FD0EA5" w:rsidRDefault="00FD0EA5" w:rsidP="00FD0EA5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 tym:</w:t>
      </w:r>
    </w:p>
    <w:p w14:paraId="75FEA0C8" w14:textId="77777777" w:rsidR="00AF304E" w:rsidRPr="00AF304E" w:rsidRDefault="00FD0EA5" w:rsidP="00AF304E">
      <w:pPr>
        <w:pStyle w:val="Nagwek2"/>
        <w:keepNext w:val="0"/>
        <w:keepLines w:val="0"/>
        <w:numPr>
          <w:ilvl w:val="0"/>
          <w:numId w:val="5"/>
        </w:numPr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20"/>
          <w:szCs w:val="20"/>
        </w:rPr>
      </w:pPr>
      <w:r w:rsidRPr="00AF304E">
        <w:rPr>
          <w:rFonts w:ascii="Verdana" w:hAnsi="Verdana"/>
          <w:color w:val="auto"/>
          <w:sz w:val="20"/>
          <w:szCs w:val="20"/>
        </w:rPr>
        <w:t xml:space="preserve">cena brutto za przerwę kawową </w:t>
      </w:r>
      <w:r w:rsidR="00AF304E" w:rsidRPr="00AF304E">
        <w:rPr>
          <w:rFonts w:ascii="Verdana" w:hAnsi="Verdana"/>
          <w:bCs/>
          <w:iCs/>
          <w:color w:val="auto"/>
          <w:sz w:val="20"/>
          <w:szCs w:val="20"/>
        </w:rPr>
        <w:t>dla 1 osoby za 1 dzień w dniu 03/04/2025</w:t>
      </w:r>
      <w:r w:rsidRPr="00AF304E">
        <w:rPr>
          <w:rFonts w:ascii="Verdana" w:hAnsi="Verdana"/>
          <w:color w:val="auto"/>
          <w:sz w:val="20"/>
          <w:szCs w:val="20"/>
        </w:rPr>
        <w:t xml:space="preserve">: …………….. PLN </w:t>
      </w:r>
    </w:p>
    <w:p w14:paraId="6634C1D8" w14:textId="5AED89F2" w:rsidR="00AF304E" w:rsidRPr="00AF304E" w:rsidRDefault="00AF304E" w:rsidP="00AF304E">
      <w:pPr>
        <w:pStyle w:val="Nagwek2"/>
        <w:keepNext w:val="0"/>
        <w:keepLines w:val="0"/>
        <w:numPr>
          <w:ilvl w:val="0"/>
          <w:numId w:val="5"/>
        </w:numPr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20"/>
          <w:szCs w:val="20"/>
        </w:rPr>
      </w:pPr>
      <w:r w:rsidRPr="00AF304E">
        <w:rPr>
          <w:rFonts w:ascii="Verdana" w:hAnsi="Verdana"/>
          <w:color w:val="auto"/>
          <w:sz w:val="20"/>
          <w:szCs w:val="20"/>
        </w:rPr>
        <w:t xml:space="preserve">cena brutto za przerwę kawową </w:t>
      </w:r>
      <w:r w:rsidRPr="00AF304E">
        <w:rPr>
          <w:rFonts w:ascii="Verdana" w:hAnsi="Verdana"/>
          <w:bCs/>
          <w:iCs/>
          <w:color w:val="auto"/>
          <w:sz w:val="20"/>
          <w:szCs w:val="20"/>
        </w:rPr>
        <w:t>dla 1 osoby za 1 dzień w dniu 04/04/2025</w:t>
      </w:r>
      <w:r w:rsidRPr="00AF304E">
        <w:rPr>
          <w:rFonts w:ascii="Verdana" w:hAnsi="Verdana"/>
          <w:color w:val="auto"/>
          <w:sz w:val="20"/>
          <w:szCs w:val="20"/>
        </w:rPr>
        <w:t>: …………….. PLN</w:t>
      </w:r>
    </w:p>
    <w:p w14:paraId="43EB1CBD" w14:textId="792B89C0" w:rsidR="00FD0EA5" w:rsidRPr="00AF304E" w:rsidRDefault="00FD0EA5" w:rsidP="00FD0EA5">
      <w:pPr>
        <w:pStyle w:val="Nagwek2"/>
        <w:keepNext w:val="0"/>
        <w:keepLines w:val="0"/>
        <w:numPr>
          <w:ilvl w:val="0"/>
          <w:numId w:val="5"/>
        </w:numPr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20"/>
          <w:szCs w:val="20"/>
        </w:rPr>
      </w:pPr>
      <w:r w:rsidRPr="00AF304E">
        <w:rPr>
          <w:rFonts w:ascii="Verdana" w:hAnsi="Verdana"/>
          <w:color w:val="auto"/>
          <w:sz w:val="20"/>
          <w:szCs w:val="20"/>
        </w:rPr>
        <w:t xml:space="preserve">cena brutto za lunch dla </w:t>
      </w:r>
      <w:r w:rsidRPr="00950F90">
        <w:rPr>
          <w:rFonts w:ascii="Verdana" w:hAnsi="Verdana"/>
          <w:b/>
          <w:bCs/>
          <w:color w:val="auto"/>
          <w:sz w:val="20"/>
          <w:szCs w:val="20"/>
        </w:rPr>
        <w:t>1 osoby</w:t>
      </w:r>
      <w:r w:rsidR="00AF304E" w:rsidRPr="00950F90">
        <w:rPr>
          <w:rFonts w:ascii="Verdana" w:hAnsi="Verdana"/>
          <w:b/>
          <w:bCs/>
          <w:color w:val="auto"/>
          <w:sz w:val="20"/>
          <w:szCs w:val="20"/>
        </w:rPr>
        <w:t xml:space="preserve"> za 1 dzień</w:t>
      </w:r>
      <w:r w:rsidRPr="00AF304E">
        <w:rPr>
          <w:rFonts w:ascii="Verdana" w:hAnsi="Verdana"/>
          <w:color w:val="auto"/>
          <w:sz w:val="20"/>
          <w:szCs w:val="20"/>
        </w:rPr>
        <w:t>: …………….. PLN</w:t>
      </w:r>
    </w:p>
    <w:p w14:paraId="5EB45142" w14:textId="77777777" w:rsidR="00FD0EA5" w:rsidRDefault="00FD0EA5" w:rsidP="00FD0EA5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469E4A96" w14:textId="1594432E" w:rsidR="00FD0EA5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Termin realizacji: 03-04.04.2025 r.</w:t>
      </w:r>
    </w:p>
    <w:p w14:paraId="41A02EC4" w14:textId="77777777" w:rsidR="00FD0EA5" w:rsidRDefault="00FD0EA5" w:rsidP="00FD0EA5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392ED99D" w14:textId="77777777" w:rsidR="00FD0EA5" w:rsidRDefault="00FD0EA5" w:rsidP="00FD0EA5">
      <w:pPr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>
        <w:rPr>
          <w:rFonts w:ascii="Verdana" w:hAnsi="Verdana"/>
          <w:b/>
          <w:color w:val="FF0000"/>
          <w:sz w:val="20"/>
          <w:szCs w:val="20"/>
          <w:u w:val="single"/>
        </w:rPr>
        <w:t>kryterium oceny ofert</w:t>
      </w:r>
    </w:p>
    <w:p w14:paraId="555F2FA7" w14:textId="77777777" w:rsidR="00FD0EA5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Odległość w linii prostej miejsca przygotowywania posiłków od bud. A-0  AGH  - </w:t>
      </w:r>
      <w:r w:rsidRPr="00FD0EA5">
        <w:rPr>
          <w:rFonts w:ascii="Verdana" w:hAnsi="Verdana"/>
          <w:b/>
          <w:bCs/>
          <w:sz w:val="20"/>
          <w:szCs w:val="20"/>
          <w:highlight w:val="yellow"/>
        </w:rPr>
        <w:t>………..</w:t>
      </w:r>
      <w:r>
        <w:rPr>
          <w:rFonts w:ascii="Verdana" w:hAnsi="Verdana"/>
          <w:b/>
          <w:bCs/>
          <w:sz w:val="20"/>
          <w:szCs w:val="20"/>
        </w:rPr>
        <w:t xml:space="preserve">  m</w:t>
      </w:r>
    </w:p>
    <w:p w14:paraId="3FB40EC8" w14:textId="1B6C1890" w:rsidR="00FD0EA5" w:rsidRDefault="00FD0EA5" w:rsidP="00FD0EA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Miejsce przygotowywania posiłków </w:t>
      </w:r>
      <w:r>
        <w:rPr>
          <w:rFonts w:ascii="Verdana" w:hAnsi="Verdana"/>
          <w:i/>
          <w:iCs/>
          <w:sz w:val="20"/>
          <w:szCs w:val="20"/>
        </w:rPr>
        <w:t>(proszę wpisać dokładny adres)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FD0EA5">
        <w:rPr>
          <w:rFonts w:ascii="Verdana" w:hAnsi="Verdana"/>
          <w:b/>
          <w:bCs/>
          <w:sz w:val="20"/>
          <w:szCs w:val="20"/>
          <w:highlight w:val="yellow"/>
        </w:rPr>
        <w:t>……………………</w:t>
      </w:r>
    </w:p>
    <w:p w14:paraId="27969706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</w:p>
    <w:p w14:paraId="572C8404" w14:textId="77777777" w:rsidR="00FD0EA5" w:rsidRDefault="00FD0EA5" w:rsidP="00FD0EA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1D16831" w14:textId="77777777" w:rsidR="00FD0EA5" w:rsidRDefault="00FD0EA5" w:rsidP="00FD0EA5">
      <w:pPr>
        <w:rPr>
          <w:rFonts w:ascii="Verdana" w:hAnsi="Verdana"/>
          <w:b/>
          <w:sz w:val="20"/>
          <w:szCs w:val="20"/>
          <w:u w:val="single"/>
        </w:rPr>
      </w:pPr>
    </w:p>
    <w:p w14:paraId="3996F85E" w14:textId="77777777" w:rsidR="00FD0EA5" w:rsidRDefault="00FD0EA5" w:rsidP="00FD0EA5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6FC2FC72" w14:textId="77777777" w:rsidR="00FD0EA5" w:rsidRDefault="00FD0EA5" w:rsidP="00FD0EA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65B9A80" w14:textId="788BB7E5" w:rsidR="00FD0EA5" w:rsidRDefault="00FD0EA5" w:rsidP="00FD0E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342E85C" w14:textId="56AA0A3B" w:rsidR="00FD0EA5" w:rsidRDefault="00FD0EA5" w:rsidP="00FD0EA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>
        <w:rPr>
          <w:rFonts w:ascii="Verdana" w:hAnsi="Verdana"/>
          <w:sz w:val="20"/>
          <w:szCs w:val="20"/>
          <w:vertAlign w:val="superscript"/>
        </w:rPr>
        <w:t>1</w:t>
      </w:r>
      <w:r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 niniejszym postępowaniu</w:t>
      </w:r>
      <w:r>
        <w:rPr>
          <w:rFonts w:ascii="Verdana" w:hAnsi="Verdana"/>
          <w:sz w:val="20"/>
          <w:szCs w:val="20"/>
          <w:vertAlign w:val="superscript"/>
        </w:rPr>
        <w:t>2</w:t>
      </w:r>
      <w:r>
        <w:rPr>
          <w:rFonts w:ascii="Verdana" w:hAnsi="Verdana"/>
          <w:sz w:val="20"/>
          <w:szCs w:val="20"/>
        </w:rPr>
        <w:t xml:space="preserve"> </w:t>
      </w:r>
    </w:p>
    <w:p w14:paraId="2C39E6A3" w14:textId="77777777" w:rsidR="00FD0EA5" w:rsidRPr="00FD0EA5" w:rsidRDefault="00FD0EA5" w:rsidP="00FD0EA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D0EA5">
        <w:rPr>
          <w:rFonts w:ascii="Verdana" w:hAnsi="Verdana"/>
          <w:i/>
          <w:sz w:val="16"/>
          <w:szCs w:val="16"/>
          <w:vertAlign w:val="superscript"/>
        </w:rPr>
        <w:t>1</w:t>
      </w:r>
      <w:r w:rsidRPr="00FD0EA5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51C82B" w14:textId="77777777" w:rsidR="00FD0EA5" w:rsidRPr="00FD0EA5" w:rsidRDefault="00FD0EA5" w:rsidP="00FD0EA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D0EA5">
        <w:rPr>
          <w:rFonts w:ascii="Verdana" w:hAnsi="Verdana"/>
          <w:i/>
          <w:sz w:val="16"/>
          <w:szCs w:val="16"/>
          <w:vertAlign w:val="superscript"/>
        </w:rPr>
        <w:t>2</w:t>
      </w:r>
      <w:r w:rsidRPr="00FD0EA5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78E201" w14:textId="77777777" w:rsidR="00FD0EA5" w:rsidRDefault="00FD0EA5" w:rsidP="00FD0EA5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630" w:type="dxa"/>
        <w:tblLayout w:type="fixed"/>
        <w:tblLook w:val="00A0" w:firstRow="1" w:lastRow="0" w:firstColumn="1" w:lastColumn="0" w:noHBand="0" w:noVBand="0"/>
      </w:tblPr>
      <w:tblGrid>
        <w:gridCol w:w="681"/>
        <w:gridCol w:w="5689"/>
        <w:gridCol w:w="3260"/>
      </w:tblGrid>
      <w:tr w:rsidR="00FD0EA5" w14:paraId="7B411C0B" w14:textId="77777777" w:rsidTr="00FD0EA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305AD" w14:textId="77777777" w:rsidR="00FD0EA5" w:rsidRDefault="00FD0EA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D7200" w14:textId="77777777" w:rsidR="00FD0EA5" w:rsidRDefault="00FD0EA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588B2DA9" w14:textId="77777777" w:rsidR="00FD0EA5" w:rsidRDefault="00FD0EA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3870E" w14:textId="77777777" w:rsidR="00FD0EA5" w:rsidRDefault="00FD0EA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D0EA5" w14:paraId="2CD2E49E" w14:textId="77777777" w:rsidTr="00FD0E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DCADC" w14:textId="77777777" w:rsidR="00FD0EA5" w:rsidRDefault="00FD0EA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C0CF2" w14:textId="77777777" w:rsidR="00FD0EA5" w:rsidRDefault="00FD0EA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99482" w14:textId="77777777" w:rsidR="00FD0EA5" w:rsidRDefault="00FD0EA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FD0EA5" w14:paraId="4A94B648" w14:textId="77777777" w:rsidTr="00FD0E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94D60" w14:textId="77777777" w:rsidR="00FD0EA5" w:rsidRDefault="00FD0EA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A3CC1" w14:textId="77777777" w:rsidR="00FD0EA5" w:rsidRDefault="00FD0EA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9B300" w14:textId="77777777" w:rsidR="00FD0EA5" w:rsidRDefault="00FD0EA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621B33C" w14:textId="77777777" w:rsidR="00FD0EA5" w:rsidRDefault="00FD0EA5" w:rsidP="00FD0EA5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Oświadczenie, w przypadku 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645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4"/>
        <w:gridCol w:w="3022"/>
        <w:gridCol w:w="5949"/>
      </w:tblGrid>
      <w:tr w:rsidR="00FD0EA5" w14:paraId="048B8D31" w14:textId="77777777" w:rsidTr="00FD0E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E5DECA" w14:textId="77777777" w:rsidR="00FD0EA5" w:rsidRDefault="00FD0EA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EA0A4A1" w14:textId="77777777" w:rsidR="00FD0EA5" w:rsidRDefault="00FD0EA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885A2" w14:textId="77777777" w:rsidR="00FD0EA5" w:rsidRDefault="00FD0EA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FD0EA5" w14:paraId="181F17A0" w14:textId="77777777" w:rsidTr="00FD0E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B45582" w14:textId="77777777" w:rsidR="00FD0EA5" w:rsidRDefault="00FD0EA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414BB8" w14:textId="77777777" w:rsidR="00FD0EA5" w:rsidRDefault="00FD0EA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2B67A" w14:textId="77777777" w:rsidR="00FD0EA5" w:rsidRDefault="00FD0EA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FD0EA5" w14:paraId="54610C9E" w14:textId="77777777" w:rsidTr="00FD0EA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BDA1C87" w14:textId="77777777" w:rsidR="00FD0EA5" w:rsidRDefault="00FD0EA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856B37" w14:textId="77777777" w:rsidR="00FD0EA5" w:rsidRDefault="00FD0EA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F06B5" w14:textId="77777777" w:rsidR="00FD0EA5" w:rsidRDefault="00FD0EA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A2DF273" w14:textId="77777777" w:rsidR="00FD0EA5" w:rsidRDefault="00FD0EA5" w:rsidP="00FD0EA5">
      <w:pPr>
        <w:ind w:left="360"/>
        <w:jc w:val="both"/>
        <w:rPr>
          <w:rFonts w:ascii="Verdana" w:hAnsi="Verdana"/>
          <w:sz w:val="20"/>
          <w:szCs w:val="20"/>
        </w:rPr>
      </w:pPr>
    </w:p>
    <w:p w14:paraId="3FBAF294" w14:textId="77777777" w:rsidR="00FD0EA5" w:rsidRDefault="00FD0EA5" w:rsidP="00FD0EA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1F8F894" w14:textId="77777777" w:rsidR="00FD0EA5" w:rsidRDefault="00FD0EA5" w:rsidP="00FD0EA5">
      <w:pPr>
        <w:pStyle w:val="Nagwek1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4764ECF4" w14:textId="77777777" w:rsidR="00FD0EA5" w:rsidRDefault="00FD0EA5" w:rsidP="00FD0EA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05E32669" w14:textId="77777777" w:rsidR="00FD0EA5" w:rsidRDefault="00FD0EA5" w:rsidP="00FD0EA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7645457C" w14:textId="77777777" w:rsidR="00FD0EA5" w:rsidRDefault="00FD0EA5" w:rsidP="00FD0EA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5A87A0DA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032C04F" w14:textId="77777777" w:rsidR="00FD0EA5" w:rsidRDefault="00FD0EA5" w:rsidP="00FD0EA5">
      <w:pPr>
        <w:jc w:val="both"/>
        <w:rPr>
          <w:rFonts w:ascii="Verdana" w:hAnsi="Verdana"/>
          <w:sz w:val="20"/>
          <w:szCs w:val="20"/>
        </w:rPr>
      </w:pPr>
    </w:p>
    <w:p w14:paraId="56086CDE" w14:textId="77777777" w:rsidR="00FD0EA5" w:rsidRDefault="00FD0EA5" w:rsidP="00FD0EA5">
      <w:pPr>
        <w:jc w:val="right"/>
        <w:rPr>
          <w:rFonts w:ascii="Verdana" w:hAnsi="Verdana"/>
          <w:sz w:val="20"/>
          <w:szCs w:val="20"/>
        </w:rPr>
      </w:pPr>
    </w:p>
    <w:p w14:paraId="1C455625" w14:textId="77777777" w:rsidR="00FD0EA5" w:rsidRDefault="00FD0EA5" w:rsidP="00FD0EA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2B068696" w14:textId="77777777" w:rsidR="00FD0EA5" w:rsidRDefault="00FD0EA5" w:rsidP="00FD0EA5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="Verdana" w:hAnsi="Verdana"/>
          <w:sz w:val="20"/>
          <w:szCs w:val="20"/>
        </w:rPr>
      </w:pPr>
    </w:p>
    <w:p w14:paraId="3465E45C" w14:textId="77777777" w:rsidR="00FD0EA5" w:rsidRDefault="00FD0EA5" w:rsidP="00FD0E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14:paraId="43F67C48" w14:textId="77777777" w:rsidR="00FD0EA5" w:rsidRDefault="00FD0EA5" w:rsidP="00FD0E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**jeżeli dotyczy</w:t>
      </w:r>
    </w:p>
    <w:p w14:paraId="7150A3CC" w14:textId="77777777" w:rsidR="00FE545C" w:rsidRPr="00FD0EA5" w:rsidRDefault="00FE545C" w:rsidP="00FD0EA5"/>
    <w:sectPr w:rsidR="00FE545C" w:rsidRPr="00FD0E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3CE12" w14:textId="77777777" w:rsidR="00191263" w:rsidRDefault="00191263">
      <w:r>
        <w:separator/>
      </w:r>
    </w:p>
  </w:endnote>
  <w:endnote w:type="continuationSeparator" w:id="0">
    <w:p w14:paraId="64B47390" w14:textId="77777777" w:rsidR="00191263" w:rsidRDefault="00191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18512" w14:textId="77777777" w:rsidR="001D3006" w:rsidRDefault="001D30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9D38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BF64F" w14:textId="77777777" w:rsidR="001D3006" w:rsidRDefault="001D30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85FA7" w14:textId="77777777" w:rsidR="00191263" w:rsidRDefault="00191263">
      <w:r>
        <w:separator/>
      </w:r>
    </w:p>
  </w:footnote>
  <w:footnote w:type="continuationSeparator" w:id="0">
    <w:p w14:paraId="16B2ADD8" w14:textId="77777777" w:rsidR="00191263" w:rsidRDefault="00191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BC7AA" w14:textId="77777777" w:rsidR="001D3006" w:rsidRDefault="001D30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EB4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70BE0" w14:textId="77777777" w:rsidR="001D3006" w:rsidRDefault="001D30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02C0D"/>
    <w:multiLevelType w:val="multilevel"/>
    <w:tmpl w:val="763A0050"/>
    <w:lvl w:ilvl="0">
      <w:start w:val="1"/>
      <w:numFmt w:val="lowerLetter"/>
      <w:lvlText w:val="%1)"/>
      <w:lvlJc w:val="left"/>
      <w:pPr>
        <w:ind w:left="360" w:hanging="360"/>
      </w:pPr>
      <w:rPr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decimal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decimal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decimal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decimal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01914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77213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10829">
    <w:abstractNumId w:val="1"/>
  </w:num>
  <w:num w:numId="4" w16cid:durableId="748578971">
    <w:abstractNumId w:val="4"/>
  </w:num>
  <w:num w:numId="5" w16cid:durableId="1976988106">
    <w:abstractNumId w:val="0"/>
  </w:num>
  <w:num w:numId="6" w16cid:durableId="2064064456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126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91263"/>
    <w:rsid w:val="001D3006"/>
    <w:rsid w:val="001D4612"/>
    <w:rsid w:val="002060CC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3DE3"/>
    <w:rsid w:val="006C420F"/>
    <w:rsid w:val="007748F0"/>
    <w:rsid w:val="007A4321"/>
    <w:rsid w:val="00833933"/>
    <w:rsid w:val="00853083"/>
    <w:rsid w:val="008B2F0C"/>
    <w:rsid w:val="008B4928"/>
    <w:rsid w:val="008D2AB8"/>
    <w:rsid w:val="008F1C66"/>
    <w:rsid w:val="00950F90"/>
    <w:rsid w:val="00970FE4"/>
    <w:rsid w:val="00A0022B"/>
    <w:rsid w:val="00A346FE"/>
    <w:rsid w:val="00A47B4D"/>
    <w:rsid w:val="00A83018"/>
    <w:rsid w:val="00AF304E"/>
    <w:rsid w:val="00B774DC"/>
    <w:rsid w:val="00C969A6"/>
    <w:rsid w:val="00CA7D36"/>
    <w:rsid w:val="00D24208"/>
    <w:rsid w:val="00D60C38"/>
    <w:rsid w:val="00D66893"/>
    <w:rsid w:val="00D90ACB"/>
    <w:rsid w:val="00DC1500"/>
    <w:rsid w:val="00DF15EF"/>
    <w:rsid w:val="00E44371"/>
    <w:rsid w:val="00E73B48"/>
    <w:rsid w:val="00E949B0"/>
    <w:rsid w:val="00EC0BEA"/>
    <w:rsid w:val="00F00591"/>
    <w:rsid w:val="00F51688"/>
    <w:rsid w:val="00F53146"/>
    <w:rsid w:val="00F91018"/>
    <w:rsid w:val="00FA0F30"/>
    <w:rsid w:val="00FA51A4"/>
    <w:rsid w:val="00FD0EA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AB2AEF"/>
  <w15:chartTrackingRefBased/>
  <w15:docId w15:val="{333D9552-5DB4-4EE5-BEFE-E16BF4A2E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0EA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D0EA5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FD0EA5"/>
    <w:rPr>
      <w:rFonts w:ascii="Cambria" w:hAnsi="Cambria"/>
      <w:color w:val="365F9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1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559</Words>
  <Characters>3932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3</cp:revision>
  <cp:lastPrinted>1899-12-31T23:00:00Z</cp:lastPrinted>
  <dcterms:created xsi:type="dcterms:W3CDTF">2025-03-05T13:21:00Z</dcterms:created>
  <dcterms:modified xsi:type="dcterms:W3CDTF">2025-03-05T13:36:00Z</dcterms:modified>
</cp:coreProperties>
</file>