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53C6A" w:rsidRDefault="00653C6A" w:rsidP="00653C6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653C6A" w:rsidRDefault="00653C6A" w:rsidP="00653C6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653C6A" w:rsidRDefault="00653C6A" w:rsidP="00653C6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ADRES:………………………………………………………………………………………….</w:t>
      </w:r>
    </w:p>
    <w:p w:rsidR="00653C6A" w:rsidRDefault="00653C6A" w:rsidP="00653C6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653C6A" w:rsidRDefault="00653C6A" w:rsidP="00653C6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TEL.………………………………………………………………………………………………</w:t>
      </w:r>
    </w:p>
    <w:p w:rsidR="00653C6A" w:rsidRDefault="00653C6A" w:rsidP="00653C6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FAX ……………………………………………………………………………………………..</w:t>
      </w:r>
    </w:p>
    <w:p w:rsidR="00653C6A" w:rsidRDefault="00653C6A" w:rsidP="00653C6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E-MAIL…………………………………………………………………………………………..</w:t>
      </w:r>
    </w:p>
    <w:p w:rsidR="00653C6A" w:rsidRDefault="00653C6A" w:rsidP="00653C6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REGON:……………………………………………….....</w:t>
      </w:r>
    </w:p>
    <w:p w:rsidR="00653C6A" w:rsidRDefault="00653C6A" w:rsidP="00653C6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…………………………………………………………………………….</w:t>
      </w:r>
    </w:p>
    <w:p w:rsidR="00653C6A" w:rsidRDefault="00653C6A" w:rsidP="00653C6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653C6A" w:rsidRDefault="00653C6A" w:rsidP="00653C6A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653C6A" w:rsidRDefault="00653C6A" w:rsidP="00653C6A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653C6A" w:rsidRDefault="00653C6A" w:rsidP="00653C6A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653C6A" w:rsidRDefault="00653C6A" w:rsidP="00653C6A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653C6A" w:rsidRDefault="00653C6A" w:rsidP="00653C6A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605C9" w:rsidRPr="00D605C9">
        <w:rPr>
          <w:b/>
        </w:rPr>
        <w:t xml:space="preserve">Dostawa sprzętu AGD dla </w:t>
      </w:r>
      <w:proofErr w:type="spellStart"/>
      <w:r w:rsidR="00D605C9" w:rsidRPr="00D605C9">
        <w:rPr>
          <w:b/>
        </w:rPr>
        <w:t>WIMiC</w:t>
      </w:r>
      <w:proofErr w:type="spellEnd"/>
      <w:r w:rsidR="00D605C9" w:rsidRPr="00D605C9">
        <w:rPr>
          <w:b/>
        </w:rPr>
        <w:t xml:space="preserve"> - DE-dzp.272-101/25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653C6A" w:rsidRPr="0027794B" w:rsidRDefault="00653C6A" w:rsidP="008D2AB8">
      <w:pPr>
        <w:widowControl w:val="0"/>
        <w:spacing w:line="264" w:lineRule="auto"/>
        <w:ind w:right="1"/>
        <w:rPr>
          <w:b/>
          <w:u w:val="single"/>
        </w:rPr>
      </w:pPr>
      <w:r w:rsidRPr="0027794B">
        <w:rPr>
          <w:b/>
          <w:u w:val="single"/>
        </w:rPr>
        <w:t>Zadanie nr 1</w:t>
      </w:r>
      <w:r w:rsidR="002C4A3E" w:rsidRPr="0027794B">
        <w:rPr>
          <w:b/>
          <w:u w:val="single"/>
        </w:rPr>
        <w:t xml:space="preserve"> - </w:t>
      </w:r>
      <w:r w:rsidR="0027794B" w:rsidRPr="0027794B">
        <w:rPr>
          <w:b/>
          <w:u w:val="single"/>
        </w:rPr>
        <w:t>Dostawa 2 szt. chłodziarek i 1 szt. chłodziarko-zamrażarki</w:t>
      </w:r>
    </w:p>
    <w:tbl>
      <w:tblPr>
        <w:tblW w:w="1003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636"/>
        <w:gridCol w:w="1670"/>
        <w:gridCol w:w="598"/>
        <w:gridCol w:w="1246"/>
        <w:gridCol w:w="1134"/>
        <w:gridCol w:w="739"/>
        <w:gridCol w:w="1478"/>
        <w:gridCol w:w="13"/>
      </w:tblGrid>
      <w:tr w:rsidR="00AC1C62" w:rsidTr="0027794B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C1C62" w:rsidRDefault="00AC1C62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6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C1C62" w:rsidRDefault="00AC1C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6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C1C62" w:rsidRDefault="00AC1C62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:rsidR="00AC1C62" w:rsidRDefault="00AC1C62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</w:p>
        </w:tc>
        <w:tc>
          <w:tcPr>
            <w:tcW w:w="59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C1C62" w:rsidRDefault="00AC1C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C1C62" w:rsidRDefault="00AC1C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C1C62" w:rsidRDefault="00AC1C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AC1C62" w:rsidRDefault="00AC1C6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7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C1C62" w:rsidRDefault="00AC1C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AC1C62" w:rsidRDefault="00AC1C6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4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C1C62" w:rsidRDefault="00AC1C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AC1C62" w:rsidRDefault="00AC1C6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AC1C62" w:rsidRDefault="00AC1C6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AC1C62" w:rsidTr="0027794B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C1C62" w:rsidRDefault="00AC1C6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C1C62" w:rsidRDefault="00AC1C6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C1C62" w:rsidRDefault="00AC1C6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C1C62" w:rsidRDefault="00AC1C6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C1C62" w:rsidRDefault="00AC1C6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C1C62" w:rsidRDefault="00AC1C6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C1C62" w:rsidRDefault="00AC1C6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4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C1C62" w:rsidRDefault="00AC1C6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AC1C62" w:rsidRPr="0027794B" w:rsidTr="0027794B">
        <w:trPr>
          <w:trHeight w:val="650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C62" w:rsidRPr="0027794B" w:rsidRDefault="00AC1C62">
            <w:pPr>
              <w:ind w:right="-71"/>
              <w:jc w:val="center"/>
              <w:rPr>
                <w:sz w:val="22"/>
                <w:szCs w:val="22"/>
              </w:rPr>
            </w:pPr>
          </w:p>
          <w:p w:rsidR="00AC1C62" w:rsidRPr="0027794B" w:rsidRDefault="00AC1C62">
            <w:pPr>
              <w:ind w:right="-71"/>
              <w:jc w:val="center"/>
              <w:rPr>
                <w:sz w:val="22"/>
                <w:szCs w:val="22"/>
              </w:rPr>
            </w:pPr>
            <w:r w:rsidRPr="0027794B">
              <w:rPr>
                <w:sz w:val="22"/>
                <w:szCs w:val="22"/>
              </w:rPr>
              <w:t>1</w:t>
            </w:r>
          </w:p>
        </w:tc>
        <w:tc>
          <w:tcPr>
            <w:tcW w:w="26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C62" w:rsidRPr="0027794B" w:rsidRDefault="00AC1C62">
            <w:pPr>
              <w:ind w:right="425"/>
              <w:rPr>
                <w:b/>
                <w:sz w:val="22"/>
                <w:szCs w:val="22"/>
              </w:rPr>
            </w:pPr>
            <w:r w:rsidRPr="0027794B">
              <w:rPr>
                <w:b/>
                <w:sz w:val="22"/>
                <w:szCs w:val="22"/>
              </w:rPr>
              <w:t>Chłodziarka</w:t>
            </w:r>
          </w:p>
        </w:tc>
        <w:tc>
          <w:tcPr>
            <w:tcW w:w="1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C62" w:rsidRPr="0027794B" w:rsidRDefault="00AC1C62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C62" w:rsidRPr="0027794B" w:rsidRDefault="00AC1C62">
            <w:pPr>
              <w:ind w:right="-70"/>
              <w:jc w:val="center"/>
              <w:rPr>
                <w:sz w:val="22"/>
                <w:szCs w:val="22"/>
              </w:rPr>
            </w:pPr>
            <w:r w:rsidRPr="0027794B">
              <w:rPr>
                <w:sz w:val="22"/>
                <w:szCs w:val="22"/>
              </w:rPr>
              <w:t>2 szt.</w:t>
            </w: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C62" w:rsidRPr="0027794B" w:rsidRDefault="00AC1C6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C62" w:rsidRPr="0027794B" w:rsidRDefault="00AC1C6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1C62" w:rsidRPr="0027794B" w:rsidRDefault="00AC1C6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9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C1C62" w:rsidRPr="0027794B" w:rsidRDefault="00AC1C62">
            <w:pPr>
              <w:ind w:right="425"/>
              <w:rPr>
                <w:sz w:val="22"/>
                <w:szCs w:val="22"/>
              </w:rPr>
            </w:pPr>
          </w:p>
        </w:tc>
      </w:tr>
      <w:tr w:rsidR="00AC1C62" w:rsidRPr="0027794B" w:rsidTr="0027794B">
        <w:trPr>
          <w:trHeight w:val="422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C62" w:rsidRPr="0027794B" w:rsidRDefault="00AC1C62">
            <w:pPr>
              <w:ind w:right="-71"/>
              <w:jc w:val="center"/>
              <w:rPr>
                <w:sz w:val="22"/>
                <w:szCs w:val="22"/>
              </w:rPr>
            </w:pPr>
            <w:r w:rsidRPr="0027794B">
              <w:rPr>
                <w:sz w:val="22"/>
                <w:szCs w:val="22"/>
              </w:rPr>
              <w:t>2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C62" w:rsidRPr="0027794B" w:rsidRDefault="00AC1C62" w:rsidP="0027794B">
            <w:pPr>
              <w:rPr>
                <w:b/>
                <w:sz w:val="22"/>
                <w:szCs w:val="22"/>
              </w:rPr>
            </w:pPr>
            <w:r w:rsidRPr="0027794B">
              <w:rPr>
                <w:b/>
                <w:sz w:val="22"/>
                <w:szCs w:val="22"/>
              </w:rPr>
              <w:t>Chłodziarko - zamrażarka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C62" w:rsidRPr="0027794B" w:rsidRDefault="00AC1C6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C62" w:rsidRPr="0027794B" w:rsidRDefault="00AC1C62">
            <w:pPr>
              <w:ind w:right="-70"/>
              <w:jc w:val="center"/>
              <w:rPr>
                <w:sz w:val="22"/>
                <w:szCs w:val="22"/>
              </w:rPr>
            </w:pPr>
            <w:r w:rsidRPr="0027794B">
              <w:rPr>
                <w:sz w:val="22"/>
                <w:szCs w:val="22"/>
              </w:rPr>
              <w:t>1 szt.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C62" w:rsidRPr="0027794B" w:rsidRDefault="00AC1C6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C62" w:rsidRPr="0027794B" w:rsidRDefault="00AC1C6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1C62" w:rsidRPr="0027794B" w:rsidRDefault="00AC1C6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C1C62" w:rsidRPr="0027794B" w:rsidRDefault="00AC1C62">
            <w:pPr>
              <w:ind w:right="425"/>
              <w:rPr>
                <w:sz w:val="22"/>
                <w:szCs w:val="22"/>
              </w:rPr>
            </w:pPr>
          </w:p>
        </w:tc>
      </w:tr>
      <w:tr w:rsidR="0027794B" w:rsidRPr="0027794B" w:rsidTr="00CD100F">
        <w:trPr>
          <w:trHeight w:val="422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4B" w:rsidRPr="0027794B" w:rsidRDefault="0027794B">
            <w:pPr>
              <w:ind w:right="-7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1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4B" w:rsidRPr="0027794B" w:rsidRDefault="0027794B">
            <w:pPr>
              <w:ind w:right="425"/>
              <w:rPr>
                <w:sz w:val="22"/>
                <w:szCs w:val="22"/>
              </w:rPr>
            </w:pPr>
            <w:r w:rsidRPr="0027794B">
              <w:rPr>
                <w:b/>
                <w:sz w:val="22"/>
                <w:szCs w:val="22"/>
              </w:rPr>
              <w:t>Razem: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94B" w:rsidRPr="0027794B" w:rsidRDefault="0027794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7794B" w:rsidRPr="0027794B" w:rsidRDefault="0027794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7794B" w:rsidRPr="0027794B" w:rsidRDefault="0027794B">
            <w:pPr>
              <w:ind w:right="425"/>
              <w:rPr>
                <w:sz w:val="22"/>
                <w:szCs w:val="22"/>
              </w:rPr>
            </w:pPr>
          </w:p>
        </w:tc>
      </w:tr>
      <w:tr w:rsidR="0027794B" w:rsidRPr="0027794B" w:rsidTr="0080445E">
        <w:trPr>
          <w:gridAfter w:val="1"/>
          <w:wAfter w:w="13" w:type="dxa"/>
          <w:trHeight w:val="416"/>
        </w:trPr>
        <w:tc>
          <w:tcPr>
            <w:tcW w:w="10022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7794B" w:rsidRDefault="0027794B" w:rsidP="0027794B">
            <w:pPr>
              <w:widowControl w:val="0"/>
              <w:ind w:right="1"/>
              <w:jc w:val="both"/>
            </w:pPr>
          </w:p>
          <w:p w:rsidR="0027794B" w:rsidRDefault="0027794B" w:rsidP="0027794B">
            <w:pPr>
              <w:widowControl w:val="0"/>
              <w:ind w:right="1"/>
              <w:jc w:val="both"/>
            </w:pPr>
            <w:r>
              <w:t>Słownie brutto :........................................................................................................</w:t>
            </w:r>
          </w:p>
          <w:p w:rsidR="0027794B" w:rsidRDefault="0027794B" w:rsidP="0027794B">
            <w:pPr>
              <w:widowControl w:val="0"/>
              <w:ind w:right="1"/>
              <w:jc w:val="both"/>
              <w:rPr>
                <w:b/>
                <w:sz w:val="18"/>
              </w:rPr>
            </w:pPr>
          </w:p>
          <w:p w:rsidR="0027794B" w:rsidRPr="0027794B" w:rsidRDefault="0027794B">
            <w:pPr>
              <w:ind w:right="425"/>
              <w:rPr>
                <w:sz w:val="22"/>
                <w:szCs w:val="22"/>
              </w:rPr>
            </w:pPr>
          </w:p>
        </w:tc>
      </w:tr>
    </w:tbl>
    <w:p w:rsidR="00AC1C62" w:rsidRPr="0027794B" w:rsidRDefault="00AC1C62" w:rsidP="00AC1C62">
      <w:pPr>
        <w:widowControl w:val="0"/>
        <w:ind w:right="1"/>
        <w:jc w:val="both"/>
        <w:rPr>
          <w:b/>
          <w:sz w:val="22"/>
          <w:szCs w:val="22"/>
        </w:rPr>
      </w:pPr>
    </w:p>
    <w:p w:rsidR="00AC1C62" w:rsidRDefault="00AC1C62" w:rsidP="00AC1C62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AC1C62" w:rsidRDefault="00AC1C62" w:rsidP="00AC1C62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>
        <w:rPr>
          <w:b/>
          <w:bCs/>
          <w:sz w:val="22"/>
          <w:szCs w:val="22"/>
        </w:rPr>
        <w:t>do 14 dni od daty podpisania umowy</w:t>
      </w:r>
    </w:p>
    <w:p w:rsidR="00AC1C62" w:rsidRDefault="00AC1C62" w:rsidP="00AC1C62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…………………..…… </w:t>
      </w:r>
      <w:r w:rsidRPr="00AC1C62">
        <w:rPr>
          <w:i/>
          <w:sz w:val="22"/>
          <w:szCs w:val="22"/>
          <w:highlight w:val="yellow"/>
        </w:rPr>
        <w:t>(kryterium oceny ofert)</w:t>
      </w:r>
    </w:p>
    <w:p w:rsidR="00AC1C62" w:rsidRDefault="00AC1C62" w:rsidP="008D2AB8">
      <w:pPr>
        <w:widowControl w:val="0"/>
        <w:spacing w:line="264" w:lineRule="auto"/>
        <w:ind w:right="1"/>
        <w:rPr>
          <w:b/>
        </w:rPr>
      </w:pPr>
    </w:p>
    <w:p w:rsidR="00AC1C62" w:rsidRPr="0027794B" w:rsidRDefault="00AC1C62" w:rsidP="00AC1C62">
      <w:pPr>
        <w:widowControl w:val="0"/>
        <w:spacing w:line="264" w:lineRule="auto"/>
        <w:ind w:right="1"/>
        <w:rPr>
          <w:b/>
          <w:u w:val="single"/>
        </w:rPr>
      </w:pPr>
      <w:r w:rsidRPr="0027794B">
        <w:rPr>
          <w:b/>
          <w:u w:val="single"/>
        </w:rPr>
        <w:lastRenderedPageBreak/>
        <w:t>Zadanie nr 2</w:t>
      </w:r>
      <w:r w:rsidR="002C4A3E" w:rsidRPr="0027794B">
        <w:rPr>
          <w:b/>
          <w:u w:val="single"/>
        </w:rPr>
        <w:t xml:space="preserve"> - Dostawa 1 szt. lodówki i 1 szt. kuchenki mikrofalowej</w:t>
      </w:r>
    </w:p>
    <w:p w:rsidR="00AC1C62" w:rsidRDefault="00AC1C62" w:rsidP="00AC1C62">
      <w:pPr>
        <w:widowControl w:val="0"/>
        <w:spacing w:line="264" w:lineRule="auto"/>
        <w:ind w:right="1"/>
        <w:rPr>
          <w:b/>
        </w:rPr>
      </w:pPr>
    </w:p>
    <w:tbl>
      <w:tblPr>
        <w:tblW w:w="1003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920"/>
        <w:gridCol w:w="1417"/>
        <w:gridCol w:w="709"/>
        <w:gridCol w:w="1104"/>
        <w:gridCol w:w="1134"/>
        <w:gridCol w:w="657"/>
        <w:gridCol w:w="1560"/>
        <w:gridCol w:w="13"/>
      </w:tblGrid>
      <w:tr w:rsidR="00AC1C62" w:rsidTr="0027794B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C1C62" w:rsidRDefault="00AC1C62" w:rsidP="006674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9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C1C62" w:rsidRDefault="00AC1C62" w:rsidP="006674D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C1C62" w:rsidRDefault="00AC1C62" w:rsidP="006674D1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:rsidR="00AC1C62" w:rsidRDefault="00AC1C62" w:rsidP="006674D1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C1C62" w:rsidRDefault="00AC1C62" w:rsidP="006674D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1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C1C62" w:rsidRDefault="00AC1C62" w:rsidP="006674D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C1C62" w:rsidRDefault="00AC1C62" w:rsidP="006674D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AC1C62" w:rsidRDefault="00AC1C62" w:rsidP="006674D1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C1C62" w:rsidRDefault="00AC1C62" w:rsidP="006674D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AC1C62" w:rsidRDefault="00AC1C62" w:rsidP="006674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C1C62" w:rsidRDefault="00AC1C62" w:rsidP="006674D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AC1C62" w:rsidRDefault="00AC1C62" w:rsidP="006674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AC1C62" w:rsidRDefault="00AC1C62" w:rsidP="006674D1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AC1C62" w:rsidTr="0027794B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C1C62" w:rsidRDefault="00AC1C62" w:rsidP="006674D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C1C62" w:rsidRDefault="00AC1C62" w:rsidP="006674D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C1C62" w:rsidRDefault="00AC1C62" w:rsidP="006674D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C1C62" w:rsidRDefault="00AC1C62" w:rsidP="006674D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C1C62" w:rsidRDefault="00AC1C62" w:rsidP="006674D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C1C62" w:rsidRDefault="00AC1C62" w:rsidP="006674D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C1C62" w:rsidRDefault="00AC1C62" w:rsidP="006674D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C1C62" w:rsidRDefault="00AC1C62" w:rsidP="006674D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AC1C62" w:rsidTr="0027794B">
        <w:trPr>
          <w:trHeight w:val="67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C62" w:rsidRPr="0027794B" w:rsidRDefault="00AC1C62" w:rsidP="006674D1">
            <w:pPr>
              <w:ind w:right="-71"/>
              <w:jc w:val="center"/>
              <w:rPr>
                <w:sz w:val="22"/>
                <w:szCs w:val="22"/>
              </w:rPr>
            </w:pPr>
          </w:p>
          <w:p w:rsidR="00AC1C62" w:rsidRPr="0027794B" w:rsidRDefault="00AC1C62" w:rsidP="006674D1">
            <w:pPr>
              <w:ind w:right="-71"/>
              <w:jc w:val="center"/>
              <w:rPr>
                <w:sz w:val="22"/>
                <w:szCs w:val="22"/>
              </w:rPr>
            </w:pPr>
            <w:r w:rsidRPr="0027794B">
              <w:rPr>
                <w:sz w:val="22"/>
                <w:szCs w:val="22"/>
              </w:rPr>
              <w:t>1</w:t>
            </w:r>
          </w:p>
        </w:tc>
        <w:tc>
          <w:tcPr>
            <w:tcW w:w="29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C62" w:rsidRPr="0027794B" w:rsidRDefault="00AC1C62" w:rsidP="0027794B">
            <w:pPr>
              <w:rPr>
                <w:b/>
                <w:sz w:val="22"/>
                <w:szCs w:val="22"/>
              </w:rPr>
            </w:pPr>
            <w:r w:rsidRPr="0027794B">
              <w:rPr>
                <w:b/>
                <w:sz w:val="22"/>
                <w:szCs w:val="22"/>
              </w:rPr>
              <w:t>Lodówka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C62" w:rsidRPr="0027794B" w:rsidRDefault="00AC1C62" w:rsidP="006674D1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C62" w:rsidRPr="0027794B" w:rsidRDefault="00AC1C62" w:rsidP="006674D1">
            <w:pPr>
              <w:ind w:right="-70"/>
              <w:jc w:val="center"/>
              <w:rPr>
                <w:sz w:val="22"/>
                <w:szCs w:val="22"/>
              </w:rPr>
            </w:pPr>
            <w:r w:rsidRPr="0027794B">
              <w:rPr>
                <w:sz w:val="22"/>
                <w:szCs w:val="22"/>
              </w:rPr>
              <w:t>1 szt..</w:t>
            </w:r>
          </w:p>
        </w:tc>
        <w:tc>
          <w:tcPr>
            <w:tcW w:w="11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C62" w:rsidRPr="0027794B" w:rsidRDefault="00AC1C62" w:rsidP="006674D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C62" w:rsidRPr="0027794B" w:rsidRDefault="00AC1C62" w:rsidP="006674D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1C62" w:rsidRPr="0027794B" w:rsidRDefault="00AC1C62" w:rsidP="006674D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C1C62" w:rsidRDefault="00AC1C62" w:rsidP="006674D1">
            <w:pPr>
              <w:ind w:right="425"/>
              <w:rPr>
                <w:sz w:val="16"/>
                <w:szCs w:val="16"/>
              </w:rPr>
            </w:pPr>
          </w:p>
        </w:tc>
      </w:tr>
      <w:tr w:rsidR="00AC1C62" w:rsidTr="0027794B">
        <w:trPr>
          <w:trHeight w:val="575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C62" w:rsidRPr="0027794B" w:rsidRDefault="00AC1C62" w:rsidP="006674D1">
            <w:pPr>
              <w:ind w:right="-71"/>
              <w:jc w:val="center"/>
              <w:rPr>
                <w:sz w:val="22"/>
                <w:szCs w:val="22"/>
              </w:rPr>
            </w:pPr>
            <w:r w:rsidRPr="0027794B">
              <w:rPr>
                <w:sz w:val="22"/>
                <w:szCs w:val="22"/>
              </w:rPr>
              <w:t>2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C62" w:rsidRPr="0027794B" w:rsidRDefault="00AC1C62" w:rsidP="006674D1">
            <w:pPr>
              <w:ind w:right="425"/>
              <w:rPr>
                <w:b/>
                <w:sz w:val="22"/>
                <w:szCs w:val="22"/>
              </w:rPr>
            </w:pPr>
            <w:r w:rsidRPr="0027794B">
              <w:rPr>
                <w:b/>
                <w:sz w:val="22"/>
                <w:szCs w:val="22"/>
              </w:rPr>
              <w:t>Kuchenka mikrofalowa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C62" w:rsidRPr="0027794B" w:rsidRDefault="00AC1C62" w:rsidP="006674D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C62" w:rsidRPr="0027794B" w:rsidRDefault="00AC1C62" w:rsidP="006674D1">
            <w:pPr>
              <w:ind w:right="-70"/>
              <w:jc w:val="center"/>
              <w:rPr>
                <w:sz w:val="22"/>
                <w:szCs w:val="22"/>
              </w:rPr>
            </w:pPr>
            <w:r w:rsidRPr="0027794B">
              <w:rPr>
                <w:sz w:val="22"/>
                <w:szCs w:val="22"/>
              </w:rPr>
              <w:t>1 szt.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C62" w:rsidRPr="0027794B" w:rsidRDefault="00AC1C62" w:rsidP="006674D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C62" w:rsidRPr="0027794B" w:rsidRDefault="00AC1C62" w:rsidP="006674D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1C62" w:rsidRPr="0027794B" w:rsidRDefault="00AC1C62" w:rsidP="006674D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C1C62" w:rsidRDefault="00AC1C62" w:rsidP="006674D1">
            <w:pPr>
              <w:ind w:right="425"/>
              <w:rPr>
                <w:sz w:val="22"/>
              </w:rPr>
            </w:pPr>
          </w:p>
        </w:tc>
      </w:tr>
      <w:tr w:rsidR="0027794B" w:rsidTr="00262099">
        <w:trPr>
          <w:trHeight w:val="575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4B" w:rsidRPr="0027794B" w:rsidRDefault="0027794B" w:rsidP="006674D1">
            <w:pPr>
              <w:ind w:right="-71"/>
              <w:jc w:val="center"/>
              <w:rPr>
                <w:sz w:val="22"/>
                <w:szCs w:val="22"/>
              </w:rPr>
            </w:pPr>
          </w:p>
        </w:tc>
        <w:tc>
          <w:tcPr>
            <w:tcW w:w="61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94B" w:rsidRPr="0027794B" w:rsidRDefault="0027794B" w:rsidP="006674D1">
            <w:pPr>
              <w:ind w:right="425"/>
              <w:rPr>
                <w:sz w:val="22"/>
                <w:szCs w:val="22"/>
              </w:rPr>
            </w:pPr>
            <w:r w:rsidRPr="0027794B">
              <w:rPr>
                <w:b/>
                <w:sz w:val="22"/>
                <w:szCs w:val="22"/>
              </w:rPr>
              <w:t>Razem: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94B" w:rsidRPr="0027794B" w:rsidRDefault="0027794B" w:rsidP="006674D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7794B" w:rsidRPr="0027794B" w:rsidRDefault="0027794B" w:rsidP="006674D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7794B" w:rsidRDefault="0027794B" w:rsidP="006674D1">
            <w:pPr>
              <w:ind w:right="425"/>
              <w:rPr>
                <w:sz w:val="22"/>
              </w:rPr>
            </w:pPr>
          </w:p>
        </w:tc>
      </w:tr>
      <w:tr w:rsidR="0027794B" w:rsidTr="009E3742">
        <w:trPr>
          <w:gridAfter w:val="1"/>
          <w:wAfter w:w="13" w:type="dxa"/>
          <w:trHeight w:val="528"/>
        </w:trPr>
        <w:tc>
          <w:tcPr>
            <w:tcW w:w="10022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7794B" w:rsidRDefault="0027794B" w:rsidP="0027794B">
            <w:pPr>
              <w:widowControl w:val="0"/>
              <w:ind w:right="1"/>
              <w:jc w:val="both"/>
            </w:pPr>
          </w:p>
          <w:p w:rsidR="0027794B" w:rsidRDefault="0027794B" w:rsidP="0027794B">
            <w:pPr>
              <w:widowControl w:val="0"/>
              <w:ind w:right="1"/>
              <w:jc w:val="both"/>
            </w:pPr>
            <w:r>
              <w:t>Słownie brutto :.......................................................................................................................</w:t>
            </w:r>
          </w:p>
          <w:p w:rsidR="0027794B" w:rsidRDefault="0027794B" w:rsidP="006674D1">
            <w:pPr>
              <w:ind w:right="425"/>
              <w:rPr>
                <w:sz w:val="22"/>
              </w:rPr>
            </w:pPr>
          </w:p>
        </w:tc>
      </w:tr>
    </w:tbl>
    <w:p w:rsidR="00AC1C62" w:rsidRDefault="00AC1C62" w:rsidP="00AC1C62">
      <w:pPr>
        <w:widowControl w:val="0"/>
        <w:ind w:right="1"/>
        <w:jc w:val="both"/>
        <w:rPr>
          <w:b/>
          <w:sz w:val="20"/>
        </w:rPr>
      </w:pPr>
    </w:p>
    <w:p w:rsidR="00AC1C62" w:rsidRDefault="00AC1C62" w:rsidP="00AC1C62">
      <w:pPr>
        <w:widowControl w:val="0"/>
        <w:ind w:right="1"/>
        <w:jc w:val="both"/>
        <w:rPr>
          <w:b/>
          <w:sz w:val="18"/>
        </w:rPr>
      </w:pPr>
    </w:p>
    <w:p w:rsidR="00AC1C62" w:rsidRDefault="00AC1C62" w:rsidP="00AC1C62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AC1C62" w:rsidRDefault="00AC1C62" w:rsidP="00AC1C62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>
        <w:rPr>
          <w:b/>
          <w:bCs/>
          <w:sz w:val="22"/>
          <w:szCs w:val="22"/>
        </w:rPr>
        <w:t>do 14 dni od daty podpisania umowy</w:t>
      </w:r>
    </w:p>
    <w:p w:rsidR="00AC1C62" w:rsidRDefault="00AC1C62" w:rsidP="00AC1C62">
      <w:pPr>
        <w:widowControl w:val="0"/>
        <w:ind w:right="1"/>
        <w:jc w:val="both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…………………..…… </w:t>
      </w:r>
      <w:r w:rsidRPr="00AC1C62">
        <w:rPr>
          <w:i/>
          <w:sz w:val="22"/>
          <w:szCs w:val="22"/>
          <w:highlight w:val="yellow"/>
        </w:rPr>
        <w:t>(kryterium oceny ofert)</w:t>
      </w:r>
    </w:p>
    <w:p w:rsidR="00AC1C62" w:rsidRDefault="00AC1C62" w:rsidP="00AC1C62">
      <w:pPr>
        <w:widowControl w:val="0"/>
        <w:spacing w:line="264" w:lineRule="auto"/>
        <w:ind w:right="1"/>
        <w:rPr>
          <w:b/>
        </w:rPr>
      </w:pPr>
    </w:p>
    <w:p w:rsidR="00653C6A" w:rsidRDefault="00653C6A" w:rsidP="00653C6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653C6A" w:rsidRDefault="00653C6A" w:rsidP="00653C6A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>
        <w:rPr>
          <w:sz w:val="22"/>
          <w:szCs w:val="22"/>
        </w:rPr>
        <w:t xml:space="preserve">Termin płatności: </w:t>
      </w:r>
      <w:r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653C6A" w:rsidRDefault="00653C6A" w:rsidP="00653C6A">
      <w:pPr>
        <w:pStyle w:val="Tekstpodstawowy"/>
        <w:widowControl/>
        <w:spacing w:line="240" w:lineRule="auto"/>
        <w:ind w:right="-47"/>
        <w:jc w:val="both"/>
        <w:rPr>
          <w:b w:val="0"/>
          <w:sz w:val="22"/>
          <w:szCs w:val="22"/>
          <w:u w:val="single"/>
        </w:rPr>
      </w:pPr>
    </w:p>
    <w:p w:rsidR="00653C6A" w:rsidRDefault="00653C6A" w:rsidP="00653C6A">
      <w:pPr>
        <w:pStyle w:val="Tekstpodstawowy"/>
        <w:widowControl/>
        <w:spacing w:line="240" w:lineRule="auto"/>
        <w:ind w:right="-4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  <w:u w:val="single"/>
        </w:rPr>
        <w:t>Jednocześnie oświadczamy, że:</w:t>
      </w:r>
    </w:p>
    <w:p w:rsidR="00653C6A" w:rsidRDefault="00653C6A" w:rsidP="00653C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653C6A" w:rsidRDefault="00653C6A" w:rsidP="00653C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653C6A" w:rsidRDefault="00653C6A" w:rsidP="00653C6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53C6A" w:rsidRDefault="00653C6A" w:rsidP="00653C6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53C6A" w:rsidRDefault="00653C6A" w:rsidP="00653C6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53C6A" w:rsidRDefault="00653C6A" w:rsidP="00653C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53C6A" w:rsidTr="00653C6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C6A" w:rsidRDefault="00653C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3C6A" w:rsidRDefault="00653C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653C6A" w:rsidRDefault="00653C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3C6A" w:rsidRDefault="00653C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653C6A" w:rsidTr="00653C6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C6A" w:rsidRDefault="00653C6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C6A" w:rsidRDefault="00653C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C6A" w:rsidRDefault="00653C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53C6A" w:rsidTr="00653C6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C6A" w:rsidRDefault="00653C6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C6A" w:rsidRDefault="00653C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C6A" w:rsidRDefault="00653C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653C6A" w:rsidRDefault="00653C6A" w:rsidP="00653C6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653C6A" w:rsidRDefault="00653C6A" w:rsidP="00653C6A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Wzór podpisu</w:t>
      </w:r>
    </w:p>
    <w:p w:rsidR="00653C6A" w:rsidRDefault="00653C6A" w:rsidP="00653C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653C6A" w:rsidRDefault="00653C6A" w:rsidP="00653C6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......................</w:t>
      </w:r>
    </w:p>
    <w:p w:rsidR="00653C6A" w:rsidRDefault="00653C6A" w:rsidP="00653C6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653C6A" w:rsidRDefault="00653C6A" w:rsidP="00653C6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......................</w:t>
      </w:r>
    </w:p>
    <w:p w:rsidR="00653C6A" w:rsidRDefault="00653C6A" w:rsidP="00653C6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653C6A" w:rsidRDefault="00653C6A" w:rsidP="00653C6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653C6A" w:rsidRDefault="00653C6A" w:rsidP="00653C6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53C6A" w:rsidRDefault="00653C6A" w:rsidP="00653C6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653C6A" w:rsidRDefault="00653C6A" w:rsidP="00653C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53C6A" w:rsidRDefault="00653C6A" w:rsidP="00653C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53C6A" w:rsidRDefault="00653C6A" w:rsidP="00653C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53C6A" w:rsidRDefault="00653C6A" w:rsidP="00653C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53C6A" w:rsidRDefault="00653C6A" w:rsidP="00653C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53C6A" w:rsidRDefault="00653C6A" w:rsidP="00653C6A">
      <w:pPr>
        <w:jc w:val="both"/>
        <w:rPr>
          <w:sz w:val="22"/>
          <w:szCs w:val="22"/>
        </w:rPr>
      </w:pPr>
    </w:p>
    <w:p w:rsidR="00653C6A" w:rsidRDefault="00653C6A" w:rsidP="00653C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491B" w:rsidRDefault="001D491B">
      <w:r>
        <w:separator/>
      </w:r>
    </w:p>
  </w:endnote>
  <w:endnote w:type="continuationSeparator" w:id="0">
    <w:p w:rsidR="001D491B" w:rsidRDefault="001D4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5C9" w:rsidRDefault="00D605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5C9" w:rsidRDefault="00D605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491B" w:rsidRDefault="001D491B">
      <w:r>
        <w:separator/>
      </w:r>
    </w:p>
  </w:footnote>
  <w:footnote w:type="continuationSeparator" w:id="0">
    <w:p w:rsidR="001D491B" w:rsidRDefault="001D4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5C9" w:rsidRDefault="00D605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5C9" w:rsidRDefault="00D605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491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D491B"/>
    <w:rsid w:val="00207E98"/>
    <w:rsid w:val="002723B0"/>
    <w:rsid w:val="0027794B"/>
    <w:rsid w:val="002C4A3E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3C6A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1C62"/>
    <w:rsid w:val="00B774DC"/>
    <w:rsid w:val="00C969A6"/>
    <w:rsid w:val="00CA7D36"/>
    <w:rsid w:val="00D24208"/>
    <w:rsid w:val="00D605C9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3D4E54"/>
  <w15:chartTrackingRefBased/>
  <w15:docId w15:val="{71F29592-51AD-4E2A-953A-671E6B99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6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67F21-C77E-46B3-AE53-F2AF43234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630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2025-02-28T13:15:00Z</dcterms:created>
  <dcterms:modified xsi:type="dcterms:W3CDTF">2025-02-28T13:38:00Z</dcterms:modified>
</cp:coreProperties>
</file>