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C6DC1" w14:textId="599DAD6A" w:rsidR="003C2335" w:rsidRDefault="00000000" w:rsidP="003C2335">
      <w:pPr>
        <w:pStyle w:val="Nagwek3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pict w14:anchorId="4171AA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1.25pt;height:47.2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14:paraId="5A5B8449" w14:textId="293513F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3B4F9F9A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081DFA">
        <w:rPr>
          <w:b/>
        </w:rPr>
        <w:t>–</w:t>
      </w:r>
      <w:r w:rsidRPr="002F3454">
        <w:rPr>
          <w:b/>
        </w:rPr>
        <w:t xml:space="preserve"> Hutnicza</w:t>
      </w:r>
      <w:r w:rsidR="00081DFA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5C4B5FBE" w14:textId="35702795" w:rsidR="00760AEB" w:rsidRPr="00081DFA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CF5FB3" w:rsidRPr="00CF5FB3">
        <w:rPr>
          <w:b/>
        </w:rPr>
        <w:tab/>
      </w:r>
      <w:r w:rsidR="00C54BD1" w:rsidRPr="006C46F3">
        <w:rPr>
          <w:rFonts w:cs="Calibri"/>
          <w:b/>
        </w:rPr>
        <w:t xml:space="preserve">Dostawa </w:t>
      </w:r>
      <w:r w:rsidR="00C54BD1">
        <w:rPr>
          <w:rFonts w:cs="Calibri"/>
          <w:b/>
        </w:rPr>
        <w:t xml:space="preserve">oscyloskopu cyfrowego dla WIMiIP </w:t>
      </w:r>
      <w:r w:rsidR="00C54BD1" w:rsidRPr="006C46F3">
        <w:rPr>
          <w:rFonts w:cs="Calibri"/>
          <w:b/>
        </w:rPr>
        <w:t>DE-dzp.272-</w:t>
      </w:r>
      <w:r w:rsidR="00C54BD1">
        <w:rPr>
          <w:rFonts w:cs="Calibri"/>
          <w:b/>
        </w:rPr>
        <w:t>139</w:t>
      </w:r>
      <w:r w:rsidR="00C54BD1" w:rsidRPr="006C46F3">
        <w:rPr>
          <w:rFonts w:cs="Calibri"/>
          <w:b/>
        </w:rPr>
        <w:t>/25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11FA0556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</w:t>
      </w:r>
      <w:r w:rsidR="00540107">
        <w:rPr>
          <w:sz w:val="22"/>
          <w:szCs w:val="22"/>
        </w:rPr>
        <w:t xml:space="preserve"> za całość zamówienia</w:t>
      </w:r>
      <w:r w:rsidRPr="00F94B30">
        <w:rPr>
          <w:sz w:val="22"/>
          <w:szCs w:val="22"/>
        </w:rPr>
        <w:t>:   ........................................................... PLN</w:t>
      </w:r>
    </w:p>
    <w:p w14:paraId="6EFD8E7A" w14:textId="3C2781EA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</w:t>
      </w:r>
      <w:r w:rsidR="00540107">
        <w:rPr>
          <w:sz w:val="22"/>
          <w:szCs w:val="22"/>
        </w:rPr>
        <w:t xml:space="preserve"> za całość zamówienia:</w:t>
      </w:r>
      <w:r w:rsidRPr="00F94B30">
        <w:rPr>
          <w:sz w:val="22"/>
          <w:szCs w:val="22"/>
        </w:rPr>
        <w:t>...............................................................PLN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C14FE04" w14:textId="0C7D8AF4" w:rsidR="00760AEB" w:rsidRDefault="00D90F6D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63701C">
        <w:rPr>
          <w:sz w:val="22"/>
          <w:szCs w:val="22"/>
        </w:rPr>
        <w:t xml:space="preserve">:  </w:t>
      </w:r>
      <w:r w:rsidR="00C54BD1">
        <w:rPr>
          <w:sz w:val="22"/>
          <w:szCs w:val="22"/>
        </w:rPr>
        <w:t>…………..</w:t>
      </w:r>
      <w:r w:rsidR="0063701C" w:rsidRPr="0063701C">
        <w:rPr>
          <w:sz w:val="22"/>
          <w:szCs w:val="22"/>
        </w:rPr>
        <w:t xml:space="preserve"> </w:t>
      </w:r>
      <w:r w:rsidR="00D002C7" w:rsidRPr="0063701C">
        <w:rPr>
          <w:sz w:val="22"/>
          <w:szCs w:val="22"/>
        </w:rPr>
        <w:t xml:space="preserve">dni </w:t>
      </w:r>
      <w:r w:rsidRPr="0063701C">
        <w:rPr>
          <w:sz w:val="22"/>
          <w:szCs w:val="22"/>
        </w:rPr>
        <w:t>od d</w:t>
      </w:r>
      <w:r w:rsidRPr="00F94B30">
        <w:rPr>
          <w:sz w:val="22"/>
          <w:szCs w:val="22"/>
        </w:rPr>
        <w:t>aty podpisania umowy</w:t>
      </w:r>
      <w:r w:rsidR="000D0629">
        <w:rPr>
          <w:sz w:val="22"/>
          <w:szCs w:val="22"/>
        </w:rPr>
        <w:t>.</w:t>
      </w:r>
      <w:r w:rsidR="00FE6841">
        <w:rPr>
          <w:sz w:val="22"/>
          <w:szCs w:val="22"/>
        </w:rPr>
        <w:t>*)</w:t>
      </w:r>
      <w:r w:rsidRPr="00F94B30">
        <w:rPr>
          <w:sz w:val="22"/>
          <w:szCs w:val="22"/>
        </w:rPr>
        <w:t xml:space="preserve"> </w:t>
      </w:r>
      <w:bookmarkEnd w:id="0"/>
      <w:r w:rsidR="00C54BD1" w:rsidRPr="00D90F6D">
        <w:rPr>
          <w:i/>
          <w:iCs/>
          <w:sz w:val="22"/>
          <w:szCs w:val="22"/>
          <w:highlight w:val="yellow"/>
        </w:rPr>
        <w:t>kryterium oceny ofert).</w:t>
      </w:r>
    </w:p>
    <w:p w14:paraId="2CEE0D84" w14:textId="1A41F9FA" w:rsidR="00C54BD1" w:rsidRDefault="00C54BD1" w:rsidP="00C54BD1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</w:t>
      </w:r>
      <w:r>
        <w:rPr>
          <w:sz w:val="22"/>
          <w:szCs w:val="22"/>
        </w:rPr>
        <w:t xml:space="preserve">terminu realizacji </w:t>
      </w:r>
      <w:r w:rsidRPr="00F94B30">
        <w:rPr>
          <w:sz w:val="22"/>
          <w:szCs w:val="22"/>
        </w:rPr>
        <w:t xml:space="preserve"> przez Wykonawcę, Zamawiający przyjmie </w:t>
      </w:r>
      <w:r>
        <w:rPr>
          <w:sz w:val="22"/>
          <w:szCs w:val="22"/>
        </w:rPr>
        <w:t>termin maksymalny wskazany w SWZ</w:t>
      </w:r>
      <w:r>
        <w:rPr>
          <w:sz w:val="22"/>
          <w:szCs w:val="22"/>
        </w:rPr>
        <w:t>.</w:t>
      </w:r>
    </w:p>
    <w:p w14:paraId="43893E3F" w14:textId="77777777" w:rsidR="00C54BD1" w:rsidRDefault="00C54BD1" w:rsidP="00C54BD1">
      <w:pPr>
        <w:jc w:val="both"/>
        <w:rPr>
          <w:sz w:val="22"/>
          <w:szCs w:val="22"/>
        </w:rPr>
      </w:pPr>
    </w:p>
    <w:p w14:paraId="012EFD3E" w14:textId="02CDF7F2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BDC172" w14:textId="32F4F111" w:rsidR="00FE665E" w:rsidRPr="00916967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0E88C139" w14:textId="77777777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lastRenderedPageBreak/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453B2B96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254429F3" w14:textId="77777777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15B34DF" w14:textId="56FA7951" w:rsidR="00D90F6D" w:rsidRPr="000D0629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8302368" w14:textId="449020DE" w:rsidR="00D90F6D" w:rsidRPr="000D0629" w:rsidRDefault="00D90F6D" w:rsidP="000D062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0D06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8276D" w14:textId="77777777" w:rsidR="003A4639" w:rsidRDefault="003A4639">
      <w:r>
        <w:separator/>
      </w:r>
    </w:p>
  </w:endnote>
  <w:endnote w:type="continuationSeparator" w:id="0">
    <w:p w14:paraId="637BC076" w14:textId="77777777" w:rsidR="003A4639" w:rsidRDefault="003A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3E390" w14:textId="77777777" w:rsidR="003A4639" w:rsidRDefault="003A4639">
      <w:r>
        <w:separator/>
      </w:r>
    </w:p>
  </w:footnote>
  <w:footnote w:type="continuationSeparator" w:id="0">
    <w:p w14:paraId="7E400753" w14:textId="77777777" w:rsidR="003A4639" w:rsidRDefault="003A4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A1BC7"/>
    <w:rsid w:val="001A4222"/>
    <w:rsid w:val="001B2C9A"/>
    <w:rsid w:val="001B5182"/>
    <w:rsid w:val="001B6313"/>
    <w:rsid w:val="001C3D18"/>
    <w:rsid w:val="001D4612"/>
    <w:rsid w:val="001E448C"/>
    <w:rsid w:val="001F1CD7"/>
    <w:rsid w:val="001F48E3"/>
    <w:rsid w:val="00207E98"/>
    <w:rsid w:val="00223FF2"/>
    <w:rsid w:val="0026316F"/>
    <w:rsid w:val="002723B0"/>
    <w:rsid w:val="00281337"/>
    <w:rsid w:val="0029472B"/>
    <w:rsid w:val="00295D3E"/>
    <w:rsid w:val="002A62F1"/>
    <w:rsid w:val="002C0B6A"/>
    <w:rsid w:val="002C123A"/>
    <w:rsid w:val="002C5511"/>
    <w:rsid w:val="002F3454"/>
    <w:rsid w:val="00315A4A"/>
    <w:rsid w:val="00330366"/>
    <w:rsid w:val="00330509"/>
    <w:rsid w:val="003361CD"/>
    <w:rsid w:val="00392510"/>
    <w:rsid w:val="003A4639"/>
    <w:rsid w:val="003B182C"/>
    <w:rsid w:val="003B5251"/>
    <w:rsid w:val="003C2335"/>
    <w:rsid w:val="003E6ADA"/>
    <w:rsid w:val="003F20DE"/>
    <w:rsid w:val="00400A53"/>
    <w:rsid w:val="00410B10"/>
    <w:rsid w:val="00411C81"/>
    <w:rsid w:val="00416A75"/>
    <w:rsid w:val="004177D4"/>
    <w:rsid w:val="0043742B"/>
    <w:rsid w:val="004528E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93486"/>
    <w:rsid w:val="00595C87"/>
    <w:rsid w:val="005D2C65"/>
    <w:rsid w:val="005E261C"/>
    <w:rsid w:val="005E6D94"/>
    <w:rsid w:val="00614492"/>
    <w:rsid w:val="0063384F"/>
    <w:rsid w:val="0063701C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C0B52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10E16"/>
    <w:rsid w:val="00916967"/>
    <w:rsid w:val="009216E8"/>
    <w:rsid w:val="00922A78"/>
    <w:rsid w:val="00947883"/>
    <w:rsid w:val="00952285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105DD"/>
    <w:rsid w:val="00A17D03"/>
    <w:rsid w:val="00A20E51"/>
    <w:rsid w:val="00A346FE"/>
    <w:rsid w:val="00A41B79"/>
    <w:rsid w:val="00A47B4D"/>
    <w:rsid w:val="00A57976"/>
    <w:rsid w:val="00A83018"/>
    <w:rsid w:val="00A84A2B"/>
    <w:rsid w:val="00AA643F"/>
    <w:rsid w:val="00AE1A8D"/>
    <w:rsid w:val="00AE2ADC"/>
    <w:rsid w:val="00AF1B33"/>
    <w:rsid w:val="00B12B6C"/>
    <w:rsid w:val="00B21109"/>
    <w:rsid w:val="00B259A0"/>
    <w:rsid w:val="00B726FF"/>
    <w:rsid w:val="00B7715C"/>
    <w:rsid w:val="00B774DC"/>
    <w:rsid w:val="00B95318"/>
    <w:rsid w:val="00BF23FE"/>
    <w:rsid w:val="00C27473"/>
    <w:rsid w:val="00C358E1"/>
    <w:rsid w:val="00C444B7"/>
    <w:rsid w:val="00C54BD1"/>
    <w:rsid w:val="00C6195C"/>
    <w:rsid w:val="00C969A6"/>
    <w:rsid w:val="00CA7D36"/>
    <w:rsid w:val="00CD00BC"/>
    <w:rsid w:val="00CE218C"/>
    <w:rsid w:val="00CE408F"/>
    <w:rsid w:val="00CF07F1"/>
    <w:rsid w:val="00CF5FB3"/>
    <w:rsid w:val="00D002C7"/>
    <w:rsid w:val="00D01956"/>
    <w:rsid w:val="00D24208"/>
    <w:rsid w:val="00D32EA2"/>
    <w:rsid w:val="00D46DCD"/>
    <w:rsid w:val="00D5481E"/>
    <w:rsid w:val="00D60C38"/>
    <w:rsid w:val="00D66893"/>
    <w:rsid w:val="00D90ACB"/>
    <w:rsid w:val="00D90F6D"/>
    <w:rsid w:val="00DA3FE4"/>
    <w:rsid w:val="00DC1500"/>
    <w:rsid w:val="00DC3327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A4A57"/>
    <w:rsid w:val="00EC0BEA"/>
    <w:rsid w:val="00ED6A2B"/>
    <w:rsid w:val="00ED6F06"/>
    <w:rsid w:val="00EE5D1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E545C"/>
    <w:rsid w:val="00FE5A9A"/>
    <w:rsid w:val="00FE665E"/>
    <w:rsid w:val="00FE6841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719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6</cp:revision>
  <cp:lastPrinted>2024-05-21T08:05:00Z</cp:lastPrinted>
  <dcterms:created xsi:type="dcterms:W3CDTF">2025-03-07T06:27:00Z</dcterms:created>
  <dcterms:modified xsi:type="dcterms:W3CDTF">2025-03-07T06:53:00Z</dcterms:modified>
</cp:coreProperties>
</file>