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1F27052A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640CA">
        <w:rPr>
          <w:b/>
          <w:sz w:val="24"/>
          <w:szCs w:val="24"/>
        </w:rPr>
        <w:t>5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0DDA0ABD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D75F0">
        <w:rPr>
          <w:sz w:val="24"/>
          <w:szCs w:val="24"/>
        </w:rPr>
        <w:t xml:space="preserve">podstawowym bez negocjacji, </w:t>
      </w:r>
      <w:r w:rsidR="00FD75F0">
        <w:rPr>
          <w:color w:val="000000"/>
          <w:sz w:val="24"/>
          <w:szCs w:val="24"/>
        </w:rPr>
        <w:t>pn.</w:t>
      </w:r>
      <w:r w:rsidRPr="00D17C2F">
        <w:rPr>
          <w:color w:val="000000"/>
          <w:sz w:val="24"/>
          <w:szCs w:val="24"/>
        </w:rPr>
        <w:t xml:space="preserve"> </w:t>
      </w:r>
      <w:r w:rsidR="00214479" w:rsidRPr="00214479">
        <w:rPr>
          <w:b/>
          <w:sz w:val="24"/>
          <w:szCs w:val="24"/>
        </w:rPr>
        <w:t>Dostawa stanowiska badawczego dla CDSI - DE-dzp.272-100/25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 xml:space="preserve">oświadczamy, że w ciągu ostatnich 3 lat przed upływem terminu składania ofert zrealizowaliśmy następujące </w:t>
      </w:r>
      <w:r w:rsidR="00AF1C21">
        <w:rPr>
          <w:sz w:val="24"/>
          <w:szCs w:val="24"/>
        </w:rPr>
        <w:t xml:space="preserve">umowy potwierdzające spełnianie warunku udziału </w:t>
      </w:r>
      <w:r w:rsidR="00AF1C21">
        <w:rPr>
          <w:sz w:val="24"/>
          <w:szCs w:val="24"/>
        </w:rPr>
        <w:br/>
      </w:r>
      <w:bookmarkStart w:id="0" w:name="_GoBack"/>
      <w:bookmarkEnd w:id="0"/>
      <w:r w:rsidR="00AF1C21">
        <w:rPr>
          <w:sz w:val="24"/>
          <w:szCs w:val="24"/>
        </w:rPr>
        <w:t>w postępowaniu: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5F5E0AD3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 xml:space="preserve">Przedmiot </w:t>
            </w:r>
            <w:r w:rsidR="00AF1C21">
              <w:rPr>
                <w:b/>
              </w:rPr>
              <w:t>umowy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DCF84" w14:textId="77777777" w:rsid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  <w:p w14:paraId="487ED28C" w14:textId="58674BF6" w:rsidR="00AF1C21" w:rsidRPr="00D17C2F" w:rsidRDefault="00AF1C21" w:rsidP="00D17C2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/data rozpoczęcia, data zakończenia/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6094A889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</w:t>
            </w:r>
            <w:r w:rsidR="00AF1C21">
              <w:rPr>
                <w:b/>
              </w:rPr>
              <w:t xml:space="preserve"> brutto</w:t>
            </w:r>
            <w:r w:rsidRPr="00D17C2F">
              <w:rPr>
                <w:b/>
              </w:rPr>
              <w:t xml:space="preserve">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77777777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BEA2E" w14:textId="77777777" w:rsidR="002567FA" w:rsidRDefault="002567FA">
      <w:r>
        <w:separator/>
      </w:r>
    </w:p>
  </w:endnote>
  <w:endnote w:type="continuationSeparator" w:id="0">
    <w:p w14:paraId="6A9CFD71" w14:textId="77777777" w:rsidR="002567FA" w:rsidRDefault="00256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EBEB5" w14:textId="77777777" w:rsidR="002567FA" w:rsidRDefault="002567FA">
      <w:r>
        <w:separator/>
      </w:r>
    </w:p>
  </w:footnote>
  <w:footnote w:type="continuationSeparator" w:id="0">
    <w:p w14:paraId="0B20DB82" w14:textId="77777777" w:rsidR="002567FA" w:rsidRDefault="002567FA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F2CD2"/>
    <w:rsid w:val="00214479"/>
    <w:rsid w:val="002355F4"/>
    <w:rsid w:val="002567FA"/>
    <w:rsid w:val="002605A3"/>
    <w:rsid w:val="002646BC"/>
    <w:rsid w:val="002E2FDD"/>
    <w:rsid w:val="002F6942"/>
    <w:rsid w:val="00326EA6"/>
    <w:rsid w:val="003850C2"/>
    <w:rsid w:val="003857B7"/>
    <w:rsid w:val="00437D39"/>
    <w:rsid w:val="00591EF7"/>
    <w:rsid w:val="00662E81"/>
    <w:rsid w:val="006640CA"/>
    <w:rsid w:val="006A5B9B"/>
    <w:rsid w:val="006B58EB"/>
    <w:rsid w:val="006F12AA"/>
    <w:rsid w:val="007020EC"/>
    <w:rsid w:val="007335B2"/>
    <w:rsid w:val="00750860"/>
    <w:rsid w:val="007732FD"/>
    <w:rsid w:val="008D3D57"/>
    <w:rsid w:val="00A1762A"/>
    <w:rsid w:val="00A42B44"/>
    <w:rsid w:val="00AF1C21"/>
    <w:rsid w:val="00B21FC4"/>
    <w:rsid w:val="00B538A0"/>
    <w:rsid w:val="00C1516B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7311C"/>
    <w:rsid w:val="00FD75F0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912E9-2E10-4F25-9F82-34673DF76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5</cp:revision>
  <cp:lastPrinted>2023-07-28T10:56:00Z</cp:lastPrinted>
  <dcterms:created xsi:type="dcterms:W3CDTF">2024-09-17T11:51:00Z</dcterms:created>
  <dcterms:modified xsi:type="dcterms:W3CDTF">2025-03-14T10:09:00Z</dcterms:modified>
</cp:coreProperties>
</file>